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16CEF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</w:p>
    <w:p w14:paraId="06AD0098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>PROTOKÓŁ Z POSTĘPOWANIA – CZĘŚĆ II</w:t>
      </w:r>
    </w:p>
    <w:p w14:paraId="35FC6CAF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FE24885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483801" w:rsidRPr="00A7233D" w14:paraId="586BC6C7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1704F315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EE1B2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94C604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7D644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7D46BF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0FDB8A" w14:textId="77777777" w:rsidR="00483801" w:rsidRPr="00A7233D" w:rsidRDefault="00483801" w:rsidP="00CC56B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1.</w:t>
            </w:r>
          </w:p>
        </w:tc>
        <w:tc>
          <w:tcPr>
            <w:tcW w:w="10086" w:type="dxa"/>
          </w:tcPr>
          <w:p w14:paraId="536601EB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646479" w14:textId="1814403F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W dniu </w:t>
            </w:r>
            <w:r w:rsidR="006974A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B41D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0B41D9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.2026r. zaproszono do złożenia ofert poniższych wykonawców oraz umieszczono zapytanie na BIP Zamawiającego:</w:t>
            </w:r>
          </w:p>
          <w:p w14:paraId="256F301A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tbl>
            <w:tblPr>
              <w:tblW w:w="4803" w:type="pct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2936"/>
              <w:gridCol w:w="4252"/>
              <w:gridCol w:w="1707"/>
            </w:tblGrid>
            <w:tr w:rsidR="00483801" w:rsidRPr="00A7233D" w14:paraId="2BB21771" w14:textId="77777777" w:rsidTr="005E3A8C">
              <w:tc>
                <w:tcPr>
                  <w:tcW w:w="577" w:type="dxa"/>
                </w:tcPr>
                <w:p w14:paraId="35952D7D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2936" w:type="dxa"/>
                </w:tcPr>
                <w:p w14:paraId="36FED84C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4252" w:type="dxa"/>
                </w:tcPr>
                <w:p w14:paraId="69BCA4D0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707" w:type="dxa"/>
                </w:tcPr>
                <w:p w14:paraId="050BAB2A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Uwagi</w:t>
                  </w:r>
                </w:p>
              </w:tc>
            </w:tr>
            <w:tr w:rsidR="00483801" w:rsidRPr="00A7233D" w14:paraId="4F5197E9" w14:textId="77777777" w:rsidTr="005E3A8C">
              <w:tc>
                <w:tcPr>
                  <w:tcW w:w="577" w:type="dxa"/>
                </w:tcPr>
                <w:p w14:paraId="6A3A11D4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936" w:type="dxa"/>
                </w:tcPr>
                <w:p w14:paraId="50CAF2AB" w14:textId="2B6FB0C1" w:rsidR="00483801" w:rsidRPr="00A7233D" w:rsidRDefault="00754E41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A</w:t>
                  </w:r>
                  <w:r w:rsidR="00F824BC">
                    <w:rPr>
                      <w:rFonts w:asciiTheme="minorHAnsi" w:hAnsiTheme="minorHAnsi" w:cstheme="minorHAnsi"/>
                      <w:sz w:val="20"/>
                      <w:szCs w:val="20"/>
                    </w:rPr>
                    <w:t>r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tMenu</w:t>
                  </w:r>
                  <w:proofErr w:type="spell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Hermyt</w:t>
                  </w:r>
                  <w:proofErr w:type="spell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Spółka Jawna</w:t>
                  </w:r>
                </w:p>
              </w:tc>
              <w:tc>
                <w:tcPr>
                  <w:tcW w:w="4252" w:type="dxa"/>
                  <w:vAlign w:val="center"/>
                </w:tcPr>
                <w:p w14:paraId="14CC5F3E" w14:textId="4C0A966D" w:rsidR="00483801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</w:t>
                  </w:r>
                  <w:r w:rsidR="00483801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l. </w:t>
                  </w:r>
                  <w:r w:rsidR="00754E4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Katowicka 221, 43-100 Tychy</w:t>
                  </w:r>
                </w:p>
              </w:tc>
              <w:tc>
                <w:tcPr>
                  <w:tcW w:w="1707" w:type="dxa"/>
                </w:tcPr>
                <w:p w14:paraId="7F6E8E2F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483801" w:rsidRPr="00A7233D" w14:paraId="16F36B2C" w14:textId="77777777" w:rsidTr="005E3A8C">
              <w:tc>
                <w:tcPr>
                  <w:tcW w:w="577" w:type="dxa"/>
                </w:tcPr>
                <w:p w14:paraId="083DA2C9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936" w:type="dxa"/>
                </w:tcPr>
                <w:p w14:paraId="3F9AA407" w14:textId="09FD9F55" w:rsidR="00483801" w:rsidRPr="00A7233D" w:rsidRDefault="000B41D9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0B41D9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MAMA FHU S. c.</w:t>
                  </w:r>
                </w:p>
              </w:tc>
              <w:tc>
                <w:tcPr>
                  <w:tcW w:w="4252" w:type="dxa"/>
                  <w:vAlign w:val="center"/>
                </w:tcPr>
                <w:p w14:paraId="2A93846D" w14:textId="537A16CF" w:rsidR="00483801" w:rsidRPr="00A7233D" w:rsidRDefault="000B41D9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0B41D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proofErr w:type="spellStart"/>
                  <w:r w:rsidRPr="000B41D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Przewieźlika</w:t>
                  </w:r>
                  <w:proofErr w:type="spellEnd"/>
                  <w:r w:rsidRPr="000B41D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12, 42-674 Zbrosławice</w:t>
                  </w:r>
                </w:p>
              </w:tc>
              <w:tc>
                <w:tcPr>
                  <w:tcW w:w="1707" w:type="dxa"/>
                </w:tcPr>
                <w:p w14:paraId="784C01F1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483801" w:rsidRPr="00A7233D" w14:paraId="0EA2D083" w14:textId="77777777" w:rsidTr="005E3A8C">
              <w:tc>
                <w:tcPr>
                  <w:tcW w:w="577" w:type="dxa"/>
                </w:tcPr>
                <w:p w14:paraId="13632AC3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2936" w:type="dxa"/>
                </w:tcPr>
                <w:p w14:paraId="5E6C4205" w14:textId="52A126B3" w:rsidR="00483801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Pieprz i papryka</w:t>
                  </w:r>
                </w:p>
              </w:tc>
              <w:tc>
                <w:tcPr>
                  <w:tcW w:w="4252" w:type="dxa"/>
                  <w:vAlign w:val="center"/>
                </w:tcPr>
                <w:p w14:paraId="7A2DA915" w14:textId="19819A58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5E3A8C" w:rsidRPr="005E3A8C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Wrocławska 31, 41-902 Bytom</w:t>
                  </w:r>
                </w:p>
              </w:tc>
              <w:tc>
                <w:tcPr>
                  <w:tcW w:w="1707" w:type="dxa"/>
                </w:tcPr>
                <w:p w14:paraId="44BC80B7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</w:tbl>
          <w:p w14:paraId="1725F7E0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6A30E64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83801" w:rsidRPr="00A7233D" w14:paraId="753C4833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39B59FD4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C1523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E7B1B4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D19DAC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B9AC280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0086" w:type="dxa"/>
          </w:tcPr>
          <w:p w14:paraId="1644CFD4" w14:textId="1727DC16" w:rsidR="005E3A8C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W terminie do </w:t>
            </w:r>
            <w:r w:rsidR="000B41D9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  <w:r w:rsidR="005E3A8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6974A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.2026</w:t>
            </w:r>
            <w:r w:rsidR="006974A0">
              <w:rPr>
                <w:rFonts w:asciiTheme="minorHAnsi" w:hAnsiTheme="minorHAnsi" w:cstheme="minorHAnsi"/>
                <w:sz w:val="20"/>
                <w:szCs w:val="20"/>
              </w:rPr>
              <w:t xml:space="preserve">, do godziny 9:00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otrzymano</w:t>
            </w:r>
            <w:r w:rsidR="0069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ofert</w:t>
            </w:r>
            <w:r w:rsidR="000B41D9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  <w:p w14:paraId="5A54103D" w14:textId="73F95407" w:rsidR="00483801" w:rsidRPr="00F824BC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2936"/>
              <w:gridCol w:w="3491"/>
              <w:gridCol w:w="1134"/>
              <w:gridCol w:w="1333"/>
            </w:tblGrid>
            <w:tr w:rsidR="00483801" w:rsidRPr="00A7233D" w14:paraId="55D68FBD" w14:textId="77777777" w:rsidTr="00D064AF">
              <w:tc>
                <w:tcPr>
                  <w:tcW w:w="577" w:type="dxa"/>
                </w:tcPr>
                <w:p w14:paraId="65FFECA5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2936" w:type="dxa"/>
                </w:tcPr>
                <w:p w14:paraId="262652C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91" w:type="dxa"/>
                </w:tcPr>
                <w:p w14:paraId="2742782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3C08648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2905929E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6974A0" w:rsidRPr="00A7233D" w14:paraId="56DDA3FC" w14:textId="77777777" w:rsidTr="00803FD3">
              <w:trPr>
                <w:trHeight w:val="403"/>
              </w:trPr>
              <w:tc>
                <w:tcPr>
                  <w:tcW w:w="577" w:type="dxa"/>
                  <w:vAlign w:val="center"/>
                </w:tcPr>
                <w:p w14:paraId="2355256C" w14:textId="77777777" w:rsidR="006974A0" w:rsidRPr="00A7233D" w:rsidRDefault="006974A0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936" w:type="dxa"/>
                </w:tcPr>
                <w:p w14:paraId="148958F5" w14:textId="2A68E28C" w:rsidR="006974A0" w:rsidRPr="003E5AF1" w:rsidRDefault="006974A0" w:rsidP="006974A0">
                  <w:pPr>
                    <w:widowControl w:val="0"/>
                    <w:suppressLineNumbers/>
                    <w:suppressAutoHyphens/>
                    <w:snapToGrid w:val="0"/>
                    <w:rPr>
                      <w:rFonts w:eastAsia="Lucida Sans Unicode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MAMA FHU S. c.</w:t>
                  </w:r>
                </w:p>
              </w:tc>
              <w:tc>
                <w:tcPr>
                  <w:tcW w:w="3491" w:type="dxa"/>
                  <w:vAlign w:val="center"/>
                </w:tcPr>
                <w:p w14:paraId="742675BC" w14:textId="4FDD5FE4" w:rsidR="006974A0" w:rsidRPr="003E5AF1" w:rsidRDefault="006974A0" w:rsidP="006974A0">
                  <w:pPr>
                    <w:widowControl w:val="0"/>
                    <w:suppressLineNumbers/>
                    <w:suppressAutoHyphens/>
                    <w:snapToGrid w:val="0"/>
                    <w:rPr>
                      <w:rFonts w:eastAsia="Lucida Sans Unicode"/>
                    </w:rPr>
                  </w:pPr>
                  <w:r w:rsidRPr="003E5AF1">
                    <w:rPr>
                      <w:rFonts w:eastAsia="Lucida Sans Unicode"/>
                    </w:rPr>
                    <w:t xml:space="preserve">ul. </w:t>
                  </w:r>
                  <w:proofErr w:type="spellStart"/>
                  <w:r>
                    <w:rPr>
                      <w:rFonts w:eastAsia="Lucida Sans Unicode"/>
                    </w:rPr>
                    <w:t>Przewieźlika</w:t>
                  </w:r>
                  <w:proofErr w:type="spellEnd"/>
                  <w:r>
                    <w:rPr>
                      <w:rFonts w:eastAsia="Lucida Sans Unicode"/>
                    </w:rPr>
                    <w:t xml:space="preserve"> 12, 42-674 Zbrosławice</w:t>
                  </w:r>
                </w:p>
              </w:tc>
              <w:tc>
                <w:tcPr>
                  <w:tcW w:w="1134" w:type="dxa"/>
                  <w:vAlign w:val="center"/>
                </w:tcPr>
                <w:p w14:paraId="027F991F" w14:textId="4495EC73" w:rsidR="006974A0" w:rsidRPr="00A7233D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9780,00</w:t>
                  </w:r>
                  <w:r w:rsidR="006974A0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  <w:tc>
                <w:tcPr>
                  <w:tcW w:w="1333" w:type="dxa"/>
                  <w:vAlign w:val="center"/>
                </w:tcPr>
                <w:p w14:paraId="7421FC6C" w14:textId="65F1BAC8" w:rsidR="006974A0" w:rsidRPr="00A7233D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10562,40</w:t>
                  </w:r>
                  <w:r w:rsidR="006974A0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</w:tr>
            <w:tr w:rsidR="000B41D9" w:rsidRPr="00A7233D" w14:paraId="2B847217" w14:textId="77777777" w:rsidTr="00803FD3">
              <w:trPr>
                <w:trHeight w:val="403"/>
              </w:trPr>
              <w:tc>
                <w:tcPr>
                  <w:tcW w:w="577" w:type="dxa"/>
                  <w:vAlign w:val="center"/>
                </w:tcPr>
                <w:p w14:paraId="4E6776C7" w14:textId="1319A8DC" w:rsidR="000B41D9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936" w:type="dxa"/>
                </w:tcPr>
                <w:p w14:paraId="72449239" w14:textId="2DD2DA51" w:rsidR="000B41D9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Grupa 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ArtMar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Sp. z o.o.</w:t>
                  </w:r>
                </w:p>
              </w:tc>
              <w:tc>
                <w:tcPr>
                  <w:tcW w:w="3491" w:type="dxa"/>
                  <w:vAlign w:val="center"/>
                </w:tcPr>
                <w:p w14:paraId="4BAA7E0E" w14:textId="5749C59A" w:rsidR="000B41D9" w:rsidRPr="003E5AF1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rPr>
                      <w:rFonts w:eastAsia="Lucida Sans Unicode"/>
                    </w:rPr>
                  </w:pPr>
                  <w:r>
                    <w:rPr>
                      <w:rFonts w:eastAsia="Lucida Sans Unicode"/>
                    </w:rPr>
                    <w:t>Ul. 16 lipca 44, 41-506 Chorzów</w:t>
                  </w:r>
                </w:p>
              </w:tc>
              <w:tc>
                <w:tcPr>
                  <w:tcW w:w="1134" w:type="dxa"/>
                  <w:vAlign w:val="center"/>
                </w:tcPr>
                <w:p w14:paraId="66B2C7E9" w14:textId="2818355E" w:rsidR="000B41D9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17000,00</w:t>
                  </w:r>
                </w:p>
              </w:tc>
              <w:tc>
                <w:tcPr>
                  <w:tcW w:w="1333" w:type="dxa"/>
                  <w:vAlign w:val="center"/>
                </w:tcPr>
                <w:p w14:paraId="73AC13E7" w14:textId="52A095C5" w:rsidR="000B41D9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18360,00</w:t>
                  </w:r>
                </w:p>
              </w:tc>
            </w:tr>
            <w:tr w:rsidR="000B41D9" w:rsidRPr="00A7233D" w14:paraId="65695DEA" w14:textId="77777777" w:rsidTr="00803FD3">
              <w:trPr>
                <w:trHeight w:val="403"/>
              </w:trPr>
              <w:tc>
                <w:tcPr>
                  <w:tcW w:w="577" w:type="dxa"/>
                  <w:vAlign w:val="center"/>
                </w:tcPr>
                <w:p w14:paraId="19039433" w14:textId="1644C695" w:rsidR="000B41D9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936" w:type="dxa"/>
                </w:tcPr>
                <w:p w14:paraId="3959205A" w14:textId="12679988" w:rsidR="000B41D9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proofErr w:type="spellStart"/>
                  <w:r w:rsidRPr="000B41D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ArtMenu</w:t>
                  </w:r>
                  <w:proofErr w:type="spellEnd"/>
                  <w:r w:rsidRPr="000B41D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B41D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Hermyt</w:t>
                  </w:r>
                  <w:proofErr w:type="spellEnd"/>
                  <w:r w:rsidRPr="000B41D9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Spółka Jawna</w:t>
                  </w:r>
                </w:p>
              </w:tc>
              <w:tc>
                <w:tcPr>
                  <w:tcW w:w="3491" w:type="dxa"/>
                  <w:vAlign w:val="center"/>
                </w:tcPr>
                <w:p w14:paraId="2B3ADC89" w14:textId="7F2B4139" w:rsidR="000B41D9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rPr>
                      <w:rFonts w:eastAsia="Lucida Sans Unicode"/>
                    </w:rPr>
                  </w:pPr>
                  <w:r w:rsidRPr="000B41D9">
                    <w:rPr>
                      <w:rFonts w:eastAsia="Lucida Sans Unicode"/>
                    </w:rPr>
                    <w:t>ul. Katowicka 221, 43-100 Tychy</w:t>
                  </w:r>
                </w:p>
              </w:tc>
              <w:tc>
                <w:tcPr>
                  <w:tcW w:w="1134" w:type="dxa"/>
                  <w:vAlign w:val="center"/>
                </w:tcPr>
                <w:p w14:paraId="0C2B4452" w14:textId="7DA91630" w:rsidR="000B41D9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7079,72</w:t>
                  </w:r>
                </w:p>
              </w:tc>
              <w:tc>
                <w:tcPr>
                  <w:tcW w:w="1333" w:type="dxa"/>
                  <w:vAlign w:val="center"/>
                </w:tcPr>
                <w:p w14:paraId="72E8BB61" w14:textId="644922B8" w:rsidR="000B41D9" w:rsidRDefault="000B41D9" w:rsidP="006974A0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7890,00</w:t>
                  </w:r>
                </w:p>
              </w:tc>
            </w:tr>
          </w:tbl>
          <w:p w14:paraId="6A7CC339" w14:textId="3DC77DC4" w:rsidR="00085B44" w:rsidRPr="00A7233D" w:rsidRDefault="00CE362B" w:rsidP="00085B44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Uwaga: </w:t>
            </w:r>
          </w:p>
          <w:p w14:paraId="0FE8E8EB" w14:textId="0288443F" w:rsidR="00F824BC" w:rsidRPr="00A7233D" w:rsidRDefault="00CB208B" w:rsidP="00CE362B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Oferta firmy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ArtMenu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Hermyt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została przygotowana w oparciu o dwie stawki podatku VAT: 23% i 8%.</w:t>
            </w:r>
          </w:p>
        </w:tc>
      </w:tr>
      <w:tr w:rsidR="00483801" w:rsidRPr="00A7233D" w14:paraId="425F833B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24AABBA6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ED912B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E6EB7F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E54EE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113070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7C12D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0086" w:type="dxa"/>
          </w:tcPr>
          <w:p w14:paraId="02BF6B96" w14:textId="006800CA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Kryteria wyboru</w:t>
            </w:r>
            <w:r w:rsidR="00F824B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1004719" w14:textId="1D3A6E2B" w:rsidR="00F824BC" w:rsidRDefault="00F824BC" w:rsidP="00F824BC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83801"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Cena 100% - Liczba punktów = (Cena najniższa / Cena oferty badanej) x 100% 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483801" w:rsidRPr="00A7233D" w14:paraId="450A901A" w14:textId="77777777" w:rsidTr="00CC56BC">
              <w:tc>
                <w:tcPr>
                  <w:tcW w:w="577" w:type="dxa"/>
                </w:tcPr>
                <w:p w14:paraId="7F83F12B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3C80304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2B285326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483801" w:rsidRPr="00A7233D" w14:paraId="7B6CB54B" w14:textId="77777777" w:rsidTr="00CC56BC">
              <w:tc>
                <w:tcPr>
                  <w:tcW w:w="577" w:type="dxa"/>
                </w:tcPr>
                <w:p w14:paraId="4147113C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52" w:type="dxa"/>
                </w:tcPr>
                <w:p w14:paraId="5E6CF1D4" w14:textId="591986AB" w:rsidR="00483801" w:rsidRPr="00A7233D" w:rsidRDefault="00085B44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085B44">
                    <w:rPr>
                      <w:rFonts w:asciiTheme="minorHAnsi" w:hAnsiTheme="minorHAnsi" w:cstheme="minorHAnsi"/>
                      <w:sz w:val="20"/>
                      <w:szCs w:val="20"/>
                    </w:rPr>
                    <w:t>ArtMenu</w:t>
                  </w:r>
                  <w:proofErr w:type="spellEnd"/>
                  <w:r w:rsidRPr="00085B44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85B44">
                    <w:rPr>
                      <w:rFonts w:asciiTheme="minorHAnsi" w:hAnsiTheme="minorHAnsi" w:cstheme="minorHAnsi"/>
                      <w:sz w:val="20"/>
                      <w:szCs w:val="20"/>
                    </w:rPr>
                    <w:t>Hermyt</w:t>
                  </w:r>
                  <w:proofErr w:type="spellEnd"/>
                  <w:r w:rsidRPr="00085B44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Spółka Jawna</w:t>
                  </w:r>
                  <w:r w:rsidR="00CB208B" w:rsidRPr="00CB208B">
                    <w:rPr>
                      <w:rFonts w:eastAsia="Lucida Sans Unicode"/>
                    </w:rPr>
                    <w:t xml:space="preserve"> </w:t>
                  </w:r>
                  <w:r w:rsidR="00CB208B" w:rsidRPr="00CB208B">
                    <w:rPr>
                      <w:rFonts w:asciiTheme="minorHAnsi" w:hAnsiTheme="minorHAnsi" w:cstheme="minorHAnsi"/>
                      <w:sz w:val="20"/>
                      <w:szCs w:val="20"/>
                    </w:rPr>
                    <w:t>ul. Katowicka 221, 43-100 Tychy</w:t>
                  </w:r>
                </w:p>
              </w:tc>
              <w:tc>
                <w:tcPr>
                  <w:tcW w:w="1701" w:type="dxa"/>
                </w:tcPr>
                <w:p w14:paraId="1486335A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  <w:tr w:rsidR="00CB208B" w:rsidRPr="00A7233D" w14:paraId="266F428C" w14:textId="77777777" w:rsidTr="00CC56BC">
              <w:tc>
                <w:tcPr>
                  <w:tcW w:w="577" w:type="dxa"/>
                </w:tcPr>
                <w:p w14:paraId="25638991" w14:textId="007C237B" w:rsidR="00CB208B" w:rsidRDefault="00CB208B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52" w:type="dxa"/>
                </w:tcPr>
                <w:p w14:paraId="76A15611" w14:textId="0CDBF241" w:rsidR="00CB208B" w:rsidRPr="00085B44" w:rsidRDefault="00CB208B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208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Grupa </w:t>
                  </w:r>
                  <w:proofErr w:type="spellStart"/>
                  <w:r w:rsidRPr="00CB208B">
                    <w:rPr>
                      <w:rFonts w:asciiTheme="minorHAnsi" w:hAnsiTheme="minorHAnsi" w:cstheme="minorHAnsi"/>
                      <w:sz w:val="20"/>
                      <w:szCs w:val="20"/>
                    </w:rPr>
                    <w:t>ArtMar</w:t>
                  </w:r>
                  <w:proofErr w:type="spellEnd"/>
                  <w:r w:rsidRPr="00CB208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Sp. z o.o.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,</w:t>
                  </w:r>
                  <w:r w:rsidRPr="00CB208B">
                    <w:rPr>
                      <w:rFonts w:eastAsia="Lucida Sans Unicode"/>
                    </w:rPr>
                    <w:t xml:space="preserve"> </w:t>
                  </w:r>
                  <w:r w:rsidRPr="00CB208B">
                    <w:rPr>
                      <w:rFonts w:asciiTheme="minorHAnsi" w:hAnsiTheme="minorHAnsi" w:cstheme="minorHAnsi"/>
                      <w:sz w:val="20"/>
                      <w:szCs w:val="20"/>
                    </w:rPr>
                    <w:t>Ul. 16 lipca 44, 41-506 Chorzów</w:t>
                  </w:r>
                </w:p>
              </w:tc>
              <w:tc>
                <w:tcPr>
                  <w:tcW w:w="1701" w:type="dxa"/>
                </w:tcPr>
                <w:p w14:paraId="266FB493" w14:textId="45996389" w:rsidR="00CB208B" w:rsidRPr="00A7233D" w:rsidRDefault="00CB208B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42,97</w:t>
                  </w:r>
                </w:p>
              </w:tc>
            </w:tr>
            <w:tr w:rsidR="00CB208B" w:rsidRPr="00A7233D" w14:paraId="56406C00" w14:textId="77777777" w:rsidTr="00CC56BC">
              <w:tc>
                <w:tcPr>
                  <w:tcW w:w="577" w:type="dxa"/>
                </w:tcPr>
                <w:p w14:paraId="6E297F07" w14:textId="3569D33E" w:rsidR="00CB208B" w:rsidRDefault="00CB208B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52" w:type="dxa"/>
                </w:tcPr>
                <w:p w14:paraId="48FB2EC5" w14:textId="1F1DBC21" w:rsidR="00CB208B" w:rsidRPr="00085B44" w:rsidRDefault="00CB208B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208B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MAMA FHU S. c.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, </w:t>
                  </w:r>
                  <w:r w:rsidRPr="00CB208B">
                    <w:rPr>
                      <w:rFonts w:eastAsia="Lucida Sans Unicode"/>
                    </w:rPr>
                    <w:t xml:space="preserve"> </w:t>
                  </w:r>
                  <w:r w:rsidRPr="00CB208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ul. </w:t>
                  </w:r>
                  <w:proofErr w:type="spellStart"/>
                  <w:r w:rsidRPr="00CB208B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Przewieźlika</w:t>
                  </w:r>
                  <w:proofErr w:type="spellEnd"/>
                  <w:r w:rsidRPr="00CB208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12, 42-674 Zbrosławice</w:t>
                  </w:r>
                </w:p>
              </w:tc>
              <w:tc>
                <w:tcPr>
                  <w:tcW w:w="1701" w:type="dxa"/>
                </w:tcPr>
                <w:p w14:paraId="673E25E3" w14:textId="51606D4E" w:rsidR="00CB208B" w:rsidRPr="00A7233D" w:rsidRDefault="00CB208B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74,70</w:t>
                  </w:r>
                </w:p>
              </w:tc>
            </w:tr>
          </w:tbl>
          <w:p w14:paraId="147407E4" w14:textId="77777777" w:rsidR="00D064AF" w:rsidRPr="00A7233D" w:rsidRDefault="00D064AF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83801" w:rsidRPr="00A7233D" w14:paraId="6445664E" w14:textId="77777777" w:rsidTr="00CB208B">
        <w:trPr>
          <w:trHeight w:val="952"/>
          <w:jc w:val="center"/>
        </w:trPr>
        <w:tc>
          <w:tcPr>
            <w:tcW w:w="562" w:type="dxa"/>
            <w:shd w:val="clear" w:color="auto" w:fill="F2F2F2"/>
          </w:tcPr>
          <w:p w14:paraId="653A3A42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D9EF4A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4.</w:t>
            </w:r>
          </w:p>
        </w:tc>
        <w:tc>
          <w:tcPr>
            <w:tcW w:w="10086" w:type="dxa"/>
          </w:tcPr>
          <w:p w14:paraId="14BDA049" w14:textId="51C2F7B5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Wybrano:</w:t>
            </w:r>
          </w:p>
          <w:p w14:paraId="49BABF0D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4027D9" w14:textId="43257888" w:rsidR="00F824BC" w:rsidRPr="0008360C" w:rsidRDefault="00CB208B" w:rsidP="00CC56B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CB208B">
              <w:rPr>
                <w:rFonts w:asciiTheme="minorHAnsi" w:hAnsiTheme="minorHAnsi" w:cstheme="minorHAnsi"/>
                <w:bCs/>
                <w:sz w:val="20"/>
                <w:szCs w:val="20"/>
              </w:rPr>
              <w:t>ArtMenu</w:t>
            </w:r>
            <w:proofErr w:type="spellEnd"/>
            <w:r w:rsidRPr="00CB208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B208B">
              <w:rPr>
                <w:rFonts w:asciiTheme="minorHAnsi" w:hAnsiTheme="minorHAnsi" w:cstheme="minorHAnsi"/>
                <w:bCs/>
                <w:sz w:val="20"/>
                <w:szCs w:val="20"/>
              </w:rPr>
              <w:t>Hermyt</w:t>
            </w:r>
            <w:proofErr w:type="spellEnd"/>
            <w:r w:rsidRPr="00CB208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Spółka Jawna ul. Katowicka 221, 43-100 Tychy</w:t>
            </w:r>
          </w:p>
        </w:tc>
      </w:tr>
      <w:tr w:rsidR="00483801" w:rsidRPr="00A7233D" w14:paraId="13276C42" w14:textId="77777777" w:rsidTr="00CC56BC">
        <w:trPr>
          <w:trHeight w:val="423"/>
          <w:jc w:val="center"/>
        </w:trPr>
        <w:tc>
          <w:tcPr>
            <w:tcW w:w="562" w:type="dxa"/>
            <w:shd w:val="clear" w:color="auto" w:fill="F2F2F2"/>
          </w:tcPr>
          <w:p w14:paraId="55729A32" w14:textId="4AFD691E" w:rsidR="00483801" w:rsidRPr="00A7233D" w:rsidRDefault="00483801" w:rsidP="000F655E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5.</w:t>
            </w:r>
          </w:p>
        </w:tc>
        <w:tc>
          <w:tcPr>
            <w:tcW w:w="10086" w:type="dxa"/>
          </w:tcPr>
          <w:p w14:paraId="28926488" w14:textId="1BB2E33C" w:rsidR="00D064AF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Uzasadnienie wyboru Wykonawcy – najniższa cena</w:t>
            </w:r>
          </w:p>
        </w:tc>
      </w:tr>
      <w:tr w:rsidR="00483801" w:rsidRPr="00A7233D" w14:paraId="47F3AD44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05335D67" w14:textId="38C44233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6.</w:t>
            </w:r>
          </w:p>
        </w:tc>
        <w:tc>
          <w:tcPr>
            <w:tcW w:w="10086" w:type="dxa"/>
            <w:tcBorders>
              <w:top w:val="nil"/>
            </w:tcBorders>
          </w:tcPr>
          <w:p w14:paraId="6F73C905" w14:textId="27C48FC1" w:rsidR="00483801" w:rsidRPr="000F655E" w:rsidRDefault="00483801" w:rsidP="000F655E">
            <w:pPr>
              <w:spacing w:line="100" w:lineRule="atLeast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Planowana data podpisania umowy</w:t>
            </w:r>
            <w:r w:rsidR="00CE362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CB208B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CE362B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D064AF">
              <w:rPr>
                <w:rFonts w:asciiTheme="minorHAnsi" w:hAnsiTheme="minorHAnsi" w:cstheme="minorHAnsi"/>
                <w:sz w:val="20"/>
                <w:szCs w:val="20"/>
              </w:rPr>
              <w:t xml:space="preserve">6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</w:tr>
    </w:tbl>
    <w:p w14:paraId="54FF97DA" w14:textId="77777777" w:rsidR="00D064AF" w:rsidRPr="00A7233D" w:rsidRDefault="00D064AF" w:rsidP="00483801">
      <w:pPr>
        <w:rPr>
          <w:rFonts w:asciiTheme="minorHAnsi" w:hAnsiTheme="minorHAnsi" w:cstheme="minorHAnsi"/>
          <w:sz w:val="20"/>
          <w:szCs w:val="20"/>
        </w:rPr>
      </w:pPr>
    </w:p>
    <w:p w14:paraId="16088034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>ZATWIERDZENIE</w:t>
      </w:r>
      <w:r w:rsidRPr="00A7233D">
        <w:rPr>
          <w:rFonts w:asciiTheme="minorHAnsi" w:hAnsiTheme="minorHAnsi" w:cstheme="minorHAnsi"/>
          <w:sz w:val="20"/>
          <w:szCs w:val="20"/>
        </w:rPr>
        <w:t xml:space="preserve"> </w:t>
      </w:r>
      <w:r w:rsidRPr="00A7233D">
        <w:rPr>
          <w:rFonts w:asciiTheme="minorHAnsi" w:hAnsiTheme="minorHAnsi" w:cstheme="minorHAnsi"/>
          <w:b/>
          <w:sz w:val="20"/>
          <w:szCs w:val="20"/>
        </w:rPr>
        <w:t>PROTOKÓŁU Z POSTĘPOWANIA – CZĘŚCI II</w:t>
      </w:r>
    </w:p>
    <w:p w14:paraId="5F2B1B36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4DFC4180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72060935" w14:textId="77777777" w:rsidR="000F655E" w:rsidRPr="00A7233D" w:rsidRDefault="000F655E" w:rsidP="00483801">
      <w:pPr>
        <w:rPr>
          <w:rFonts w:asciiTheme="minorHAnsi" w:hAnsiTheme="minorHAnsi" w:cstheme="minorHAnsi"/>
          <w:sz w:val="20"/>
          <w:szCs w:val="20"/>
        </w:rPr>
      </w:pPr>
    </w:p>
    <w:p w14:paraId="2EA5190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>Główny Księgowy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 xml:space="preserve">                                 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 xml:space="preserve">Podpis……………………. </w:t>
      </w:r>
    </w:p>
    <w:p w14:paraId="0317A5B6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3D3CDB9C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62C1B4C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3C405317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 xml:space="preserve">Zastępca dyrektora ds. administracyjno-ekonomicznych 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 xml:space="preserve"> 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>podpis ……………………</w:t>
      </w:r>
    </w:p>
    <w:p w14:paraId="0AC06051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3AF8ACAF" w14:textId="77777777" w:rsidR="00483801" w:rsidRPr="00A7233D" w:rsidRDefault="00483801" w:rsidP="00483801">
      <w:pPr>
        <w:rPr>
          <w:rFonts w:asciiTheme="minorHAnsi" w:hAnsiTheme="minorHAnsi" w:cstheme="minorHAnsi"/>
          <w:b/>
          <w:sz w:val="20"/>
          <w:szCs w:val="20"/>
        </w:rPr>
      </w:pPr>
    </w:p>
    <w:p w14:paraId="7105987A" w14:textId="77777777" w:rsidR="00483801" w:rsidRPr="00A7233D" w:rsidRDefault="00483801" w:rsidP="00483801">
      <w:pPr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 xml:space="preserve">Wyrażam zgodę na dokonanie zakupu </w:t>
      </w:r>
    </w:p>
    <w:p w14:paraId="7EB77787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5F7175F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161FB6B8" w14:textId="0899C954" w:rsidR="00483801" w:rsidRPr="00A04B46" w:rsidRDefault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 xml:space="preserve">Dyrektor 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>podpis ……………………</w:t>
      </w:r>
      <w:r w:rsidRPr="00A7233D">
        <w:rPr>
          <w:rFonts w:asciiTheme="minorHAnsi" w:hAnsiTheme="minorHAnsi" w:cstheme="minorHAnsi"/>
          <w:sz w:val="20"/>
          <w:szCs w:val="20"/>
        </w:rPr>
        <w:tab/>
      </w:r>
    </w:p>
    <w:sectPr w:rsidR="00483801" w:rsidRPr="00A04B46" w:rsidSect="00DE6583">
      <w:footerReference w:type="default" r:id="rId8"/>
      <w:pgSz w:w="11907" w:h="1683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E1376" w14:textId="77777777" w:rsidR="001746B1" w:rsidRDefault="001746B1">
      <w:r>
        <w:separator/>
      </w:r>
    </w:p>
  </w:endnote>
  <w:endnote w:type="continuationSeparator" w:id="0">
    <w:p w14:paraId="0DD312D8" w14:textId="77777777" w:rsidR="001746B1" w:rsidRDefault="00174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7F72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98C0E" w14:textId="77777777" w:rsidR="001746B1" w:rsidRDefault="001746B1">
      <w:r>
        <w:separator/>
      </w:r>
    </w:p>
  </w:footnote>
  <w:footnote w:type="continuationSeparator" w:id="0">
    <w:p w14:paraId="0C19BCD8" w14:textId="77777777" w:rsidR="001746B1" w:rsidRDefault="00174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6AC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30986"/>
    <w:multiLevelType w:val="hybridMultilevel"/>
    <w:tmpl w:val="5F825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12701"/>
    <w:multiLevelType w:val="hybridMultilevel"/>
    <w:tmpl w:val="7494B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D60F2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642155">
    <w:abstractNumId w:val="1"/>
  </w:num>
  <w:num w:numId="2" w16cid:durableId="1425146651">
    <w:abstractNumId w:val="0"/>
  </w:num>
  <w:num w:numId="3" w16cid:durableId="1462184788">
    <w:abstractNumId w:val="4"/>
  </w:num>
  <w:num w:numId="4" w16cid:durableId="627585006">
    <w:abstractNumId w:val="3"/>
  </w:num>
  <w:num w:numId="5" w16cid:durableId="1935747639">
    <w:abstractNumId w:val="5"/>
  </w:num>
  <w:num w:numId="6" w16cid:durableId="1602688015">
    <w:abstractNumId w:val="6"/>
  </w:num>
  <w:num w:numId="7" w16cid:durableId="81144361">
    <w:abstractNumId w:val="2"/>
  </w:num>
  <w:num w:numId="8" w16cid:durableId="7981117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6967"/>
    <w:rsid w:val="00070803"/>
    <w:rsid w:val="00081344"/>
    <w:rsid w:val="0008360C"/>
    <w:rsid w:val="00085B44"/>
    <w:rsid w:val="000A3692"/>
    <w:rsid w:val="000B41D9"/>
    <w:rsid w:val="000D48E3"/>
    <w:rsid w:val="000E7414"/>
    <w:rsid w:val="000F1E3C"/>
    <w:rsid w:val="000F655E"/>
    <w:rsid w:val="000F7688"/>
    <w:rsid w:val="00100019"/>
    <w:rsid w:val="00100B03"/>
    <w:rsid w:val="00120107"/>
    <w:rsid w:val="00123388"/>
    <w:rsid w:val="00127FAE"/>
    <w:rsid w:val="00166FAD"/>
    <w:rsid w:val="001746B1"/>
    <w:rsid w:val="00176146"/>
    <w:rsid w:val="0018013C"/>
    <w:rsid w:val="00180E80"/>
    <w:rsid w:val="001870D1"/>
    <w:rsid w:val="001C2341"/>
    <w:rsid w:val="001C5A30"/>
    <w:rsid w:val="001E385D"/>
    <w:rsid w:val="001F4C83"/>
    <w:rsid w:val="002126F7"/>
    <w:rsid w:val="00213EB1"/>
    <w:rsid w:val="0022583A"/>
    <w:rsid w:val="00225857"/>
    <w:rsid w:val="002278DE"/>
    <w:rsid w:val="00246526"/>
    <w:rsid w:val="00262ADF"/>
    <w:rsid w:val="00275BD5"/>
    <w:rsid w:val="00280327"/>
    <w:rsid w:val="002914C8"/>
    <w:rsid w:val="0029410B"/>
    <w:rsid w:val="0029597F"/>
    <w:rsid w:val="002A5FB1"/>
    <w:rsid w:val="002D7E6B"/>
    <w:rsid w:val="002E4EF8"/>
    <w:rsid w:val="002E7D91"/>
    <w:rsid w:val="0031631C"/>
    <w:rsid w:val="003417DA"/>
    <w:rsid w:val="00376F00"/>
    <w:rsid w:val="003C238E"/>
    <w:rsid w:val="003E5AF1"/>
    <w:rsid w:val="00411C72"/>
    <w:rsid w:val="004264BD"/>
    <w:rsid w:val="0044059C"/>
    <w:rsid w:val="00481697"/>
    <w:rsid w:val="00483801"/>
    <w:rsid w:val="004C006A"/>
    <w:rsid w:val="00512916"/>
    <w:rsid w:val="00521E63"/>
    <w:rsid w:val="00533891"/>
    <w:rsid w:val="00544554"/>
    <w:rsid w:val="005846B5"/>
    <w:rsid w:val="005A2C1F"/>
    <w:rsid w:val="005A7D77"/>
    <w:rsid w:val="005C7560"/>
    <w:rsid w:val="005E3A8C"/>
    <w:rsid w:val="005E5A0B"/>
    <w:rsid w:val="005F424C"/>
    <w:rsid w:val="005F6A93"/>
    <w:rsid w:val="00622106"/>
    <w:rsid w:val="00651045"/>
    <w:rsid w:val="00651CCE"/>
    <w:rsid w:val="006615B8"/>
    <w:rsid w:val="00666A7E"/>
    <w:rsid w:val="00674A81"/>
    <w:rsid w:val="0068646F"/>
    <w:rsid w:val="006974A0"/>
    <w:rsid w:val="006D51DC"/>
    <w:rsid w:val="006E0B60"/>
    <w:rsid w:val="006E3D21"/>
    <w:rsid w:val="0074690A"/>
    <w:rsid w:val="00751EA2"/>
    <w:rsid w:val="00754E41"/>
    <w:rsid w:val="007552B1"/>
    <w:rsid w:val="00767A82"/>
    <w:rsid w:val="00780198"/>
    <w:rsid w:val="0078529F"/>
    <w:rsid w:val="007A34A7"/>
    <w:rsid w:val="007A615F"/>
    <w:rsid w:val="007B7552"/>
    <w:rsid w:val="007D23EE"/>
    <w:rsid w:val="007E1C63"/>
    <w:rsid w:val="007F0499"/>
    <w:rsid w:val="007F6451"/>
    <w:rsid w:val="00811C0B"/>
    <w:rsid w:val="00821240"/>
    <w:rsid w:val="00821AAD"/>
    <w:rsid w:val="00825B4B"/>
    <w:rsid w:val="008260B2"/>
    <w:rsid w:val="00840BEE"/>
    <w:rsid w:val="008432CF"/>
    <w:rsid w:val="00863074"/>
    <w:rsid w:val="00864567"/>
    <w:rsid w:val="00875428"/>
    <w:rsid w:val="008843F8"/>
    <w:rsid w:val="00885D6E"/>
    <w:rsid w:val="00890896"/>
    <w:rsid w:val="008A1964"/>
    <w:rsid w:val="008B006E"/>
    <w:rsid w:val="008C66CC"/>
    <w:rsid w:val="008D1EA6"/>
    <w:rsid w:val="008D6BD3"/>
    <w:rsid w:val="008D6D2D"/>
    <w:rsid w:val="008E0AC6"/>
    <w:rsid w:val="00901243"/>
    <w:rsid w:val="009033BC"/>
    <w:rsid w:val="00924282"/>
    <w:rsid w:val="00932E45"/>
    <w:rsid w:val="00950D81"/>
    <w:rsid w:val="0095506C"/>
    <w:rsid w:val="0097218C"/>
    <w:rsid w:val="00980C73"/>
    <w:rsid w:val="009A1AE4"/>
    <w:rsid w:val="009B71E6"/>
    <w:rsid w:val="009D56D8"/>
    <w:rsid w:val="009D6D69"/>
    <w:rsid w:val="009D79AE"/>
    <w:rsid w:val="009E1AE1"/>
    <w:rsid w:val="009F7318"/>
    <w:rsid w:val="00A04B46"/>
    <w:rsid w:val="00A13C13"/>
    <w:rsid w:val="00A56E3A"/>
    <w:rsid w:val="00A75878"/>
    <w:rsid w:val="00AC1FD3"/>
    <w:rsid w:val="00AD1681"/>
    <w:rsid w:val="00AD4528"/>
    <w:rsid w:val="00AD7FCD"/>
    <w:rsid w:val="00B03131"/>
    <w:rsid w:val="00B168B8"/>
    <w:rsid w:val="00B21235"/>
    <w:rsid w:val="00B258FA"/>
    <w:rsid w:val="00B434B0"/>
    <w:rsid w:val="00B52A9C"/>
    <w:rsid w:val="00B8669F"/>
    <w:rsid w:val="00B9112C"/>
    <w:rsid w:val="00BC46BA"/>
    <w:rsid w:val="00BC7BC2"/>
    <w:rsid w:val="00BD23D3"/>
    <w:rsid w:val="00BF07BB"/>
    <w:rsid w:val="00BF7772"/>
    <w:rsid w:val="00C2149B"/>
    <w:rsid w:val="00C332EA"/>
    <w:rsid w:val="00C3729A"/>
    <w:rsid w:val="00C7330B"/>
    <w:rsid w:val="00C85BFE"/>
    <w:rsid w:val="00CB19EA"/>
    <w:rsid w:val="00CB208B"/>
    <w:rsid w:val="00CC1FF5"/>
    <w:rsid w:val="00CC414B"/>
    <w:rsid w:val="00CC60E9"/>
    <w:rsid w:val="00CE362B"/>
    <w:rsid w:val="00D064AF"/>
    <w:rsid w:val="00D2468C"/>
    <w:rsid w:val="00D328BF"/>
    <w:rsid w:val="00D37860"/>
    <w:rsid w:val="00D619F1"/>
    <w:rsid w:val="00D86EC2"/>
    <w:rsid w:val="00D91494"/>
    <w:rsid w:val="00D93E8E"/>
    <w:rsid w:val="00DD0CD3"/>
    <w:rsid w:val="00DE6583"/>
    <w:rsid w:val="00E1737D"/>
    <w:rsid w:val="00E3035D"/>
    <w:rsid w:val="00E5675C"/>
    <w:rsid w:val="00E7414B"/>
    <w:rsid w:val="00E9689F"/>
    <w:rsid w:val="00EA5248"/>
    <w:rsid w:val="00EB0FA6"/>
    <w:rsid w:val="00EB2BE5"/>
    <w:rsid w:val="00EE019F"/>
    <w:rsid w:val="00EF014C"/>
    <w:rsid w:val="00EF317E"/>
    <w:rsid w:val="00F1443A"/>
    <w:rsid w:val="00F24E00"/>
    <w:rsid w:val="00F3042B"/>
    <w:rsid w:val="00F80CCD"/>
    <w:rsid w:val="00F817F8"/>
    <w:rsid w:val="00F824BC"/>
    <w:rsid w:val="00F91897"/>
    <w:rsid w:val="00F94344"/>
    <w:rsid w:val="00FA139B"/>
    <w:rsid w:val="00FA32A0"/>
    <w:rsid w:val="00FC5506"/>
    <w:rsid w:val="00FC7261"/>
    <w:rsid w:val="00FD3A2D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196168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0FA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3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318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Jakubowska</dc:creator>
  <cp:keywords/>
  <dc:description/>
  <cp:lastModifiedBy>Krzysiek Wojtas</cp:lastModifiedBy>
  <cp:revision>23</cp:revision>
  <cp:lastPrinted>2026-10-21T07:10:00Z</cp:lastPrinted>
  <dcterms:created xsi:type="dcterms:W3CDTF">2025-03-25T09:00:00Z</dcterms:created>
  <dcterms:modified xsi:type="dcterms:W3CDTF">2026-10-28T10:52:00Z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