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721628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721628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721628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721628">
        <w:rPr>
          <w:rFonts w:asciiTheme="minorHAnsi" w:hAnsiTheme="minorHAnsi" w:cstheme="minorHAnsi"/>
          <w:sz w:val="20"/>
          <w:szCs w:val="20"/>
        </w:rPr>
        <w:t xml:space="preserve"> </w:t>
      </w:r>
      <w:r w:rsidRPr="00721628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721628">
        <w:rPr>
          <w:rFonts w:asciiTheme="minorHAnsi" w:hAnsiTheme="minorHAnsi" w:cstheme="minorHAnsi"/>
          <w:sz w:val="20"/>
          <w:szCs w:val="20"/>
        </w:rPr>
        <w:t>7</w:t>
      </w:r>
      <w:r w:rsidRPr="00721628">
        <w:rPr>
          <w:rFonts w:asciiTheme="minorHAnsi" w:hAnsiTheme="minorHAnsi" w:cstheme="minorHAnsi"/>
          <w:sz w:val="20"/>
          <w:szCs w:val="20"/>
        </w:rPr>
        <w:t xml:space="preserve">0 000 zł netto w Regionalnym Ośrodku Metodyczno – Edukacyjnym  Metis w Katowicach  </w:t>
      </w:r>
    </w:p>
    <w:p w14:paraId="217CEA6D" w14:textId="77777777" w:rsidR="00986D97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363F93F4" w:rsidR="00FF4E9E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6D1FA1">
        <w:rPr>
          <w:rFonts w:asciiTheme="minorHAnsi" w:hAnsiTheme="minorHAnsi" w:cstheme="minorHAnsi"/>
          <w:sz w:val="20"/>
          <w:szCs w:val="20"/>
        </w:rPr>
        <w:t>3</w:t>
      </w:r>
      <w:r w:rsidR="004B288B">
        <w:rPr>
          <w:rFonts w:asciiTheme="minorHAnsi" w:hAnsiTheme="minorHAnsi" w:cstheme="minorHAnsi"/>
          <w:sz w:val="20"/>
          <w:szCs w:val="20"/>
        </w:rPr>
        <w:t>4</w:t>
      </w:r>
      <w:r w:rsidR="003933BA"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26</w:t>
      </w:r>
      <w:r w:rsidR="00A31618" w:rsidRPr="00721628">
        <w:rPr>
          <w:rFonts w:asciiTheme="minorHAnsi" w:hAnsiTheme="minorHAnsi" w:cstheme="minorHAnsi"/>
          <w:sz w:val="20"/>
          <w:szCs w:val="20"/>
        </w:rPr>
        <w:t>/</w:t>
      </w:r>
      <w:r w:rsidR="004B288B">
        <w:rPr>
          <w:rFonts w:asciiTheme="minorHAnsi" w:hAnsiTheme="minorHAnsi" w:cstheme="minorHAnsi"/>
          <w:sz w:val="20"/>
          <w:szCs w:val="20"/>
        </w:rPr>
        <w:t>AZ</w:t>
      </w:r>
    </w:p>
    <w:p w14:paraId="60290E28" w14:textId="5F963AF5" w:rsidR="00FF4E9E" w:rsidRPr="00721628" w:rsidRDefault="004B288B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21</w:t>
      </w:r>
      <w:r w:rsidR="00C9191F" w:rsidRPr="00721628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10</w:t>
      </w:r>
      <w:r w:rsidR="005F0D50" w:rsidRPr="00721628">
        <w:rPr>
          <w:rFonts w:asciiTheme="minorHAnsi" w:hAnsiTheme="minorHAnsi" w:cstheme="minorHAnsi"/>
          <w:sz w:val="20"/>
          <w:szCs w:val="20"/>
        </w:rPr>
        <w:t>.202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</w:p>
    <w:p w14:paraId="2210F69D" w14:textId="77777777" w:rsidR="007A34A7" w:rsidRPr="00721628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721628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721628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721628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721628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72162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Regionalny Ośrodek Metodyczno – Edukacyjny Metis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721628" w:rsidRDefault="004B288B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721628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721628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4D98A" w14:textId="39AD4BA5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Przedmiot zamówienia –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świadczenie usług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cateringow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ej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</w:t>
            </w:r>
            <w:r w:rsidR="004B288B">
              <w:rPr>
                <w:rFonts w:asciiTheme="minorHAnsi" w:hAnsiTheme="minorHAnsi" w:cstheme="minorHAnsi"/>
                <w:b/>
                <w:sz w:val="20"/>
                <w:szCs w:val="20"/>
              </w:rPr>
              <w:t>dniu 30 października 2026 r.</w:t>
            </w:r>
          </w:p>
          <w:p w14:paraId="38DA587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34A7" w:rsidRPr="00721628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530634C" w14:textId="7A30134F" w:rsidR="007A34A7" w:rsidRPr="00721628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A3161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do Form</w:t>
            </w:r>
            <w:r w:rsidR="00E870A0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Ofertowego </w:t>
            </w:r>
            <w:r w:rsidR="004B28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</w:tr>
      <w:tr w:rsidR="007A34A7" w:rsidRPr="00721628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D551F4D" w14:textId="23E6D0D8" w:rsidR="00011E85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1845B1FA" w:rsidR="00736B40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6D1FA1" w:rsidRPr="006D1FA1">
              <w:rPr>
                <w:rFonts w:asciiTheme="minorHAnsi" w:hAnsiTheme="minorHAnsi" w:cstheme="minorHAnsi"/>
                <w:sz w:val="20"/>
                <w:szCs w:val="20"/>
              </w:rPr>
              <w:t>.10.2026</w:t>
            </w:r>
          </w:p>
          <w:p w14:paraId="259EBB32" w14:textId="17EF121E" w:rsidR="00A05BA9" w:rsidRPr="00721628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721628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0A02235D" w:rsidR="00A05BA9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6D1FA1">
              <w:rPr>
                <w:rFonts w:asciiTheme="minorHAnsi" w:hAnsiTheme="minorHAnsi" w:cstheme="minorHAnsi"/>
                <w:sz w:val="20"/>
                <w:szCs w:val="20"/>
              </w:rPr>
              <w:t>faktura ustrukturyzowana w systemie KSeF</w:t>
            </w:r>
            <w:r w:rsidR="004E20F0" w:rsidRPr="006D1F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08D9873" w14:textId="77777777" w:rsidR="0072137A" w:rsidRPr="00721628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72162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53C83850" w:rsidR="004E20F0" w:rsidRPr="00721628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47E04283" w:rsidR="0072137A" w:rsidRPr="00721628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</w:p>
          <w:p w14:paraId="51C43A1E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721628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721628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721628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721628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286B861" w14:textId="7B0917BB" w:rsidR="00C9191F" w:rsidRPr="003439C7" w:rsidRDefault="00A05BA9" w:rsidP="003439C7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</w:p>
        </w:tc>
      </w:tr>
      <w:tr w:rsidR="0018180F" w:rsidRPr="00721628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721628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203D767A" w14:textId="6F388D85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Ofertę na formularzu oferty oraz oświadczenie (Załącznik 2) należy złożyć w terminie do dnia </w:t>
            </w:r>
            <w:r w:rsidR="004B28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3439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.2026 r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.  do godz. </w:t>
            </w:r>
            <w:r w:rsidR="003439C7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:00 w:</w:t>
            </w:r>
          </w:p>
          <w:p w14:paraId="70F6E99A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- formie pisemnej - w siedzibie Zamawiającego - 40-530 Katowice, ul. Drozdów 21 i 17 (sekretariat)</w:t>
            </w:r>
          </w:p>
          <w:p w14:paraId="4B6CBD7E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- postaci elektronicznej - na adres: </w:t>
            </w:r>
            <w:hyperlink r:id="rId10" w:history="1">
              <w:r w:rsidRPr="00721628">
                <w:rPr>
                  <w:rStyle w:val="Hipercze"/>
                  <w:rFonts w:asciiTheme="minorHAnsi" w:hAnsiTheme="minorHAnsi" w:cstheme="minorHAnsi"/>
                </w:rPr>
                <w:t>zamowienia@metis.pl</w:t>
              </w:r>
            </w:hyperlink>
            <w:r w:rsidRPr="00721628">
              <w:rPr>
                <w:rFonts w:asciiTheme="minorHAnsi" w:hAnsiTheme="minorHAnsi" w:cstheme="minorHAnsi"/>
              </w:rPr>
              <w:t xml:space="preserve"> </w:t>
            </w:r>
          </w:p>
          <w:p w14:paraId="25AE710D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253970" w14:textId="7AFECE88" w:rsidR="00721628" w:rsidRPr="003439C7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721628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721628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721628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721628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721628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721628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9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F62B89" w14:textId="384916C0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A441FC4" w14:textId="4A81823D" w:rsidR="00924282" w:rsidRPr="00721628" w:rsidRDefault="00A05BA9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Oferuję wykonanie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za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kwo</w:t>
            </w:r>
            <w:r w:rsidR="004B288B">
              <w:rPr>
                <w:rFonts w:asciiTheme="minorHAnsi" w:hAnsiTheme="minorHAnsi" w:cstheme="minorHAnsi"/>
                <w:sz w:val="20"/>
                <w:szCs w:val="20"/>
              </w:rPr>
              <w:t>tę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283A4E1" w14:textId="77777777" w:rsidR="0072137A" w:rsidRPr="00721628" w:rsidRDefault="0072137A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77777777" w:rsidR="0072137A" w:rsidRPr="00721628" w:rsidRDefault="0072137A" w:rsidP="004B288B">
            <w:pPr>
              <w:spacing w:line="100" w:lineRule="atLeast"/>
              <w:ind w:left="7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721628" w:rsidRDefault="0072137A" w:rsidP="004B288B">
            <w:pPr>
              <w:spacing w:line="100" w:lineRule="atLeast"/>
              <w:ind w:left="7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656E38D2" w:rsidR="0072137A" w:rsidRPr="00721628" w:rsidRDefault="0072137A" w:rsidP="004B288B">
            <w:pPr>
              <w:spacing w:line="100" w:lineRule="atLeast"/>
              <w:ind w:left="720"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Podatek VAT …....................... zł</w:t>
            </w:r>
          </w:p>
          <w:p w14:paraId="0FDF80C9" w14:textId="77777777" w:rsidR="0072137A" w:rsidRPr="00721628" w:rsidRDefault="0072137A" w:rsidP="004B288B">
            <w:pPr>
              <w:spacing w:line="100" w:lineRule="atLeast"/>
              <w:ind w:left="720"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5086C840" w:rsidR="00C20BC9" w:rsidRPr="00721628" w:rsidRDefault="0072137A" w:rsidP="004B288B">
            <w:pPr>
              <w:spacing w:line="100" w:lineRule="atLeast"/>
              <w:ind w:left="720"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brutto …......................... zł</w:t>
            </w:r>
          </w:p>
          <w:p w14:paraId="15FD4729" w14:textId="77777777" w:rsidR="00C20BC9" w:rsidRPr="00721628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721628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77777777" w:rsidR="00C20BC9" w:rsidRPr="00721628" w:rsidRDefault="00C20BC9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 w:rsidR="005023FE" w:rsidRPr="00721628">
              <w:rPr>
                <w:rFonts w:asciiTheme="minorHAnsi" w:hAnsiTheme="minorHAnsi" w:cstheme="minorHAnsi"/>
                <w:sz w:val="20"/>
                <w:szCs w:val="20"/>
              </w:rPr>
              <w:t>usługi cateringu dla 1 uczestnika</w:t>
            </w:r>
          </w:p>
          <w:p w14:paraId="4C483FDA" w14:textId="77777777" w:rsidR="00C20BC9" w:rsidRPr="00721628" w:rsidRDefault="00C20BC9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721628" w:rsidRDefault="00C20BC9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721628" w:rsidRDefault="00C20BC9" w:rsidP="004B288B">
            <w:pPr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79C0AA61" w:rsidR="00C20BC9" w:rsidRPr="00721628" w:rsidRDefault="00C20BC9" w:rsidP="004B288B">
            <w:pPr>
              <w:spacing w:line="100" w:lineRule="atLeast"/>
              <w:ind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Podatek VAT …....................... zł</w:t>
            </w:r>
          </w:p>
          <w:p w14:paraId="1BB0B1F0" w14:textId="77777777" w:rsidR="00C20BC9" w:rsidRPr="00721628" w:rsidRDefault="00C20BC9" w:rsidP="004B288B">
            <w:pPr>
              <w:spacing w:line="100" w:lineRule="atLeast"/>
              <w:ind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6F5533B0" w:rsidR="0072137A" w:rsidRPr="00721628" w:rsidRDefault="00C20BC9" w:rsidP="004B288B">
            <w:pPr>
              <w:spacing w:line="100" w:lineRule="atLeast"/>
              <w:ind w:hanging="1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brutto …......................... zł</w:t>
            </w:r>
          </w:p>
          <w:p w14:paraId="535BBD07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8C2368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0EBFB7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7EE2EA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94E87C" w14:textId="77777777" w:rsidR="007F4312" w:rsidRPr="00721628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721628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0AC5A64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F7E87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F560E6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6158C1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7D7A3F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FAEC2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46ADC49" w14:textId="50C76F05" w:rsidR="005B719A" w:rsidRPr="00721628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4F83F8C0" w14:textId="7ED5588A" w:rsidR="00736B40" w:rsidRPr="003439C7" w:rsidRDefault="00736B40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 xml:space="preserve">1) Oświadczam, że zapoznałem się z opisem przedmiotu zamówienia, warunkami wykonania zamówienia. Akceptuję je w całości i nie wnoszę do nich zastrzeżeń. </w:t>
            </w:r>
          </w:p>
          <w:p w14:paraId="14EACA06" w14:textId="18B5A680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2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>) Oświadczam, że oferowana cena obejmuje wszelkie koszty wykonania zamówienia, w tym: dostawę i obsługę cateringu zgodnie ze wskazaniami z OPZ.</w:t>
            </w:r>
          </w:p>
          <w:p w14:paraId="67A763D3" w14:textId="119BCA7B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3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>) Zamawiający zastrzega sobie prawo do zapłaty tylko za zrealizowaną część zamówienia – możliwość zmniejszenia lub zwiększenia zamówienia maks</w:t>
            </w:r>
            <w:r w:rsidR="00EC7A07" w:rsidRPr="003439C7">
              <w:rPr>
                <w:rFonts w:ascii="Calibri" w:hAnsi="Calibri" w:cs="Calibri"/>
                <w:sz w:val="20"/>
                <w:szCs w:val="20"/>
              </w:rPr>
              <w:t>.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 xml:space="preserve"> o 20%.</w:t>
            </w:r>
          </w:p>
          <w:p w14:paraId="63C204FD" w14:textId="77777777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4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 xml:space="preserve">) Zamówienie odbierane będzie na podstawie protokołu odbioru i po podpisaniu przedmiotowego protokołu bez zastrzeżeń, Wykonawcy zostanie wypłacone wynagrodzenie. </w:t>
            </w:r>
          </w:p>
          <w:p w14:paraId="19A66943" w14:textId="27A1D484" w:rsidR="00721628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5) Zamawiający zastrzega sobie prawo do unieważnienia postępowania na każdym jego etapie bez podania przyczyny.</w:t>
            </w:r>
          </w:p>
        </w:tc>
      </w:tr>
      <w:tr w:rsidR="00736B40" w:rsidRPr="00721628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78624ECE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Wszystkie pytania proszę kierować na adres mailowy: </w:t>
            </w:r>
            <w:hyperlink r:id="rId11" w:history="1">
              <w:r w:rsidR="00721628" w:rsidRPr="00721628">
                <w:rPr>
                  <w:rStyle w:val="Hipercze"/>
                  <w:rFonts w:asciiTheme="minorHAnsi" w:hAnsiTheme="minorHAnsi" w:cstheme="minorHAnsi"/>
                  <w:b/>
                  <w:sz w:val="20"/>
                  <w:szCs w:val="20"/>
                </w:rPr>
                <w:t>zamowienia@metis.pl</w:t>
              </w:r>
            </w:hyperlink>
            <w:r w:rsidR="00721628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36B40" w:rsidRPr="00721628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5271C1D3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</w:tc>
      </w:tr>
    </w:tbl>
    <w:p w14:paraId="74E2C3EB" w14:textId="77777777" w:rsidR="000A3692" w:rsidRPr="00721628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72137A" w:rsidRPr="00721628">
        <w:rPr>
          <w:rFonts w:asciiTheme="minorHAnsi" w:hAnsiTheme="minorHAnsi" w:cstheme="minorHAnsi"/>
          <w:sz w:val="20"/>
          <w:szCs w:val="20"/>
        </w:rPr>
        <w:t>P</w:t>
      </w:r>
      <w:r w:rsidRPr="00721628">
        <w:rPr>
          <w:rFonts w:asciiTheme="minorHAnsi" w:hAnsiTheme="minorHAnsi" w:cstheme="minorHAnsi"/>
          <w:sz w:val="20"/>
          <w:szCs w:val="20"/>
        </w:rPr>
        <w:t>odpis</w:t>
      </w:r>
      <w:r w:rsidR="0072137A" w:rsidRPr="00721628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721628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78E17B1B" w14:textId="77777777" w:rsidR="00A31618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</w:p>
    <w:p w14:paraId="7D3CA3EE" w14:textId="77777777" w:rsidR="00A31618" w:rsidRPr="00721628" w:rsidRDefault="00A31618" w:rsidP="00A3072C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hAnsiTheme="minorHAnsi" w:cstheme="minorHAnsi"/>
          <w:sz w:val="20"/>
          <w:szCs w:val="20"/>
        </w:rPr>
        <w:br w:type="page"/>
      </w:r>
    </w:p>
    <w:p w14:paraId="27B73CA7" w14:textId="67D89615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lastRenderedPageBreak/>
        <w:t>Załącznik nr 1 do Formularza Ofertowego</w:t>
      </w:r>
      <w:r w:rsidRPr="003439C7">
        <w:rPr>
          <w:rFonts w:asciiTheme="minorHAnsi" w:hAnsiTheme="minorHAnsi" w:cstheme="minorHAnsi"/>
          <w:sz w:val="22"/>
          <w:szCs w:val="22"/>
        </w:rPr>
        <w:br/>
        <w:t>ROME.AD-2720-3</w:t>
      </w:r>
      <w:r w:rsidR="004B288B">
        <w:rPr>
          <w:rFonts w:asciiTheme="minorHAnsi" w:hAnsiTheme="minorHAnsi" w:cstheme="minorHAnsi"/>
          <w:sz w:val="22"/>
          <w:szCs w:val="22"/>
        </w:rPr>
        <w:t>4</w:t>
      </w:r>
      <w:r w:rsidRPr="003439C7">
        <w:rPr>
          <w:rFonts w:asciiTheme="minorHAnsi" w:hAnsiTheme="minorHAnsi" w:cstheme="minorHAnsi"/>
          <w:sz w:val="22"/>
          <w:szCs w:val="22"/>
        </w:rPr>
        <w:t>/26/</w:t>
      </w:r>
      <w:r w:rsidR="004B288B">
        <w:rPr>
          <w:rFonts w:asciiTheme="minorHAnsi" w:hAnsiTheme="minorHAnsi" w:cstheme="minorHAnsi"/>
          <w:sz w:val="22"/>
          <w:szCs w:val="22"/>
        </w:rPr>
        <w:t>AZ</w:t>
      </w:r>
    </w:p>
    <w:p w14:paraId="3B9E9774" w14:textId="77777777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4E250D3D" w14:textId="77777777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32DFA571" w14:textId="77777777" w:rsidR="004B288B" w:rsidRPr="000C19DB" w:rsidRDefault="004B288B" w:rsidP="004B288B">
      <w:pPr>
        <w:jc w:val="center"/>
        <w:rPr>
          <w:rFonts w:ascii="Calibri" w:hAnsi="Calibri" w:cs="Calibri"/>
          <w:b/>
          <w:sz w:val="22"/>
          <w:szCs w:val="22"/>
        </w:rPr>
      </w:pPr>
      <w:r w:rsidRPr="000C19DB">
        <w:rPr>
          <w:rFonts w:ascii="Calibri" w:hAnsi="Calibri" w:cs="Calibri"/>
          <w:b/>
          <w:sz w:val="22"/>
          <w:szCs w:val="22"/>
        </w:rPr>
        <w:t>Opis przedmiotu zamówienia</w:t>
      </w:r>
    </w:p>
    <w:p w14:paraId="48DAA1FD" w14:textId="77777777" w:rsidR="004B288B" w:rsidRPr="000C19DB" w:rsidRDefault="004B288B" w:rsidP="004B288B">
      <w:pPr>
        <w:rPr>
          <w:rFonts w:ascii="Calibri" w:hAnsi="Calibri" w:cs="Calibri"/>
          <w:b/>
          <w:sz w:val="22"/>
          <w:szCs w:val="22"/>
        </w:rPr>
      </w:pPr>
    </w:p>
    <w:p w14:paraId="06853AC2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>Przedmiot zamówienia</w:t>
      </w:r>
      <w:r w:rsidRPr="000C19DB">
        <w:rPr>
          <w:rFonts w:ascii="Calibri" w:hAnsi="Calibri" w:cs="Calibri"/>
          <w:sz w:val="22"/>
          <w:szCs w:val="22"/>
        </w:rPr>
        <w:t>: Świadczenie usługi cateringowej</w:t>
      </w:r>
    </w:p>
    <w:p w14:paraId="402BE1C5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>Miejsce świadczenia usług:</w:t>
      </w:r>
      <w:r w:rsidRPr="000C19DB">
        <w:rPr>
          <w:rFonts w:ascii="Calibri" w:hAnsi="Calibri" w:cs="Calibri"/>
          <w:sz w:val="22"/>
          <w:szCs w:val="22"/>
        </w:rPr>
        <w:t xml:space="preserve">  Muzeum Śląskie, T. Dobrowolskiego 1, 40-205 Katowice</w:t>
      </w:r>
    </w:p>
    <w:p w14:paraId="6E810C5E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>Termin realizacji usług:</w:t>
      </w:r>
      <w:r w:rsidRPr="000C19DB">
        <w:rPr>
          <w:rFonts w:ascii="Calibri" w:hAnsi="Calibri" w:cs="Calibri"/>
          <w:sz w:val="22"/>
          <w:szCs w:val="22"/>
        </w:rPr>
        <w:t xml:space="preserve"> 30.10.2026 r. w godzinach: od 12:15 do 12:45</w:t>
      </w:r>
    </w:p>
    <w:p w14:paraId="67C46F20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>Liczba osób:</w:t>
      </w:r>
      <w:r w:rsidRPr="000C19DB">
        <w:rPr>
          <w:rFonts w:ascii="Calibri" w:hAnsi="Calibri" w:cs="Calibri"/>
          <w:sz w:val="22"/>
          <w:szCs w:val="22"/>
        </w:rPr>
        <w:t xml:space="preserve"> 200 osób </w:t>
      </w:r>
    </w:p>
    <w:p w14:paraId="75E81DED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</w:p>
    <w:p w14:paraId="64D0FE3D" w14:textId="77777777" w:rsidR="004B288B" w:rsidRPr="000C19DB" w:rsidRDefault="004B288B" w:rsidP="004B288B">
      <w:pPr>
        <w:pStyle w:val="Akapitzlist"/>
        <w:ind w:left="0"/>
        <w:rPr>
          <w:rFonts w:ascii="Calibri" w:hAnsi="Calibri" w:cs="Calibri"/>
          <w:b/>
          <w:bCs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 xml:space="preserve">W ramach usługi Wykonawca zapewni bufet, na który składać się będą: </w:t>
      </w:r>
    </w:p>
    <w:p w14:paraId="40B64ECA" w14:textId="77777777" w:rsidR="004B288B" w:rsidRPr="000C19DB" w:rsidRDefault="004B288B" w:rsidP="004B288B">
      <w:pPr>
        <w:pStyle w:val="Akapitzlist"/>
        <w:ind w:left="0"/>
        <w:rPr>
          <w:rFonts w:ascii="Calibri" w:hAnsi="Calibri" w:cs="Calibri"/>
          <w:b/>
          <w:bCs/>
          <w:sz w:val="22"/>
          <w:szCs w:val="22"/>
        </w:rPr>
      </w:pPr>
    </w:p>
    <w:p w14:paraId="2CF9730D" w14:textId="77777777" w:rsidR="004B288B" w:rsidRPr="000C19DB" w:rsidRDefault="004B288B" w:rsidP="004B288B">
      <w:pPr>
        <w:pStyle w:val="Akapitzlist"/>
        <w:numPr>
          <w:ilvl w:val="0"/>
          <w:numId w:val="30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b/>
          <w:bCs/>
          <w:sz w:val="22"/>
          <w:szCs w:val="22"/>
          <w:u w:val="single"/>
        </w:rPr>
        <w:t>Serwis kawowy</w:t>
      </w:r>
    </w:p>
    <w:p w14:paraId="78BF8120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sz w:val="22"/>
          <w:szCs w:val="22"/>
        </w:rPr>
        <w:t>Kawa z ekspresu ciśnieniowego (ekspresy zapewnione przez Wykonawcę usługi, w liczbie pozwalającej na sprawne obsłużenie uczestników spotkania  – minimum 10 sztuk),</w:t>
      </w:r>
    </w:p>
    <w:p w14:paraId="65C9ACCC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Herbata czarna i owocowa w kopertach.</w:t>
      </w:r>
    </w:p>
    <w:p w14:paraId="04F6F7D6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sz w:val="22"/>
          <w:szCs w:val="22"/>
        </w:rPr>
        <w:t>Dodatki: cukier, mleko w mleczniku, mleko roślinne w mleczniku, cytryna.</w:t>
      </w:r>
    </w:p>
    <w:p w14:paraId="118E8B89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sz w:val="22"/>
          <w:szCs w:val="22"/>
        </w:rPr>
        <w:t>Woda mineralna niegazowana z owocami i miętą nie mniej niż 250 ml na osobę podawana w dzbankach.</w:t>
      </w:r>
    </w:p>
    <w:p w14:paraId="248BC27D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sz w:val="22"/>
          <w:szCs w:val="22"/>
        </w:rPr>
        <w:t>Woda mineralna gazowana w butelkach o pojemności nie mniejszej niż 330 ml. 1 butelka na jedną osobę,</w:t>
      </w:r>
    </w:p>
    <w:p w14:paraId="20B10656" w14:textId="77777777" w:rsidR="004B288B" w:rsidRPr="000C19DB" w:rsidRDefault="004B288B" w:rsidP="004B288B">
      <w:pPr>
        <w:pStyle w:val="Akapitzlist"/>
        <w:numPr>
          <w:ilvl w:val="0"/>
          <w:numId w:val="34"/>
        </w:numPr>
        <w:rPr>
          <w:rFonts w:ascii="Calibri" w:hAnsi="Calibri" w:cs="Calibri"/>
          <w:b/>
          <w:bCs/>
          <w:sz w:val="22"/>
          <w:szCs w:val="22"/>
          <w:u w:val="single"/>
        </w:rPr>
      </w:pPr>
      <w:r w:rsidRPr="000C19DB">
        <w:rPr>
          <w:rFonts w:ascii="Calibri" w:hAnsi="Calibri" w:cs="Calibri"/>
          <w:sz w:val="22"/>
          <w:szCs w:val="22"/>
        </w:rPr>
        <w:t>Soki owocowe (dwa rodzaje) nie mniej niż 250 ml. na osobę, podawane w dzbankach.</w:t>
      </w:r>
    </w:p>
    <w:p w14:paraId="424CCB50" w14:textId="77777777" w:rsidR="004B288B" w:rsidRPr="000C19DB" w:rsidRDefault="004B288B" w:rsidP="004B288B">
      <w:pPr>
        <w:ind w:firstLine="360"/>
        <w:rPr>
          <w:rFonts w:ascii="Calibri" w:hAnsi="Calibri" w:cs="Calibri"/>
          <w:sz w:val="22"/>
          <w:szCs w:val="22"/>
        </w:rPr>
      </w:pPr>
    </w:p>
    <w:p w14:paraId="17208D23" w14:textId="77777777" w:rsidR="004B288B" w:rsidRPr="000C19DB" w:rsidRDefault="004B288B" w:rsidP="004B288B">
      <w:pPr>
        <w:ind w:left="284" w:firstLine="360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Wszystko uzupełniane na bieżąco.</w:t>
      </w:r>
    </w:p>
    <w:p w14:paraId="56D33FB8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</w:p>
    <w:p w14:paraId="0140650B" w14:textId="77777777" w:rsidR="004B288B" w:rsidRPr="000C19DB" w:rsidRDefault="004B288B" w:rsidP="004B288B">
      <w:pPr>
        <w:pStyle w:val="Akapitzlist"/>
        <w:numPr>
          <w:ilvl w:val="0"/>
          <w:numId w:val="30"/>
        </w:numPr>
        <w:rPr>
          <w:rFonts w:ascii="Calibri" w:hAnsi="Calibri" w:cs="Calibri"/>
          <w:b/>
          <w:bCs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 xml:space="preserve">Deser m. in: </w:t>
      </w:r>
    </w:p>
    <w:p w14:paraId="1E70F964" w14:textId="77777777" w:rsidR="004B288B" w:rsidRPr="000C19DB" w:rsidRDefault="004B288B" w:rsidP="004B288B">
      <w:pPr>
        <w:pStyle w:val="Akapitzlist"/>
        <w:numPr>
          <w:ilvl w:val="0"/>
          <w:numId w:val="35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Ciast</w:t>
      </w:r>
      <w:r>
        <w:rPr>
          <w:rFonts w:ascii="Calibri" w:hAnsi="Calibri" w:cs="Calibri"/>
          <w:sz w:val="22"/>
          <w:szCs w:val="22"/>
        </w:rPr>
        <w:t xml:space="preserve">ka </w:t>
      </w:r>
      <w:r w:rsidRPr="000C19DB">
        <w:rPr>
          <w:rFonts w:ascii="Calibri" w:hAnsi="Calibri" w:cs="Calibri"/>
          <w:sz w:val="22"/>
          <w:szCs w:val="22"/>
        </w:rPr>
        <w:t>cukiernicze - po 100 g na osobę,</w:t>
      </w:r>
    </w:p>
    <w:p w14:paraId="6F1C331D" w14:textId="77777777" w:rsidR="004B288B" w:rsidRPr="000C19DB" w:rsidRDefault="004B288B" w:rsidP="004B288B">
      <w:pPr>
        <w:pStyle w:val="Akapitzlist"/>
        <w:numPr>
          <w:ilvl w:val="0"/>
          <w:numId w:val="35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Des</w:t>
      </w:r>
      <w:r>
        <w:rPr>
          <w:rFonts w:ascii="Calibri" w:hAnsi="Calibri" w:cs="Calibri"/>
          <w:sz w:val="22"/>
          <w:szCs w:val="22"/>
        </w:rPr>
        <w:t xml:space="preserve">erki </w:t>
      </w:r>
      <w:r w:rsidRPr="000C19DB">
        <w:rPr>
          <w:rFonts w:ascii="Calibri" w:hAnsi="Calibri" w:cs="Calibri"/>
          <w:sz w:val="22"/>
          <w:szCs w:val="22"/>
        </w:rPr>
        <w:t>– Panna Cotta i Tiramisu  - po 80</w:t>
      </w:r>
      <w:r>
        <w:rPr>
          <w:rFonts w:ascii="Calibri" w:hAnsi="Calibri" w:cs="Calibri"/>
          <w:sz w:val="22"/>
          <w:szCs w:val="22"/>
        </w:rPr>
        <w:t xml:space="preserve"> </w:t>
      </w:r>
      <w:r w:rsidRPr="000C19DB">
        <w:rPr>
          <w:rFonts w:ascii="Calibri" w:hAnsi="Calibri" w:cs="Calibri"/>
          <w:sz w:val="22"/>
          <w:szCs w:val="22"/>
        </w:rPr>
        <w:t>g na osobę,</w:t>
      </w:r>
    </w:p>
    <w:p w14:paraId="27E1D74F" w14:textId="77777777" w:rsidR="004B288B" w:rsidRPr="000C19DB" w:rsidRDefault="004B288B" w:rsidP="004B288B">
      <w:pPr>
        <w:pStyle w:val="Akapitzlist"/>
        <w:numPr>
          <w:ilvl w:val="0"/>
          <w:numId w:val="35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 xml:space="preserve">Owoce sezonowe – jabłka, gruszki, winogrona -  </w:t>
      </w:r>
      <w:r>
        <w:rPr>
          <w:rFonts w:ascii="Calibri" w:hAnsi="Calibri" w:cs="Calibri"/>
          <w:sz w:val="22"/>
          <w:szCs w:val="22"/>
        </w:rPr>
        <w:t xml:space="preserve">po </w:t>
      </w:r>
      <w:r w:rsidRPr="000C19DB">
        <w:rPr>
          <w:rFonts w:ascii="Calibri" w:hAnsi="Calibri" w:cs="Calibri"/>
          <w:sz w:val="22"/>
          <w:szCs w:val="22"/>
        </w:rPr>
        <w:t>80</w:t>
      </w:r>
      <w:r>
        <w:rPr>
          <w:rFonts w:ascii="Calibri" w:hAnsi="Calibri" w:cs="Calibri"/>
          <w:sz w:val="22"/>
          <w:szCs w:val="22"/>
        </w:rPr>
        <w:t xml:space="preserve"> </w:t>
      </w:r>
      <w:r w:rsidRPr="000C19DB">
        <w:rPr>
          <w:rFonts w:ascii="Calibri" w:hAnsi="Calibri" w:cs="Calibri"/>
          <w:sz w:val="22"/>
          <w:szCs w:val="22"/>
        </w:rPr>
        <w:t xml:space="preserve">g na osobę. </w:t>
      </w:r>
    </w:p>
    <w:p w14:paraId="1E0DC5FF" w14:textId="77777777" w:rsidR="004B288B" w:rsidRPr="000C19DB" w:rsidRDefault="004B288B" w:rsidP="004B288B">
      <w:pPr>
        <w:rPr>
          <w:rFonts w:ascii="Calibri" w:hAnsi="Calibri" w:cs="Calibri"/>
          <w:b/>
          <w:sz w:val="22"/>
          <w:szCs w:val="22"/>
        </w:rPr>
      </w:pPr>
      <w:r w:rsidRPr="000C19DB">
        <w:rPr>
          <w:rFonts w:ascii="Calibri" w:hAnsi="Calibri" w:cs="Calibri"/>
          <w:b/>
          <w:sz w:val="22"/>
          <w:szCs w:val="22"/>
        </w:rPr>
        <w:br/>
        <w:t xml:space="preserve">Przedmiot zamówienia </w:t>
      </w:r>
      <w:r>
        <w:rPr>
          <w:rFonts w:ascii="Calibri" w:hAnsi="Calibri" w:cs="Calibri"/>
          <w:b/>
          <w:sz w:val="22"/>
          <w:szCs w:val="22"/>
        </w:rPr>
        <w:t xml:space="preserve">obejmuje </w:t>
      </w:r>
      <w:r w:rsidRPr="000C19DB">
        <w:rPr>
          <w:rFonts w:ascii="Calibri" w:hAnsi="Calibri" w:cs="Calibri"/>
          <w:b/>
          <w:sz w:val="22"/>
          <w:szCs w:val="22"/>
        </w:rPr>
        <w:t>również:</w:t>
      </w:r>
    </w:p>
    <w:p w14:paraId="11718861" w14:textId="77777777" w:rsidR="004B288B" w:rsidRPr="000C19DB" w:rsidRDefault="004B288B" w:rsidP="004B288B">
      <w:pPr>
        <w:numPr>
          <w:ilvl w:val="0"/>
          <w:numId w:val="20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Obsług</w:t>
      </w:r>
      <w:r>
        <w:rPr>
          <w:rFonts w:ascii="Calibri" w:hAnsi="Calibri" w:cs="Calibri"/>
          <w:sz w:val="22"/>
          <w:szCs w:val="22"/>
        </w:rPr>
        <w:t>ę</w:t>
      </w:r>
      <w:r w:rsidRPr="000C19DB">
        <w:rPr>
          <w:rFonts w:ascii="Calibri" w:hAnsi="Calibri" w:cs="Calibri"/>
          <w:sz w:val="22"/>
          <w:szCs w:val="22"/>
        </w:rPr>
        <w:t xml:space="preserve"> kelnersk</w:t>
      </w:r>
      <w:r>
        <w:rPr>
          <w:rFonts w:ascii="Calibri" w:hAnsi="Calibri" w:cs="Calibri"/>
          <w:sz w:val="22"/>
          <w:szCs w:val="22"/>
        </w:rPr>
        <w:t>ą</w:t>
      </w:r>
      <w:r w:rsidRPr="000C19DB">
        <w:rPr>
          <w:rFonts w:ascii="Calibri" w:hAnsi="Calibri" w:cs="Calibri"/>
          <w:sz w:val="22"/>
          <w:szCs w:val="22"/>
        </w:rPr>
        <w:t>.</w:t>
      </w:r>
    </w:p>
    <w:p w14:paraId="4B89A251" w14:textId="77777777" w:rsidR="004B288B" w:rsidRPr="000C19DB" w:rsidRDefault="004B288B" w:rsidP="004B288B">
      <w:pPr>
        <w:numPr>
          <w:ilvl w:val="0"/>
          <w:numId w:val="20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Porcelanową zastawę stołową: filiżanki wraz z spodkami, talerzyki deserowe; stalowe sztućce.</w:t>
      </w:r>
    </w:p>
    <w:p w14:paraId="7A24D64A" w14:textId="77777777" w:rsidR="004B288B" w:rsidRPr="000C19DB" w:rsidRDefault="004B288B" w:rsidP="004B288B">
      <w:pPr>
        <w:numPr>
          <w:ilvl w:val="0"/>
          <w:numId w:val="20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Dostarczenie stołów pod bufet wraz z galanterią (np. obrusy, serwetki, dekoracje kwiatowe itp.).</w:t>
      </w:r>
    </w:p>
    <w:p w14:paraId="723DBF0E" w14:textId="77777777" w:rsidR="004B288B" w:rsidRPr="000C19DB" w:rsidRDefault="004B288B" w:rsidP="004B288B">
      <w:pPr>
        <w:numPr>
          <w:ilvl w:val="0"/>
          <w:numId w:val="20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Transport wszystkich elementów niezbędnych do realizacji usługi, odbiór naczyń.</w:t>
      </w:r>
    </w:p>
    <w:p w14:paraId="45D764C3" w14:textId="77777777" w:rsidR="004B288B" w:rsidRPr="000C19DB" w:rsidRDefault="004B288B" w:rsidP="004B288B">
      <w:pPr>
        <w:numPr>
          <w:ilvl w:val="0"/>
          <w:numId w:val="20"/>
        </w:numPr>
        <w:ind w:left="1134"/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Utylizacja odpadów.</w:t>
      </w:r>
    </w:p>
    <w:p w14:paraId="73415D3C" w14:textId="77777777" w:rsidR="004B288B" w:rsidRPr="000C19DB" w:rsidRDefault="004B288B" w:rsidP="004B288B">
      <w:pPr>
        <w:ind w:left="1110"/>
        <w:rPr>
          <w:rFonts w:ascii="Calibri" w:hAnsi="Calibri" w:cs="Calibri"/>
          <w:sz w:val="22"/>
          <w:szCs w:val="22"/>
        </w:rPr>
      </w:pPr>
    </w:p>
    <w:p w14:paraId="2DA2C32E" w14:textId="77777777" w:rsidR="004B288B" w:rsidRPr="000C19DB" w:rsidRDefault="004B288B" w:rsidP="004B288B">
      <w:pPr>
        <w:rPr>
          <w:rFonts w:ascii="Calibri" w:hAnsi="Calibri" w:cs="Calibri"/>
          <w:b/>
          <w:bCs/>
          <w:sz w:val="22"/>
          <w:szCs w:val="22"/>
        </w:rPr>
      </w:pPr>
      <w:r w:rsidRPr="000C19DB">
        <w:rPr>
          <w:rFonts w:ascii="Calibri" w:hAnsi="Calibri" w:cs="Calibri"/>
          <w:b/>
          <w:bCs/>
          <w:sz w:val="22"/>
          <w:szCs w:val="22"/>
        </w:rPr>
        <w:t>Uwagi ogólne do posiłków:</w:t>
      </w:r>
    </w:p>
    <w:p w14:paraId="58268344" w14:textId="77777777" w:rsidR="004B288B" w:rsidRPr="000C19DB" w:rsidRDefault="004B288B" w:rsidP="004B288B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Wszystkie potrawy będą wykonane ze świeżej i  wysokiej jakości produktów.</w:t>
      </w:r>
    </w:p>
    <w:p w14:paraId="5886B373" w14:textId="77777777" w:rsidR="004B288B" w:rsidRPr="000C19DB" w:rsidRDefault="004B288B" w:rsidP="004B288B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Potrawy podane będą w sposób estetyczny.</w:t>
      </w:r>
    </w:p>
    <w:p w14:paraId="429F2442" w14:textId="77777777" w:rsidR="004B288B" w:rsidRPr="000C19DB" w:rsidRDefault="004B288B" w:rsidP="004B288B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0C19DB">
        <w:rPr>
          <w:rFonts w:ascii="Calibri" w:hAnsi="Calibri" w:cs="Calibri"/>
          <w:sz w:val="22"/>
          <w:szCs w:val="22"/>
        </w:rPr>
        <w:t>Realizując zamówienie Wykonawca będzie przygotowywał i dostarczał artykuły spożywcze zachowując wymogi sanitarno – epidemiologiczne w zakresie personelu i warunków produkcji i transportu.</w:t>
      </w:r>
    </w:p>
    <w:p w14:paraId="6E3EDDE0" w14:textId="77777777" w:rsidR="004B288B" w:rsidRPr="000C19DB" w:rsidRDefault="004B288B" w:rsidP="004B288B">
      <w:pPr>
        <w:rPr>
          <w:rFonts w:ascii="Calibri" w:hAnsi="Calibri" w:cs="Calibri"/>
          <w:sz w:val="22"/>
          <w:szCs w:val="22"/>
        </w:rPr>
      </w:pPr>
    </w:p>
    <w:p w14:paraId="1C8FB489" w14:textId="77777777" w:rsidR="003439C7" w:rsidRDefault="003439C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314A0528" w14:textId="24452BCA" w:rsidR="005B719A" w:rsidRPr="00721628" w:rsidRDefault="00A31618" w:rsidP="00A3072C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lastRenderedPageBreak/>
        <w:t xml:space="preserve">Załącznik nr 2 do </w:t>
      </w:r>
      <w:r w:rsidR="00A3072C" w:rsidRPr="00721628">
        <w:rPr>
          <w:rFonts w:asciiTheme="minorHAnsi" w:hAnsiTheme="minorHAnsi" w:cstheme="minorHAnsi"/>
          <w:sz w:val="20"/>
          <w:szCs w:val="20"/>
        </w:rPr>
        <w:t>F</w:t>
      </w:r>
      <w:r w:rsidRPr="00721628">
        <w:rPr>
          <w:rFonts w:asciiTheme="minorHAnsi" w:hAnsiTheme="minorHAnsi" w:cstheme="minorHAnsi"/>
          <w:sz w:val="20"/>
          <w:szCs w:val="20"/>
        </w:rPr>
        <w:t>ormularza ofertowego</w:t>
      </w:r>
      <w:r w:rsidR="00A3072C" w:rsidRPr="00721628">
        <w:rPr>
          <w:rFonts w:asciiTheme="minorHAnsi" w:hAnsiTheme="minorHAnsi" w:cstheme="minorHAnsi"/>
          <w:sz w:val="20"/>
          <w:szCs w:val="20"/>
        </w:rPr>
        <w:br/>
      </w:r>
      <w:r w:rsidR="009D0959"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3439C7">
        <w:rPr>
          <w:rFonts w:asciiTheme="minorHAnsi" w:hAnsiTheme="minorHAnsi" w:cstheme="minorHAnsi"/>
          <w:sz w:val="20"/>
          <w:szCs w:val="20"/>
        </w:rPr>
        <w:t>3</w:t>
      </w:r>
      <w:r w:rsidR="004B288B">
        <w:rPr>
          <w:rFonts w:asciiTheme="minorHAnsi" w:hAnsiTheme="minorHAnsi" w:cstheme="minorHAnsi"/>
          <w:sz w:val="20"/>
          <w:szCs w:val="20"/>
        </w:rPr>
        <w:t>4</w:t>
      </w:r>
      <w:r w:rsidR="009D0959" w:rsidRPr="00721628">
        <w:rPr>
          <w:rFonts w:asciiTheme="minorHAnsi" w:hAnsiTheme="minorHAnsi" w:cstheme="minorHAnsi"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  <w:r w:rsidRPr="00721628">
        <w:rPr>
          <w:rFonts w:asciiTheme="minorHAnsi" w:hAnsiTheme="minorHAnsi" w:cstheme="minorHAnsi"/>
          <w:sz w:val="20"/>
          <w:szCs w:val="20"/>
        </w:rPr>
        <w:t>/</w:t>
      </w:r>
      <w:r w:rsidR="004B288B">
        <w:rPr>
          <w:rFonts w:asciiTheme="minorHAnsi" w:hAnsiTheme="minorHAnsi" w:cstheme="minorHAnsi"/>
          <w:sz w:val="20"/>
          <w:szCs w:val="20"/>
        </w:rPr>
        <w:t>AZ</w:t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</w:p>
    <w:p w14:paraId="7FB4A878" w14:textId="45C1B964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 xml:space="preserve">              Katowice, dnia…………….</w:t>
      </w:r>
    </w:p>
    <w:p w14:paraId="50AFF4B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   Dane Wykonawcy</w:t>
      </w:r>
    </w:p>
    <w:p w14:paraId="094CB4EE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5EC5BFC3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35A899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35E037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8B86F68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0696CDF0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62672BE7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2B0C3435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0E3B8F54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1DF6343A" w14:textId="0ADEAEB3" w:rsidR="00A31618" w:rsidRPr="00721628" w:rsidRDefault="00A31618" w:rsidP="00A3072C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="009E44E6" w:rsidRPr="00721628">
        <w:rPr>
          <w:rFonts w:asciiTheme="minorHAnsi" w:hAnsiTheme="minorHAnsi" w:cstheme="minorHAnsi"/>
          <w:b/>
          <w:sz w:val="20"/>
          <w:szCs w:val="20"/>
        </w:rPr>
        <w:t>ROME.AD-2720-</w:t>
      </w:r>
      <w:r w:rsidR="003439C7">
        <w:rPr>
          <w:rFonts w:asciiTheme="minorHAnsi" w:hAnsiTheme="minorHAnsi" w:cstheme="minorHAnsi"/>
          <w:b/>
          <w:sz w:val="20"/>
          <w:szCs w:val="20"/>
        </w:rPr>
        <w:t>3</w:t>
      </w:r>
      <w:r w:rsidR="004B288B">
        <w:rPr>
          <w:rFonts w:asciiTheme="minorHAnsi" w:hAnsiTheme="minorHAnsi" w:cstheme="minorHAnsi"/>
          <w:b/>
          <w:sz w:val="20"/>
          <w:szCs w:val="20"/>
        </w:rPr>
        <w:t>4</w:t>
      </w:r>
      <w:r w:rsidR="009D0959" w:rsidRPr="00721628">
        <w:rPr>
          <w:rFonts w:asciiTheme="minorHAnsi" w:hAnsiTheme="minorHAnsi" w:cstheme="minorHAnsi"/>
          <w:b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b/>
          <w:sz w:val="20"/>
          <w:szCs w:val="20"/>
        </w:rPr>
        <w:t>6</w:t>
      </w:r>
      <w:r w:rsidRPr="00721628">
        <w:rPr>
          <w:rFonts w:asciiTheme="minorHAnsi" w:hAnsiTheme="minorHAnsi" w:cstheme="minorHAnsi"/>
          <w:b/>
          <w:sz w:val="20"/>
          <w:szCs w:val="20"/>
        </w:rPr>
        <w:t>/</w:t>
      </w:r>
      <w:r w:rsidR="004B288B">
        <w:rPr>
          <w:rFonts w:asciiTheme="minorHAnsi" w:hAnsiTheme="minorHAnsi" w:cstheme="minorHAnsi"/>
          <w:b/>
          <w:sz w:val="20"/>
          <w:szCs w:val="20"/>
        </w:rPr>
        <w:t>AZ</w:t>
      </w:r>
    </w:p>
    <w:p w14:paraId="1BEF79A0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C44ACE8" w14:textId="133CBB70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31AA018C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620A135A" w14:textId="77777777" w:rsidR="0066647A" w:rsidRPr="00721628" w:rsidRDefault="0066647A" w:rsidP="00A3072C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37954614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74AE33B2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5A0229F9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0112E78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lastRenderedPageBreak/>
        <w:t>1)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4E30727B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33A4BE1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521C3C6F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2047594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6C37A771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2E1F86EC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0A87E2BB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1A11CEFE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383E9C73" w14:textId="77777777" w:rsidR="0066647A" w:rsidRPr="00721628" w:rsidRDefault="0066647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19D07678" w14:textId="77777777" w:rsidR="00E870A0" w:rsidRPr="00721628" w:rsidRDefault="00E870A0" w:rsidP="00A3072C">
      <w:pPr>
        <w:rPr>
          <w:rFonts w:asciiTheme="minorHAnsi" w:hAnsiTheme="minorHAnsi" w:cstheme="minorHAnsi"/>
          <w:sz w:val="20"/>
          <w:szCs w:val="20"/>
        </w:rPr>
      </w:pPr>
    </w:p>
    <w:sectPr w:rsidR="00E870A0" w:rsidRPr="00721628" w:rsidSect="0066647A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C767" w14:textId="77777777" w:rsidR="00215EF8" w:rsidRDefault="00215EF8">
      <w:r>
        <w:separator/>
      </w:r>
    </w:p>
  </w:endnote>
  <w:endnote w:type="continuationSeparator" w:id="0">
    <w:p w14:paraId="22CAF51C" w14:textId="77777777" w:rsidR="00215EF8" w:rsidRDefault="0021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F3056" w14:textId="77777777" w:rsidR="00215EF8" w:rsidRDefault="00215EF8">
      <w:r>
        <w:separator/>
      </w:r>
    </w:p>
  </w:footnote>
  <w:footnote w:type="continuationSeparator" w:id="0">
    <w:p w14:paraId="2580A32F" w14:textId="77777777" w:rsidR="00215EF8" w:rsidRDefault="00215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E5462"/>
    <w:multiLevelType w:val="hybridMultilevel"/>
    <w:tmpl w:val="9964074E"/>
    <w:lvl w:ilvl="0" w:tplc="AC3AB3EC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A4438F"/>
    <w:multiLevelType w:val="hybridMultilevel"/>
    <w:tmpl w:val="25F48AB8"/>
    <w:lvl w:ilvl="0" w:tplc="360CCB28">
      <w:start w:val="3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" w:hanging="360"/>
      </w:pPr>
    </w:lvl>
    <w:lvl w:ilvl="2" w:tplc="0415001B" w:tentative="1">
      <w:start w:val="1"/>
      <w:numFmt w:val="lowerRoman"/>
      <w:lvlText w:val="%3."/>
      <w:lvlJc w:val="right"/>
      <w:pPr>
        <w:ind w:left="1111" w:hanging="180"/>
      </w:pPr>
    </w:lvl>
    <w:lvl w:ilvl="3" w:tplc="0415000F" w:tentative="1">
      <w:start w:val="1"/>
      <w:numFmt w:val="decimal"/>
      <w:lvlText w:val="%4."/>
      <w:lvlJc w:val="left"/>
      <w:pPr>
        <w:ind w:left="1831" w:hanging="360"/>
      </w:pPr>
    </w:lvl>
    <w:lvl w:ilvl="4" w:tplc="04150019" w:tentative="1">
      <w:start w:val="1"/>
      <w:numFmt w:val="lowerLetter"/>
      <w:lvlText w:val="%5."/>
      <w:lvlJc w:val="left"/>
      <w:pPr>
        <w:ind w:left="2551" w:hanging="360"/>
      </w:pPr>
    </w:lvl>
    <w:lvl w:ilvl="5" w:tplc="0415001B" w:tentative="1">
      <w:start w:val="1"/>
      <w:numFmt w:val="lowerRoman"/>
      <w:lvlText w:val="%6."/>
      <w:lvlJc w:val="right"/>
      <w:pPr>
        <w:ind w:left="3271" w:hanging="180"/>
      </w:pPr>
    </w:lvl>
    <w:lvl w:ilvl="6" w:tplc="0415000F" w:tentative="1">
      <w:start w:val="1"/>
      <w:numFmt w:val="decimal"/>
      <w:lvlText w:val="%7."/>
      <w:lvlJc w:val="left"/>
      <w:pPr>
        <w:ind w:left="3991" w:hanging="360"/>
      </w:pPr>
    </w:lvl>
    <w:lvl w:ilvl="7" w:tplc="04150019" w:tentative="1">
      <w:start w:val="1"/>
      <w:numFmt w:val="lowerLetter"/>
      <w:lvlText w:val="%8."/>
      <w:lvlJc w:val="left"/>
      <w:pPr>
        <w:ind w:left="4711" w:hanging="360"/>
      </w:pPr>
    </w:lvl>
    <w:lvl w:ilvl="8" w:tplc="0415001B" w:tentative="1">
      <w:start w:val="1"/>
      <w:numFmt w:val="lowerRoman"/>
      <w:lvlText w:val="%9."/>
      <w:lvlJc w:val="right"/>
      <w:pPr>
        <w:ind w:left="5431" w:hanging="180"/>
      </w:pPr>
    </w:lvl>
  </w:abstractNum>
  <w:abstractNum w:abstractNumId="6" w15:restartNumberingAfterBreak="0">
    <w:nsid w:val="0C31705E"/>
    <w:multiLevelType w:val="hybridMultilevel"/>
    <w:tmpl w:val="DDA236C6"/>
    <w:lvl w:ilvl="0" w:tplc="04150011">
      <w:start w:val="1"/>
      <w:numFmt w:val="decimal"/>
      <w:lvlText w:val="%1)"/>
      <w:lvlJc w:val="left"/>
      <w:pPr>
        <w:ind w:left="1470" w:hanging="360"/>
      </w:p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</w:lvl>
    <w:lvl w:ilvl="3" w:tplc="0415000F" w:tentative="1">
      <w:start w:val="1"/>
      <w:numFmt w:val="decimal"/>
      <w:lvlText w:val="%4."/>
      <w:lvlJc w:val="left"/>
      <w:pPr>
        <w:ind w:left="3630" w:hanging="360"/>
      </w:p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</w:lvl>
    <w:lvl w:ilvl="6" w:tplc="0415000F" w:tentative="1">
      <w:start w:val="1"/>
      <w:numFmt w:val="decimal"/>
      <w:lvlText w:val="%7."/>
      <w:lvlJc w:val="left"/>
      <w:pPr>
        <w:ind w:left="5790" w:hanging="360"/>
      </w:p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8D6EE2"/>
    <w:multiLevelType w:val="hybridMultilevel"/>
    <w:tmpl w:val="4F3889BC"/>
    <w:lvl w:ilvl="0" w:tplc="9A145D6A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5B33764"/>
    <w:multiLevelType w:val="hybridMultilevel"/>
    <w:tmpl w:val="81644286"/>
    <w:lvl w:ilvl="0" w:tplc="0415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1C924CD9"/>
    <w:multiLevelType w:val="hybridMultilevel"/>
    <w:tmpl w:val="C8D063B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462D69"/>
    <w:multiLevelType w:val="hybridMultilevel"/>
    <w:tmpl w:val="DDA236C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4264D9"/>
    <w:multiLevelType w:val="hybridMultilevel"/>
    <w:tmpl w:val="AD949B5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F0EAF"/>
    <w:multiLevelType w:val="hybridMultilevel"/>
    <w:tmpl w:val="0746825A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8" w15:restartNumberingAfterBreak="0">
    <w:nsid w:val="3AEE060E"/>
    <w:multiLevelType w:val="hybridMultilevel"/>
    <w:tmpl w:val="B0B6E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14EB8"/>
    <w:multiLevelType w:val="hybridMultilevel"/>
    <w:tmpl w:val="026E8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4D0A45"/>
    <w:multiLevelType w:val="hybridMultilevel"/>
    <w:tmpl w:val="7772CFCA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E6A517B"/>
    <w:multiLevelType w:val="hybridMultilevel"/>
    <w:tmpl w:val="E1B214EE"/>
    <w:lvl w:ilvl="0" w:tplc="04150017">
      <w:start w:val="1"/>
      <w:numFmt w:val="lowerLetter"/>
      <w:lvlText w:val="%1)"/>
      <w:lvlJc w:val="left"/>
      <w:pPr>
        <w:ind w:left="1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24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E53FC"/>
    <w:multiLevelType w:val="hybridMultilevel"/>
    <w:tmpl w:val="FAF4F620"/>
    <w:lvl w:ilvl="0" w:tplc="DFE01028">
      <w:start w:val="1"/>
      <w:numFmt w:val="decimal"/>
      <w:lvlText w:val="%1)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5B23863"/>
    <w:multiLevelType w:val="hybridMultilevel"/>
    <w:tmpl w:val="BDD2BD04"/>
    <w:lvl w:ilvl="0" w:tplc="B9128A24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73C455F"/>
    <w:multiLevelType w:val="hybridMultilevel"/>
    <w:tmpl w:val="35765A0E"/>
    <w:lvl w:ilvl="0" w:tplc="5DE6C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E7747"/>
    <w:multiLevelType w:val="hybridMultilevel"/>
    <w:tmpl w:val="0FB00E6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86D68"/>
    <w:multiLevelType w:val="hybridMultilevel"/>
    <w:tmpl w:val="90CC60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3175FB"/>
    <w:multiLevelType w:val="hybridMultilevel"/>
    <w:tmpl w:val="D75E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741E"/>
    <w:multiLevelType w:val="hybridMultilevel"/>
    <w:tmpl w:val="A98AA9B6"/>
    <w:lvl w:ilvl="0" w:tplc="FFFFFFFF">
      <w:start w:val="1"/>
      <w:numFmt w:val="decimal"/>
      <w:lvlText w:val="%1."/>
      <w:lvlJc w:val="left"/>
      <w:pPr>
        <w:ind w:left="147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576285545">
    <w:abstractNumId w:val="2"/>
  </w:num>
  <w:num w:numId="2" w16cid:durableId="1558862050">
    <w:abstractNumId w:val="1"/>
  </w:num>
  <w:num w:numId="3" w16cid:durableId="1052778456">
    <w:abstractNumId w:val="16"/>
  </w:num>
  <w:num w:numId="4" w16cid:durableId="1832019528">
    <w:abstractNumId w:val="13"/>
  </w:num>
  <w:num w:numId="5" w16cid:durableId="1927030265">
    <w:abstractNumId w:val="0"/>
  </w:num>
  <w:num w:numId="6" w16cid:durableId="999649587">
    <w:abstractNumId w:val="24"/>
  </w:num>
  <w:num w:numId="7" w16cid:durableId="129566680">
    <w:abstractNumId w:val="7"/>
  </w:num>
  <w:num w:numId="8" w16cid:durableId="1570068362">
    <w:abstractNumId w:val="7"/>
    <w:lvlOverride w:ilvl="0">
      <w:startOverride w:val="1"/>
    </w:lvlOverride>
  </w:num>
  <w:num w:numId="9" w16cid:durableId="28258855">
    <w:abstractNumId w:val="21"/>
  </w:num>
  <w:num w:numId="10" w16cid:durableId="72970345">
    <w:abstractNumId w:val="28"/>
  </w:num>
  <w:num w:numId="11" w16cid:durableId="1283344585">
    <w:abstractNumId w:val="15"/>
  </w:num>
  <w:num w:numId="12" w16cid:durableId="420489909">
    <w:abstractNumId w:val="8"/>
  </w:num>
  <w:num w:numId="13" w16cid:durableId="849683009">
    <w:abstractNumId w:val="19"/>
  </w:num>
  <w:num w:numId="14" w16cid:durableId="1843158915">
    <w:abstractNumId w:val="30"/>
  </w:num>
  <w:num w:numId="15" w16cid:durableId="1163156933">
    <w:abstractNumId w:val="3"/>
  </w:num>
  <w:num w:numId="16" w16cid:durableId="813571705">
    <w:abstractNumId w:val="29"/>
  </w:num>
  <w:num w:numId="17" w16cid:durableId="491220549">
    <w:abstractNumId w:val="6"/>
  </w:num>
  <w:num w:numId="18" w16cid:durableId="464279853">
    <w:abstractNumId w:val="23"/>
  </w:num>
  <w:num w:numId="19" w16cid:durableId="732503312">
    <w:abstractNumId w:val="10"/>
  </w:num>
  <w:num w:numId="20" w16cid:durableId="2049336999">
    <w:abstractNumId w:val="33"/>
  </w:num>
  <w:num w:numId="21" w16cid:durableId="377630007">
    <w:abstractNumId w:val="14"/>
  </w:num>
  <w:num w:numId="22" w16cid:durableId="355928003">
    <w:abstractNumId w:val="17"/>
  </w:num>
  <w:num w:numId="23" w16cid:durableId="1609578436">
    <w:abstractNumId w:val="12"/>
  </w:num>
  <w:num w:numId="24" w16cid:durableId="1460297239">
    <w:abstractNumId w:val="31"/>
  </w:num>
  <w:num w:numId="25" w16cid:durableId="1950622447">
    <w:abstractNumId w:val="22"/>
  </w:num>
  <w:num w:numId="26" w16cid:durableId="742222578">
    <w:abstractNumId w:val="9"/>
  </w:num>
  <w:num w:numId="27" w16cid:durableId="31854458">
    <w:abstractNumId w:val="27"/>
  </w:num>
  <w:num w:numId="28" w16cid:durableId="766118211">
    <w:abstractNumId w:val="5"/>
  </w:num>
  <w:num w:numId="29" w16cid:durableId="1239168567">
    <w:abstractNumId w:val="4"/>
  </w:num>
  <w:num w:numId="30" w16cid:durableId="2054693755">
    <w:abstractNumId w:val="18"/>
  </w:num>
  <w:num w:numId="31" w16cid:durableId="512954961">
    <w:abstractNumId w:val="26"/>
  </w:num>
  <w:num w:numId="32" w16cid:durableId="22247466">
    <w:abstractNumId w:val="20"/>
  </w:num>
  <w:num w:numId="33" w16cid:durableId="986133753">
    <w:abstractNumId w:val="32"/>
  </w:num>
  <w:num w:numId="34" w16cid:durableId="605501545">
    <w:abstractNumId w:val="25"/>
  </w:num>
  <w:num w:numId="35" w16cid:durableId="1124537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41480"/>
    <w:rsid w:val="00096882"/>
    <w:rsid w:val="000A3692"/>
    <w:rsid w:val="000C6292"/>
    <w:rsid w:val="000C66EB"/>
    <w:rsid w:val="000C7F62"/>
    <w:rsid w:val="000F4AE0"/>
    <w:rsid w:val="00100B03"/>
    <w:rsid w:val="00140913"/>
    <w:rsid w:val="00166134"/>
    <w:rsid w:val="001706C3"/>
    <w:rsid w:val="0018180F"/>
    <w:rsid w:val="001C5A30"/>
    <w:rsid w:val="001F42C5"/>
    <w:rsid w:val="00215EF8"/>
    <w:rsid w:val="0029713F"/>
    <w:rsid w:val="002E3571"/>
    <w:rsid w:val="002E4EF8"/>
    <w:rsid w:val="002F4454"/>
    <w:rsid w:val="002F49AF"/>
    <w:rsid w:val="00335671"/>
    <w:rsid w:val="003417DA"/>
    <w:rsid w:val="003439C7"/>
    <w:rsid w:val="003933BA"/>
    <w:rsid w:val="003F5CE0"/>
    <w:rsid w:val="004113D1"/>
    <w:rsid w:val="004270D6"/>
    <w:rsid w:val="00452CF9"/>
    <w:rsid w:val="004578F8"/>
    <w:rsid w:val="00461CF4"/>
    <w:rsid w:val="004B288B"/>
    <w:rsid w:val="004C006A"/>
    <w:rsid w:val="004E20F0"/>
    <w:rsid w:val="004E5F91"/>
    <w:rsid w:val="005023FE"/>
    <w:rsid w:val="00512916"/>
    <w:rsid w:val="005B719A"/>
    <w:rsid w:val="005E5A0B"/>
    <w:rsid w:val="005F0D50"/>
    <w:rsid w:val="005F26EA"/>
    <w:rsid w:val="006000FA"/>
    <w:rsid w:val="00651045"/>
    <w:rsid w:val="0066647A"/>
    <w:rsid w:val="006B0692"/>
    <w:rsid w:val="006B0B85"/>
    <w:rsid w:val="006D0C11"/>
    <w:rsid w:val="006D1FA1"/>
    <w:rsid w:val="006D51DC"/>
    <w:rsid w:val="0071391B"/>
    <w:rsid w:val="0072137A"/>
    <w:rsid w:val="00721628"/>
    <w:rsid w:val="00736B40"/>
    <w:rsid w:val="007662CA"/>
    <w:rsid w:val="00780198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D6D2D"/>
    <w:rsid w:val="00901243"/>
    <w:rsid w:val="00913ECC"/>
    <w:rsid w:val="00924034"/>
    <w:rsid w:val="00924282"/>
    <w:rsid w:val="00942344"/>
    <w:rsid w:val="00947B51"/>
    <w:rsid w:val="00982DF6"/>
    <w:rsid w:val="00986D97"/>
    <w:rsid w:val="009950BD"/>
    <w:rsid w:val="009B6EA5"/>
    <w:rsid w:val="009D0959"/>
    <w:rsid w:val="009E207A"/>
    <w:rsid w:val="009E44E6"/>
    <w:rsid w:val="00A04B46"/>
    <w:rsid w:val="00A05BA9"/>
    <w:rsid w:val="00A3072C"/>
    <w:rsid w:val="00A31618"/>
    <w:rsid w:val="00A62E5F"/>
    <w:rsid w:val="00A7158A"/>
    <w:rsid w:val="00AD4528"/>
    <w:rsid w:val="00B00876"/>
    <w:rsid w:val="00B31311"/>
    <w:rsid w:val="00B37449"/>
    <w:rsid w:val="00B473A0"/>
    <w:rsid w:val="00B8669F"/>
    <w:rsid w:val="00B9112C"/>
    <w:rsid w:val="00B949EB"/>
    <w:rsid w:val="00BA1C92"/>
    <w:rsid w:val="00BF07BB"/>
    <w:rsid w:val="00C04FF3"/>
    <w:rsid w:val="00C20BC9"/>
    <w:rsid w:val="00C21404"/>
    <w:rsid w:val="00C548AE"/>
    <w:rsid w:val="00C679E4"/>
    <w:rsid w:val="00C73C68"/>
    <w:rsid w:val="00C9191F"/>
    <w:rsid w:val="00CC020E"/>
    <w:rsid w:val="00CC1FF5"/>
    <w:rsid w:val="00D04A00"/>
    <w:rsid w:val="00D04ADC"/>
    <w:rsid w:val="00D216EC"/>
    <w:rsid w:val="00D22FBB"/>
    <w:rsid w:val="00D37860"/>
    <w:rsid w:val="00D60DBF"/>
    <w:rsid w:val="00D702F3"/>
    <w:rsid w:val="00D707C0"/>
    <w:rsid w:val="00DE6583"/>
    <w:rsid w:val="00E27850"/>
    <w:rsid w:val="00E373AC"/>
    <w:rsid w:val="00E536B7"/>
    <w:rsid w:val="00E870A0"/>
    <w:rsid w:val="00EA4F58"/>
    <w:rsid w:val="00EB036D"/>
    <w:rsid w:val="00EB2BE5"/>
    <w:rsid w:val="00EC7A07"/>
    <w:rsid w:val="00ED2403"/>
    <w:rsid w:val="00EE3960"/>
    <w:rsid w:val="00EE6CDE"/>
    <w:rsid w:val="00F00380"/>
    <w:rsid w:val="00F27B1A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103</TotalTime>
  <Pages>5</Pages>
  <Words>1204</Words>
  <Characters>8346</Characters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2026-09-29T08:37:00Z</cp:lastPrinted>
  <dcterms:created xsi:type="dcterms:W3CDTF">2025-03-25T09:32:00Z</dcterms:created>
  <dcterms:modified xsi:type="dcterms:W3CDTF">2026-10-20T09:20:00Z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