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64719" w14:textId="3C9900EC" w:rsidR="00986D97" w:rsidRPr="00030683" w:rsidRDefault="002B4C3E" w:rsidP="00986D97">
      <w:pPr>
        <w:spacing w:line="100" w:lineRule="atLeast"/>
        <w:ind w:left="4254" w:firstLine="708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 xml:space="preserve"> </w:t>
      </w:r>
      <w:r w:rsidR="00FF4E9E" w:rsidRPr="00030683">
        <w:rPr>
          <w:rFonts w:asciiTheme="minorHAnsi" w:hAnsiTheme="minorHAnsi" w:cstheme="minorHAnsi"/>
          <w:sz w:val="22"/>
          <w:szCs w:val="22"/>
        </w:rPr>
        <w:t xml:space="preserve">  </w:t>
      </w:r>
      <w:r w:rsidR="00986D97" w:rsidRPr="00030683">
        <w:rPr>
          <w:rFonts w:asciiTheme="minorHAnsi" w:hAnsiTheme="minorHAnsi" w:cstheme="minorHAnsi"/>
          <w:sz w:val="22"/>
          <w:szCs w:val="22"/>
        </w:rPr>
        <w:t>Załącznik nr 2</w:t>
      </w:r>
    </w:p>
    <w:p w14:paraId="57B23B89" w14:textId="7222650C" w:rsidR="000C66EB" w:rsidRPr="00030683" w:rsidRDefault="000C66EB" w:rsidP="000C66EB">
      <w:pPr>
        <w:spacing w:line="100" w:lineRule="atLeast"/>
        <w:ind w:left="5040" w:firstLine="3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do Regulaminu dokonywania zakupów o wartości szacunkowej nieprzekraczającej kwoty 1</w:t>
      </w:r>
      <w:r w:rsidR="00BB2C7C" w:rsidRPr="00030683">
        <w:rPr>
          <w:rFonts w:asciiTheme="minorHAnsi" w:hAnsiTheme="minorHAnsi" w:cstheme="minorHAnsi"/>
          <w:sz w:val="22"/>
          <w:szCs w:val="22"/>
        </w:rPr>
        <w:t>7</w:t>
      </w:r>
      <w:r w:rsidRPr="00030683">
        <w:rPr>
          <w:rFonts w:asciiTheme="minorHAnsi" w:hAnsiTheme="minorHAnsi" w:cstheme="minorHAnsi"/>
          <w:sz w:val="22"/>
          <w:szCs w:val="22"/>
        </w:rPr>
        <w:t>0 000 zł netto w Regionalnym Ośrodku Metodyczno</w:t>
      </w:r>
      <w:r w:rsidR="00E64573" w:rsidRPr="00030683">
        <w:rPr>
          <w:rFonts w:asciiTheme="minorHAnsi" w:hAnsiTheme="minorHAnsi" w:cstheme="minorHAnsi"/>
          <w:sz w:val="22"/>
          <w:szCs w:val="22"/>
        </w:rPr>
        <w:t>-</w:t>
      </w:r>
      <w:r w:rsidRPr="00030683">
        <w:rPr>
          <w:rFonts w:asciiTheme="minorHAnsi" w:hAnsiTheme="minorHAnsi" w:cstheme="minorHAnsi"/>
          <w:sz w:val="22"/>
          <w:szCs w:val="22"/>
        </w:rPr>
        <w:t xml:space="preserve">Edukacyjnym  </w:t>
      </w:r>
      <w:r w:rsidR="00E64573" w:rsidRPr="00030683">
        <w:rPr>
          <w:rFonts w:asciiTheme="minorHAnsi" w:hAnsiTheme="minorHAnsi" w:cstheme="minorHAnsi"/>
          <w:sz w:val="22"/>
          <w:szCs w:val="22"/>
        </w:rPr>
        <w:t>„</w:t>
      </w:r>
      <w:r w:rsidRPr="00030683">
        <w:rPr>
          <w:rFonts w:asciiTheme="minorHAnsi" w:hAnsiTheme="minorHAnsi" w:cstheme="minorHAnsi"/>
          <w:sz w:val="22"/>
          <w:szCs w:val="22"/>
        </w:rPr>
        <w:t>Metis</w:t>
      </w:r>
      <w:r w:rsidR="00E64573" w:rsidRPr="00030683">
        <w:rPr>
          <w:rFonts w:asciiTheme="minorHAnsi" w:hAnsiTheme="minorHAnsi" w:cstheme="minorHAnsi"/>
          <w:sz w:val="22"/>
          <w:szCs w:val="22"/>
        </w:rPr>
        <w:t>”</w:t>
      </w:r>
      <w:r w:rsidRPr="00030683">
        <w:rPr>
          <w:rFonts w:asciiTheme="minorHAnsi" w:hAnsiTheme="minorHAnsi" w:cstheme="minorHAnsi"/>
          <w:sz w:val="22"/>
          <w:szCs w:val="22"/>
        </w:rPr>
        <w:t xml:space="preserve"> w</w:t>
      </w:r>
      <w:r w:rsidR="00E64573" w:rsidRPr="00030683">
        <w:rPr>
          <w:rFonts w:asciiTheme="minorHAnsi" w:hAnsiTheme="minorHAnsi" w:cstheme="minorHAnsi"/>
          <w:sz w:val="22"/>
          <w:szCs w:val="22"/>
        </w:rPr>
        <w:t> </w:t>
      </w:r>
      <w:r w:rsidRPr="00030683">
        <w:rPr>
          <w:rFonts w:asciiTheme="minorHAnsi" w:hAnsiTheme="minorHAnsi" w:cstheme="minorHAnsi"/>
          <w:sz w:val="22"/>
          <w:szCs w:val="22"/>
        </w:rPr>
        <w:t xml:space="preserve">Katowicach  </w:t>
      </w:r>
    </w:p>
    <w:p w14:paraId="6BA2CC1C" w14:textId="77777777" w:rsidR="00986D97" w:rsidRPr="00030683" w:rsidRDefault="00986D97" w:rsidP="00986D97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77EA9C70" w14:textId="665C0E63" w:rsidR="001F3A4D" w:rsidRDefault="00A40DAF" w:rsidP="002B7C66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  <w:r w:rsidRPr="00AF329F">
        <w:rPr>
          <w:rFonts w:asciiTheme="minorHAnsi" w:hAnsiTheme="minorHAnsi" w:cstheme="minorHAnsi"/>
          <w:sz w:val="22"/>
          <w:szCs w:val="22"/>
        </w:rPr>
        <w:t>ROME.AD-2720-</w:t>
      </w:r>
      <w:r w:rsidR="001F3691">
        <w:rPr>
          <w:rFonts w:asciiTheme="minorHAnsi" w:hAnsiTheme="minorHAnsi" w:cstheme="minorHAnsi"/>
          <w:sz w:val="22"/>
          <w:szCs w:val="22"/>
        </w:rPr>
        <w:t>26</w:t>
      </w:r>
      <w:r w:rsidR="006E6CCC" w:rsidRPr="00AF329F">
        <w:rPr>
          <w:rFonts w:asciiTheme="minorHAnsi" w:hAnsiTheme="minorHAnsi" w:cstheme="minorHAnsi"/>
          <w:sz w:val="22"/>
          <w:szCs w:val="22"/>
        </w:rPr>
        <w:t>/</w:t>
      </w:r>
      <w:r w:rsidR="00E64573" w:rsidRPr="00AF329F">
        <w:rPr>
          <w:rFonts w:asciiTheme="minorHAnsi" w:hAnsiTheme="minorHAnsi" w:cstheme="minorHAnsi"/>
          <w:sz w:val="22"/>
          <w:szCs w:val="22"/>
        </w:rPr>
        <w:t>2</w:t>
      </w:r>
      <w:r w:rsidR="00BB2C7C" w:rsidRPr="00AF329F">
        <w:rPr>
          <w:rFonts w:asciiTheme="minorHAnsi" w:hAnsiTheme="minorHAnsi" w:cstheme="minorHAnsi"/>
          <w:sz w:val="22"/>
          <w:szCs w:val="22"/>
        </w:rPr>
        <w:t>6</w:t>
      </w:r>
      <w:r w:rsidR="00986D97" w:rsidRPr="00AF329F">
        <w:rPr>
          <w:rFonts w:asciiTheme="minorHAnsi" w:hAnsiTheme="minorHAnsi" w:cstheme="minorHAnsi"/>
          <w:sz w:val="22"/>
          <w:szCs w:val="22"/>
        </w:rPr>
        <w:t>/</w:t>
      </w:r>
      <w:r w:rsidR="001F3691">
        <w:rPr>
          <w:rFonts w:asciiTheme="minorHAnsi" w:hAnsiTheme="minorHAnsi" w:cstheme="minorHAnsi"/>
          <w:sz w:val="22"/>
          <w:szCs w:val="22"/>
        </w:rPr>
        <w:t>AZ</w:t>
      </w:r>
    </w:p>
    <w:p w14:paraId="4A11FEE1" w14:textId="164DA34B" w:rsidR="00490D1F" w:rsidRPr="00030683" w:rsidRDefault="00293E8E" w:rsidP="002B7C66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08</w:t>
      </w:r>
      <w:r w:rsidR="00490D1F" w:rsidRPr="00AF329F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10</w:t>
      </w:r>
      <w:r w:rsidR="00490D1F" w:rsidRPr="00AF329F">
        <w:rPr>
          <w:rFonts w:asciiTheme="minorHAnsi" w:hAnsiTheme="minorHAnsi" w:cstheme="minorHAnsi"/>
          <w:sz w:val="22"/>
          <w:szCs w:val="22"/>
        </w:rPr>
        <w:t>.202</w:t>
      </w:r>
      <w:r w:rsidR="006E018B" w:rsidRPr="00AF329F">
        <w:rPr>
          <w:rFonts w:asciiTheme="minorHAnsi" w:hAnsiTheme="minorHAnsi" w:cstheme="minorHAnsi"/>
          <w:sz w:val="22"/>
          <w:szCs w:val="22"/>
        </w:rPr>
        <w:t>6</w:t>
      </w:r>
    </w:p>
    <w:p w14:paraId="5289BBB3" w14:textId="77777777" w:rsidR="007A34A7" w:rsidRPr="00030683" w:rsidRDefault="007A34A7" w:rsidP="00FD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</w:p>
    <w:p w14:paraId="08F29773" w14:textId="77777777" w:rsidR="008D6D2D" w:rsidRPr="00030683" w:rsidRDefault="0018180F" w:rsidP="00FD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b/>
          <w:sz w:val="22"/>
          <w:szCs w:val="22"/>
        </w:rPr>
        <w:t xml:space="preserve">FORMULARZ OFERTOWY </w:t>
      </w:r>
      <w:r w:rsidR="00DE6583" w:rsidRPr="0003068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DA8CCF3" w14:textId="77777777" w:rsidR="001706C3" w:rsidRPr="00030683" w:rsidRDefault="001706C3" w:rsidP="00FD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</w:p>
    <w:p w14:paraId="2FCB6CA1" w14:textId="77777777" w:rsidR="008D6D2D" w:rsidRPr="00030683" w:rsidRDefault="008D6D2D" w:rsidP="008D6D2D">
      <w:pPr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7A34A7" w:rsidRPr="00030683" w14:paraId="1CEC2575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A133AF9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ECA3E2B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0A369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6FBFDE0C" w14:textId="77777777" w:rsidR="007A34A7" w:rsidRPr="00030683" w:rsidRDefault="0018180F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Nazwa i adres </w:t>
            </w:r>
            <w:r w:rsidR="00B31311" w:rsidRPr="00030683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amawiającego </w:t>
            </w:r>
          </w:p>
          <w:p w14:paraId="24539E4E" w14:textId="77777777" w:rsidR="0018180F" w:rsidRPr="00030683" w:rsidRDefault="0018180F" w:rsidP="0018180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Regionalny Ośrodek Metodyczno</w:t>
            </w:r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Edukacyjny </w:t>
            </w:r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„</w:t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Metis</w:t>
            </w:r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”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w Katowicach</w:t>
            </w:r>
          </w:p>
          <w:p w14:paraId="36ECE4B6" w14:textId="77777777" w:rsidR="0018180F" w:rsidRPr="00030683" w:rsidRDefault="0018180F" w:rsidP="0018180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40-530 Katowice, ul. Drozdów 21 i 17</w:t>
            </w:r>
          </w:p>
          <w:p w14:paraId="0DAC0FF0" w14:textId="56751B3C" w:rsidR="007A34A7" w:rsidRPr="00030683" w:rsidRDefault="00A64A3B" w:rsidP="001F3691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hyperlink r:id="rId9" w:history="1">
              <w:r w:rsidR="0018180F" w:rsidRPr="00030683">
                <w:rPr>
                  <w:rStyle w:val="Hipercze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www.metis.pl</w:t>
              </w:r>
            </w:hyperlink>
            <w:r w:rsidR="0018180F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</w:tc>
      </w:tr>
      <w:tr w:rsidR="0018180F" w:rsidRPr="00030683" w14:paraId="689F6ADC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A65C6FB" w14:textId="77777777" w:rsidR="0018180F" w:rsidRPr="00030683" w:rsidRDefault="0018180F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10086" w:type="dxa"/>
          </w:tcPr>
          <w:p w14:paraId="4F6EA9F2" w14:textId="4A33F31D" w:rsidR="0018180F" w:rsidRDefault="0018180F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Przedmiot zamówienia –</w:t>
            </w:r>
            <w:r w:rsidR="00223D64" w:rsidRPr="000306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F02FFD">
              <w:rPr>
                <w:rFonts w:cstheme="minorHAnsi"/>
              </w:rPr>
              <w:t xml:space="preserve"> dostawa</w:t>
            </w:r>
            <w:r w:rsidR="001F3A4D">
              <w:rPr>
                <w:rFonts w:cstheme="minorHAnsi"/>
              </w:rPr>
              <w:t>.</w:t>
            </w:r>
          </w:p>
          <w:p w14:paraId="20153503" w14:textId="42BEFC18" w:rsidR="00957F7A" w:rsidRPr="00030683" w:rsidRDefault="00957F7A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A34A7" w:rsidRPr="00030683" w14:paraId="701ED220" w14:textId="77777777" w:rsidTr="00957F7A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6D371A8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8BC1DE9" w14:textId="77777777" w:rsidR="007A34A7" w:rsidRPr="00030683" w:rsidRDefault="0018180F" w:rsidP="0018180F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3.</w:t>
            </w:r>
          </w:p>
        </w:tc>
        <w:tc>
          <w:tcPr>
            <w:tcW w:w="10086" w:type="dxa"/>
            <w:vAlign w:val="center"/>
          </w:tcPr>
          <w:p w14:paraId="0F7717EB" w14:textId="77777777" w:rsidR="003776FB" w:rsidRDefault="00BB2C7C" w:rsidP="001F3A4D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1F3691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18180F" w:rsidRPr="001F3691">
              <w:rPr>
                <w:rFonts w:asciiTheme="minorHAnsi" w:hAnsiTheme="minorHAnsi" w:cstheme="minorHAnsi"/>
                <w:sz w:val="22"/>
                <w:szCs w:val="22"/>
              </w:rPr>
              <w:t>rzedmiotu zamówienia</w:t>
            </w:r>
            <w:r w:rsidR="004E20F0" w:rsidRPr="001F369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E6CCC" w:rsidRPr="001F3691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1F3A4D" w:rsidRPr="001F369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3776FB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F02FFD" w:rsidRPr="001F3691">
              <w:rPr>
                <w:rFonts w:asciiTheme="minorHAnsi" w:hAnsiTheme="minorHAnsi" w:cstheme="minorHAnsi"/>
                <w:sz w:val="22"/>
                <w:szCs w:val="22"/>
              </w:rPr>
              <w:t xml:space="preserve">ostawa </w:t>
            </w:r>
            <w:r w:rsidR="003776FB">
              <w:rPr>
                <w:rFonts w:asciiTheme="minorHAnsi" w:hAnsiTheme="minorHAnsi" w:cstheme="minorHAnsi"/>
                <w:sz w:val="22"/>
                <w:szCs w:val="22"/>
              </w:rPr>
              <w:t xml:space="preserve">fabrycznie nowego </w:t>
            </w:r>
            <w:r w:rsidR="00F02FFD" w:rsidRPr="001F3691">
              <w:rPr>
                <w:rFonts w:asciiTheme="minorHAnsi" w:hAnsiTheme="minorHAnsi" w:cstheme="minorHAnsi"/>
                <w:sz w:val="22"/>
                <w:szCs w:val="22"/>
              </w:rPr>
              <w:t xml:space="preserve">samochodu. </w:t>
            </w:r>
          </w:p>
          <w:p w14:paraId="23683751" w14:textId="06118B1F" w:rsidR="00957F7A" w:rsidRPr="001F3691" w:rsidRDefault="001F3A4D" w:rsidP="001F3A4D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F3691">
              <w:rPr>
                <w:rFonts w:asciiTheme="minorHAnsi" w:hAnsiTheme="minorHAnsi" w:cstheme="minorHAnsi"/>
                <w:sz w:val="22"/>
                <w:szCs w:val="22"/>
              </w:rPr>
              <w:t xml:space="preserve">Szczegółowy opis przedmiotu zamówienia stanowi </w:t>
            </w:r>
            <w:r w:rsidR="003776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</w:t>
            </w:r>
            <w:r w:rsidR="009C2DD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pecyfikacja techniczna samochodu</w:t>
            </w:r>
            <w:r w:rsidR="003776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. </w:t>
            </w:r>
          </w:p>
        </w:tc>
      </w:tr>
      <w:tr w:rsidR="007A34A7" w:rsidRPr="00030683" w14:paraId="4FCDCE0E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96FFC33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82B23FF" w14:textId="77777777" w:rsidR="007A34A7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="000A369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7A109D96" w14:textId="77777777" w:rsidR="00011E85" w:rsidRPr="00030683" w:rsidRDefault="0018180F" w:rsidP="00011E85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Warunki wykonania zamówienia:</w:t>
            </w:r>
          </w:p>
          <w:p w14:paraId="6A7A8D48" w14:textId="7295AC91" w:rsidR="006E6CCC" w:rsidRPr="00030683" w:rsidRDefault="006E6CCC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- termin wykonani</w:t>
            </w:r>
            <w:r w:rsidR="00A40DAF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usługi – </w:t>
            </w:r>
            <w:r w:rsidR="00F02FFD">
              <w:rPr>
                <w:rFonts w:asciiTheme="minorHAnsi" w:hAnsiTheme="minorHAnsi" w:cstheme="minorHAnsi"/>
                <w:sz w:val="22"/>
                <w:szCs w:val="22"/>
              </w:rPr>
              <w:t xml:space="preserve">do </w:t>
            </w:r>
            <w:r w:rsidR="00293E8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F02FFD">
              <w:rPr>
                <w:rFonts w:asciiTheme="minorHAnsi" w:hAnsiTheme="minorHAnsi" w:cstheme="minorHAnsi"/>
                <w:sz w:val="22"/>
                <w:szCs w:val="22"/>
              </w:rPr>
              <w:t xml:space="preserve"> tygodni od dnia zawarcia umowy</w:t>
            </w:r>
            <w:r w:rsidR="001F3A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A8B04DB" w14:textId="641EF5E4" w:rsidR="00A05BA9" w:rsidRPr="00030683" w:rsidRDefault="00A05BA9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- termin płatności –</w:t>
            </w:r>
            <w:r w:rsidR="00796C4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02FFD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  <w:r w:rsidR="00796C4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E20F0" w:rsidRPr="00030683">
              <w:rPr>
                <w:rFonts w:asciiTheme="minorHAnsi" w:hAnsiTheme="minorHAnsi" w:cstheme="minorHAnsi"/>
                <w:sz w:val="22"/>
                <w:szCs w:val="22"/>
              </w:rPr>
              <w:t>dni od daty dostarczenia zamawiającemu FV</w:t>
            </w:r>
          </w:p>
          <w:p w14:paraId="42462F82" w14:textId="7472BFEB" w:rsidR="00A05BA9" w:rsidRPr="00AF329F" w:rsidRDefault="00A05BA9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329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6E6CCC" w:rsidRPr="00AF329F">
              <w:rPr>
                <w:rFonts w:asciiTheme="minorHAnsi" w:hAnsiTheme="minorHAnsi" w:cstheme="minorHAnsi"/>
                <w:sz w:val="22"/>
                <w:szCs w:val="22"/>
              </w:rPr>
              <w:t xml:space="preserve">sposób dostarczenia FV – </w:t>
            </w:r>
            <w:r w:rsidR="00AF329F" w:rsidRPr="00AF329F">
              <w:rPr>
                <w:rFonts w:asciiTheme="minorHAnsi" w:hAnsiTheme="minorHAnsi" w:cstheme="minorHAnsi"/>
                <w:sz w:val="22"/>
                <w:szCs w:val="22"/>
              </w:rPr>
              <w:t>faktura ustrukturyzowana w systemie KSeF</w:t>
            </w:r>
          </w:p>
          <w:p w14:paraId="19996213" w14:textId="77777777" w:rsidR="0072137A" w:rsidRPr="00030683" w:rsidRDefault="0072137A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- termin związania z ofertą – 30 dni</w:t>
            </w:r>
          </w:p>
          <w:p w14:paraId="2C543032" w14:textId="1C0C1190" w:rsidR="004E20F0" w:rsidRPr="00030683" w:rsidRDefault="004E20F0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termin wyboru wykonawcy 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40DAF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A52AB">
              <w:rPr>
                <w:rFonts w:asciiTheme="minorHAnsi" w:hAnsiTheme="minorHAnsi" w:cstheme="minorHAnsi"/>
                <w:sz w:val="22"/>
                <w:szCs w:val="22"/>
              </w:rPr>
              <w:t xml:space="preserve"> do </w:t>
            </w:r>
            <w:r w:rsidR="00293E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293E8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.202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  <w:p w14:paraId="39A37BB6" w14:textId="0886C0E3" w:rsidR="007A34A7" w:rsidRPr="00957F7A" w:rsidRDefault="0072137A" w:rsidP="00957F7A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planowany termin podpisania umowy </w:t>
            </w:r>
            <w:r w:rsidR="004E20F0" w:rsidRPr="0003068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64D5F" w:rsidRPr="00030683">
              <w:rPr>
                <w:rFonts w:asciiTheme="minorHAnsi" w:hAnsiTheme="minorHAnsi" w:cstheme="minorHAnsi"/>
                <w:sz w:val="22"/>
                <w:szCs w:val="22"/>
              </w:rPr>
              <w:t>do</w:t>
            </w:r>
            <w:r w:rsidR="00866971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93E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  <w:r w:rsidR="00FB1C6A" w:rsidRPr="0003068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293E8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A40DAF" w:rsidRPr="00030683">
              <w:rPr>
                <w:rFonts w:asciiTheme="minorHAnsi" w:hAnsiTheme="minorHAnsi" w:cstheme="minorHAnsi"/>
                <w:sz w:val="22"/>
                <w:szCs w:val="22"/>
              </w:rPr>
              <w:t>.202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</w:tc>
      </w:tr>
      <w:tr w:rsidR="00096882" w:rsidRPr="00030683" w14:paraId="1734BF4B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566E03B" w14:textId="77777777" w:rsidR="00096882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0968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0086" w:type="dxa"/>
          </w:tcPr>
          <w:p w14:paraId="76B4F58C" w14:textId="2331827C" w:rsidR="00096882" w:rsidRPr="00030683" w:rsidRDefault="00F02FFD" w:rsidP="00096882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Kryteria oceny ofert</w:t>
            </w:r>
            <w:r w:rsidR="00096882" w:rsidRPr="0003068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84CDF21" w14:textId="3B029BEC" w:rsidR="00096882" w:rsidRDefault="00F02FFD" w:rsidP="00986D9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tabs>
                <w:tab w:val="left" w:pos="462"/>
              </w:tabs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0%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cena</w:t>
            </w:r>
            <w:r w:rsidR="0066353C">
              <w:rPr>
                <w:rFonts w:asciiTheme="minorHAnsi" w:hAnsiTheme="minorHAnsi" w:cstheme="minorHAnsi"/>
                <w:sz w:val="22"/>
                <w:szCs w:val="22"/>
              </w:rPr>
              <w:t xml:space="preserve"> brutto</w:t>
            </w:r>
          </w:p>
          <w:p w14:paraId="173CEBF4" w14:textId="39C73A9F" w:rsidR="00F02FFD" w:rsidRPr="00030683" w:rsidRDefault="00F02FFD" w:rsidP="00986D9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tabs>
                <w:tab w:val="left" w:pos="462"/>
              </w:tabs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20% - parametry techniczne </w:t>
            </w:r>
          </w:p>
        </w:tc>
      </w:tr>
      <w:tr w:rsidR="00096882" w:rsidRPr="00030683" w14:paraId="5377449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D9B56F1" w14:textId="77777777" w:rsidR="00096882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="000968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1B73A76E" w14:textId="42B2D822" w:rsidR="006E6CCC" w:rsidRPr="00030683" w:rsidRDefault="00A05BA9" w:rsidP="004E20F0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Czy zamawiający wyraża zgodę na składanie ofert częściowych –</w:t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F02FFD">
              <w:rPr>
                <w:rFonts w:asciiTheme="minorHAnsi" w:hAnsiTheme="minorHAnsi" w:cstheme="minorHAnsi"/>
                <w:b/>
                <w:sz w:val="22"/>
                <w:szCs w:val="22"/>
              </w:rPr>
              <w:t>nie</w:t>
            </w:r>
          </w:p>
          <w:p w14:paraId="3EEADEEF" w14:textId="621A6B63" w:rsidR="006E6CCC" w:rsidRPr="00030683" w:rsidRDefault="006E6CCC" w:rsidP="004E20F0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180F" w:rsidRPr="00030683" w14:paraId="0E245F5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18F9041" w14:textId="77777777" w:rsidR="0018180F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18180F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1B9DCBF5" w14:textId="77777777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Forma, miejsce i czas złożenia oferty</w:t>
            </w:r>
          </w:p>
          <w:p w14:paraId="2623ED83" w14:textId="77777777" w:rsidR="00293E8E" w:rsidRDefault="00293E8E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 ofertę składają się:</w:t>
            </w:r>
          </w:p>
          <w:p w14:paraId="04A7DD24" w14:textId="0FD7CD3D" w:rsidR="00293E8E" w:rsidRPr="00293E8E" w:rsidRDefault="00293E8E" w:rsidP="00293E8E">
            <w:pPr>
              <w:pStyle w:val="Akapitzlist"/>
              <w:numPr>
                <w:ilvl w:val="0"/>
                <w:numId w:val="27"/>
              </w:num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3E8E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="00A40DAF" w:rsidRPr="00293E8E">
              <w:rPr>
                <w:rFonts w:asciiTheme="minorHAnsi" w:hAnsiTheme="minorHAnsi" w:cstheme="minorHAnsi"/>
                <w:sz w:val="22"/>
                <w:szCs w:val="22"/>
              </w:rPr>
              <w:t>ormularz</w:t>
            </w:r>
            <w:r w:rsidRPr="00293E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40DAF" w:rsidRPr="00293E8E">
              <w:rPr>
                <w:rFonts w:asciiTheme="minorHAnsi" w:hAnsiTheme="minorHAnsi" w:cstheme="minorHAnsi"/>
                <w:sz w:val="22"/>
                <w:szCs w:val="22"/>
              </w:rPr>
              <w:t>oferty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(niniejszy dokument)</w:t>
            </w:r>
            <w:r w:rsidRPr="00293E8E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D40CFE2" w14:textId="7DFB78AD" w:rsidR="00293E8E" w:rsidRDefault="00293E8E" w:rsidP="00293E8E">
            <w:pPr>
              <w:pStyle w:val="Akapitzlist"/>
              <w:numPr>
                <w:ilvl w:val="0"/>
                <w:numId w:val="27"/>
              </w:num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A40DAF" w:rsidRPr="00293E8E">
              <w:rPr>
                <w:rFonts w:asciiTheme="minorHAnsi" w:hAnsiTheme="minorHAnsi" w:cstheme="minorHAnsi"/>
                <w:sz w:val="22"/>
                <w:szCs w:val="22"/>
              </w:rPr>
              <w:t xml:space="preserve">świadczenie (Załącznik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do Formularza oferty,</w:t>
            </w:r>
            <w:r w:rsidR="00A40DAF" w:rsidRPr="00293E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351BDEE4" w14:textId="75065AD6" w:rsidR="00293E8E" w:rsidRDefault="00293E8E" w:rsidP="00293E8E">
            <w:pPr>
              <w:pStyle w:val="Akapitzlist"/>
              <w:numPr>
                <w:ilvl w:val="0"/>
                <w:numId w:val="27"/>
              </w:num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Uzupełniona Specyfikacja techniczna samochodu.</w:t>
            </w:r>
          </w:p>
          <w:p w14:paraId="754A1D13" w14:textId="50F5CA8A" w:rsidR="00A40DAF" w:rsidRPr="00293E8E" w:rsidRDefault="00293E8E" w:rsidP="00293E8E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Ofertę </w:t>
            </w:r>
            <w:r w:rsidR="00A40DAF" w:rsidRPr="00293E8E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  <w:r w:rsidR="00E91785" w:rsidRPr="00293E8E">
              <w:rPr>
                <w:rFonts w:asciiTheme="minorHAnsi" w:hAnsiTheme="minorHAnsi" w:cstheme="minorHAnsi"/>
                <w:sz w:val="22"/>
                <w:szCs w:val="22"/>
              </w:rPr>
              <w:t xml:space="preserve">leży złożyć w terminie do dnia </w:t>
            </w:r>
            <w:r w:rsidRPr="00293E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A64A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="00A40DAF" w:rsidRPr="00293E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Pr="00293E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  <w:r w:rsidR="00A40DAF" w:rsidRPr="00293E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.202</w:t>
            </w:r>
            <w:r w:rsidR="00BB2C7C" w:rsidRPr="00293E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="00A40DAF" w:rsidRPr="00293E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</w:t>
            </w:r>
            <w:r w:rsidR="00A40DAF" w:rsidRPr="00293E8E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C40960" w:rsidRPr="00293E8E">
              <w:rPr>
                <w:rFonts w:asciiTheme="minorHAnsi" w:hAnsiTheme="minorHAnsi" w:cstheme="minorHAnsi"/>
                <w:sz w:val="22"/>
                <w:szCs w:val="22"/>
              </w:rPr>
              <w:t xml:space="preserve"> godz. 1</w:t>
            </w:r>
            <w:r w:rsidR="00AF329F" w:rsidRPr="00293E8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C40960" w:rsidRPr="00293E8E">
              <w:rPr>
                <w:rFonts w:asciiTheme="minorHAnsi" w:hAnsiTheme="minorHAnsi" w:cstheme="minorHAnsi"/>
                <w:sz w:val="22"/>
                <w:szCs w:val="22"/>
              </w:rPr>
              <w:t>:00</w:t>
            </w:r>
            <w:r w:rsidR="00A40DAF" w:rsidRPr="00293E8E">
              <w:rPr>
                <w:rFonts w:asciiTheme="minorHAnsi" w:hAnsiTheme="minorHAnsi" w:cstheme="minorHAnsi"/>
                <w:sz w:val="22"/>
                <w:szCs w:val="22"/>
              </w:rPr>
              <w:t xml:space="preserve"> w:</w:t>
            </w:r>
          </w:p>
          <w:p w14:paraId="374A6674" w14:textId="713E6D01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formie pisemnej -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w siedzibie Zamawiającego - 40-530 Katowice, ul. Drozdów 21 i 17 (sekretariat)</w:t>
            </w:r>
          </w:p>
          <w:p w14:paraId="3C49300E" w14:textId="4073C2D4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postaci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elektroniczn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ej -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na adres: </w:t>
            </w:r>
            <w:hyperlink r:id="rId10" w:history="1">
              <w:r w:rsidR="00AF329F" w:rsidRPr="001C1E01">
                <w:rPr>
                  <w:rStyle w:val="Hipercze"/>
                </w:rPr>
                <w:t>zamowienia@metis.pl</w:t>
              </w:r>
            </w:hyperlink>
            <w:r w:rsidR="00AF329F">
              <w:t xml:space="preserve"> </w:t>
            </w:r>
          </w:p>
          <w:p w14:paraId="5517D3C7" w14:textId="77777777" w:rsidR="00B31311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Oferty niepodpisane lub podpisane przez osoby nieuprawnione zostaną odrzucone.</w:t>
            </w:r>
          </w:p>
        </w:tc>
      </w:tr>
      <w:tr w:rsidR="00875428" w:rsidRPr="00030683" w14:paraId="7A204DC4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46A9BF2" w14:textId="77777777" w:rsidR="00DE6583" w:rsidRPr="00030683" w:rsidRDefault="00DE6583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8ED58C0" w14:textId="77777777" w:rsidR="00875428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  <w:r w:rsidR="009242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14:paraId="34727C51" w14:textId="77777777" w:rsidR="00A05BA9" w:rsidRPr="00030683" w:rsidRDefault="00A05BA9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086" w:type="dxa"/>
            <w:tcBorders>
              <w:top w:val="nil"/>
            </w:tcBorders>
          </w:tcPr>
          <w:p w14:paraId="5E427D3B" w14:textId="1223DC09" w:rsidR="00A05BA9" w:rsidRPr="00030683" w:rsidRDefault="00364C09" w:rsidP="00364C09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4573">
              <w:rPr>
                <w:rFonts w:asciiTheme="minorHAnsi" w:hAnsiTheme="minorHAnsi" w:cstheme="minorHAnsi"/>
                <w:sz w:val="22"/>
                <w:szCs w:val="22"/>
              </w:rPr>
              <w:t>Nazwa, adres i NIP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/REGON/KRS/CEIDG</w:t>
            </w:r>
            <w:r w:rsidRPr="00E6457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05BA9" w:rsidRPr="00030683">
              <w:rPr>
                <w:rFonts w:asciiTheme="minorHAnsi" w:hAnsiTheme="minorHAnsi" w:cstheme="minorHAnsi"/>
                <w:sz w:val="22"/>
                <w:szCs w:val="22"/>
              </w:rPr>
              <w:t>wykonawcy:</w:t>
            </w:r>
          </w:p>
          <w:p w14:paraId="724DF3C3" w14:textId="77777777" w:rsidR="00BB2C7C" w:rsidRPr="00030683" w:rsidRDefault="00BB2C7C" w:rsidP="00BB2C7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73"/>
              <w:gridCol w:w="4873"/>
            </w:tblGrid>
            <w:tr w:rsidR="00BB2C7C" w:rsidRPr="00030683" w14:paraId="2A21409A" w14:textId="77777777" w:rsidTr="00753AEB">
              <w:trPr>
                <w:trHeight w:val="394"/>
              </w:trPr>
              <w:tc>
                <w:tcPr>
                  <w:tcW w:w="4873" w:type="dxa"/>
                  <w:vAlign w:val="center"/>
                </w:tcPr>
                <w:p w14:paraId="338D7FE5" w14:textId="77777777" w:rsidR="00BB2C7C" w:rsidRPr="00030683" w:rsidRDefault="00BB2C7C" w:rsidP="00BB2C7C">
                  <w:r w:rsidRPr="00030683">
                    <w:t>Nazwa (firma) / Imię i nazwisko</w:t>
                  </w:r>
                </w:p>
              </w:tc>
              <w:tc>
                <w:tcPr>
                  <w:tcW w:w="4873" w:type="dxa"/>
                  <w:vAlign w:val="center"/>
                </w:tcPr>
                <w:p w14:paraId="56703800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49B1E4BE" w14:textId="77777777" w:rsidTr="00753AEB">
              <w:trPr>
                <w:trHeight w:val="556"/>
              </w:trPr>
              <w:tc>
                <w:tcPr>
                  <w:tcW w:w="4873" w:type="dxa"/>
                  <w:vAlign w:val="center"/>
                </w:tcPr>
                <w:p w14:paraId="58B81D4D" w14:textId="77777777" w:rsidR="00BB2C7C" w:rsidRPr="00030683" w:rsidRDefault="00BB2C7C" w:rsidP="00BB2C7C">
                  <w:r w:rsidRPr="00030683">
                    <w:t>Adres siedziby / miejsca zamieszkania</w:t>
                  </w:r>
                </w:p>
              </w:tc>
              <w:tc>
                <w:tcPr>
                  <w:tcW w:w="4873" w:type="dxa"/>
                  <w:vAlign w:val="center"/>
                </w:tcPr>
                <w:p w14:paraId="2A48E625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313A74AC" w14:textId="77777777" w:rsidTr="00753AEB">
              <w:trPr>
                <w:trHeight w:val="350"/>
              </w:trPr>
              <w:tc>
                <w:tcPr>
                  <w:tcW w:w="4873" w:type="dxa"/>
                  <w:vAlign w:val="center"/>
                </w:tcPr>
                <w:p w14:paraId="48A13BEB" w14:textId="77777777" w:rsidR="00BB2C7C" w:rsidRPr="00030683" w:rsidRDefault="00BB2C7C" w:rsidP="00BB2C7C">
                  <w:r w:rsidRPr="00030683">
                    <w:t>NIP</w:t>
                  </w:r>
                </w:p>
              </w:tc>
              <w:tc>
                <w:tcPr>
                  <w:tcW w:w="4873" w:type="dxa"/>
                  <w:vAlign w:val="center"/>
                </w:tcPr>
                <w:p w14:paraId="6C84799D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4F198018" w14:textId="77777777" w:rsidTr="00753AEB">
              <w:trPr>
                <w:trHeight w:val="411"/>
              </w:trPr>
              <w:tc>
                <w:tcPr>
                  <w:tcW w:w="4873" w:type="dxa"/>
                  <w:vAlign w:val="center"/>
                </w:tcPr>
                <w:p w14:paraId="2A9AAF0C" w14:textId="77777777" w:rsidR="00BB2C7C" w:rsidRPr="00030683" w:rsidRDefault="00BB2C7C" w:rsidP="00BB2C7C">
                  <w:r w:rsidRPr="00030683">
                    <w:t>REGON/KRS/CEIDG</w:t>
                  </w:r>
                </w:p>
              </w:tc>
              <w:tc>
                <w:tcPr>
                  <w:tcW w:w="4873" w:type="dxa"/>
                  <w:vAlign w:val="center"/>
                </w:tcPr>
                <w:p w14:paraId="0B3A1A8E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28C8706B" w14:textId="77777777" w:rsidTr="00753AEB">
              <w:tc>
                <w:tcPr>
                  <w:tcW w:w="4873" w:type="dxa"/>
                  <w:vAlign w:val="center"/>
                </w:tcPr>
                <w:p w14:paraId="2053EFA3" w14:textId="77777777" w:rsidR="00BB2C7C" w:rsidRPr="00030683" w:rsidRDefault="00BB2C7C" w:rsidP="00BB2C7C">
                  <w:r w:rsidRPr="00030683">
                    <w:lastRenderedPageBreak/>
                    <w:t>Osoba do kontaktu (imię i nazwisko)</w:t>
                  </w:r>
                </w:p>
              </w:tc>
              <w:tc>
                <w:tcPr>
                  <w:tcW w:w="4873" w:type="dxa"/>
                  <w:vAlign w:val="center"/>
                </w:tcPr>
                <w:p w14:paraId="4F1D0EAA" w14:textId="77777777" w:rsidR="00BB2C7C" w:rsidRPr="00030683" w:rsidRDefault="00BB2C7C" w:rsidP="00BB2C7C">
                  <w:r w:rsidRPr="00030683"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BB2C7C" w:rsidRPr="00030683" w14:paraId="15D2560B" w14:textId="77777777" w:rsidTr="00753AEB">
              <w:tc>
                <w:tcPr>
                  <w:tcW w:w="4873" w:type="dxa"/>
                  <w:vAlign w:val="center"/>
                </w:tcPr>
                <w:p w14:paraId="2C8D787D" w14:textId="77777777" w:rsidR="00BB2C7C" w:rsidRPr="00030683" w:rsidRDefault="00BB2C7C" w:rsidP="00BB2C7C">
                  <w:r w:rsidRPr="00030683">
                    <w:t>Telefon / e-mail</w:t>
                  </w:r>
                </w:p>
              </w:tc>
              <w:tc>
                <w:tcPr>
                  <w:tcW w:w="4873" w:type="dxa"/>
                  <w:vAlign w:val="center"/>
                </w:tcPr>
                <w:p w14:paraId="4A540F0E" w14:textId="77777777" w:rsidR="00BB2C7C" w:rsidRPr="00030683" w:rsidRDefault="00BB2C7C" w:rsidP="00BB2C7C">
                  <w:r w:rsidRPr="00030683"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</w:tbl>
          <w:p w14:paraId="01000DDB" w14:textId="77777777" w:rsidR="00875428" w:rsidRPr="00030683" w:rsidRDefault="00875428" w:rsidP="00A05BA9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4282" w:rsidRPr="00030683" w14:paraId="6FC25BD8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45455C9" w14:textId="77777777" w:rsidR="00924282" w:rsidRPr="00030683" w:rsidRDefault="00924282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26BCF84" w14:textId="77777777" w:rsidR="00924282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  <w:r w:rsidR="009242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5C8084C8" w14:textId="77777777" w:rsidR="007F4312" w:rsidRDefault="007F4312" w:rsidP="00030683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9CAC11" w14:textId="2EB488AC" w:rsidR="00DC6722" w:rsidRPr="00F02FFD" w:rsidRDefault="00DC6722" w:rsidP="00F02FFD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F02FF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Oferuję wykonanie zamówienia</w:t>
            </w:r>
            <w:r w:rsidR="00F02FFD" w:rsidRPr="00F02FF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za cenę:</w:t>
            </w:r>
          </w:p>
          <w:p w14:paraId="4E81C611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D08553" w14:textId="753DA68E" w:rsidR="00DC6722" w:rsidRPr="00030683" w:rsidRDefault="00F02FFD" w:rsidP="00F02FFD">
            <w:pPr>
              <w:spacing w:line="100" w:lineRule="atLeast"/>
              <w:ind w:left="7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="00DC6722" w:rsidRPr="00030683">
              <w:rPr>
                <w:rFonts w:asciiTheme="minorHAnsi" w:hAnsiTheme="minorHAnsi" w:cstheme="minorHAnsi"/>
                <w:sz w:val="22"/>
                <w:szCs w:val="22"/>
              </w:rPr>
              <w:t>etto …........................... zł</w:t>
            </w:r>
          </w:p>
          <w:p w14:paraId="70977599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87747A" w14:textId="38FB3010" w:rsidR="00DC6722" w:rsidRPr="00030683" w:rsidRDefault="00DC6722" w:rsidP="00F02FFD">
            <w:pPr>
              <w:spacing w:line="100" w:lineRule="atLeast"/>
              <w:ind w:left="720" w:hanging="11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Podatek VAT                …....................... zł</w:t>
            </w:r>
          </w:p>
          <w:p w14:paraId="508C5CF0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D63D54" w14:textId="75B252B4" w:rsidR="00DC6722" w:rsidRPr="00030683" w:rsidRDefault="00F02FFD" w:rsidP="00F02FFD">
            <w:pPr>
              <w:spacing w:line="100" w:lineRule="atLeast"/>
              <w:ind w:left="720" w:hanging="11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="00DC6722" w:rsidRPr="00030683">
              <w:rPr>
                <w:rFonts w:asciiTheme="minorHAnsi" w:hAnsiTheme="minorHAnsi" w:cstheme="minorHAnsi"/>
                <w:sz w:val="22"/>
                <w:szCs w:val="22"/>
              </w:rPr>
              <w:t>rutto …......................... zł</w:t>
            </w:r>
          </w:p>
          <w:p w14:paraId="0F641D9B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FD7807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E772C9" w14:textId="626A9176" w:rsidR="00DC6722" w:rsidRDefault="00DC6722" w:rsidP="00F02FFD">
            <w:pPr>
              <w:spacing w:line="10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</w:t>
            </w:r>
            <w:r w:rsidR="00F02FFD">
              <w:rPr>
                <w:rFonts w:asciiTheme="minorHAnsi" w:hAnsiTheme="minorHAnsi" w:cstheme="minorHAnsi"/>
                <w:sz w:val="22"/>
                <w:szCs w:val="22"/>
              </w:rPr>
              <w:t>samochód</w:t>
            </w:r>
          </w:p>
          <w:p w14:paraId="47D3454E" w14:textId="77777777" w:rsidR="008C28D5" w:rsidRDefault="008C28D5" w:rsidP="00F02FFD">
            <w:pPr>
              <w:spacing w:line="10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E53BDA" w14:textId="4AA21A2E" w:rsidR="00F02FFD" w:rsidRDefault="00F02FFD" w:rsidP="00F02FFD">
            <w:pPr>
              <w:spacing w:line="10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Marki ………………..</w:t>
            </w:r>
          </w:p>
          <w:p w14:paraId="71E1584B" w14:textId="77777777" w:rsidR="008C28D5" w:rsidRDefault="008C28D5" w:rsidP="00F02FFD">
            <w:pPr>
              <w:spacing w:line="10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F037FE" w14:textId="0F169F13" w:rsidR="00F02FFD" w:rsidRDefault="00F02FFD" w:rsidP="00F02FFD">
            <w:pPr>
              <w:spacing w:line="10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Model……………………</w:t>
            </w:r>
          </w:p>
          <w:p w14:paraId="7870B618" w14:textId="77777777" w:rsidR="008C28D5" w:rsidRDefault="008C28D5" w:rsidP="00F02FFD">
            <w:pPr>
              <w:spacing w:line="10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7E8B61" w14:textId="6D051E85" w:rsidR="00F02FFD" w:rsidRPr="00DC6722" w:rsidRDefault="00F02FFD" w:rsidP="008C28D5">
            <w:pPr>
              <w:spacing w:line="10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Wymagane parametry techniczne zostały wskazane </w:t>
            </w:r>
            <w:r w:rsidR="008C28D5">
              <w:rPr>
                <w:rFonts w:asciiTheme="minorHAnsi" w:hAnsiTheme="minorHAnsi" w:cstheme="minorHAnsi"/>
                <w:sz w:val="22"/>
                <w:szCs w:val="22"/>
              </w:rPr>
              <w:t>w Opisie przedmiotu zamówienia</w:t>
            </w:r>
          </w:p>
          <w:p w14:paraId="6F4A61A2" w14:textId="77777777" w:rsidR="008C28D5" w:rsidRDefault="008C28D5" w:rsidP="00F02FFD">
            <w:pPr>
              <w:spacing w:line="100" w:lineRule="atLeast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  <w:p w14:paraId="335F6FF8" w14:textId="7ECF2111" w:rsidR="00F02FFD" w:rsidRPr="00F02FFD" w:rsidRDefault="00F02FFD" w:rsidP="00F02FFD">
            <w:pPr>
              <w:spacing w:line="100" w:lineRule="atLeast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F02FF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Uwaga: W przypadku, gdy Wykonawca nie </w:t>
            </w:r>
            <w:r w:rsidR="008C28D5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załączy do oferty wypełnionego Opisu przedmiotu zamówienia l</w:t>
            </w:r>
            <w:r w:rsidRPr="00F02FF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ub poda </w:t>
            </w:r>
            <w:r w:rsidR="008C28D5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w nim </w:t>
            </w:r>
            <w:r w:rsidRPr="00F02FF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informacje niepełne uniemożliwiające weryfikację zaoferowanego samochodu ofert</w:t>
            </w:r>
            <w:r w:rsidR="008C28D5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a </w:t>
            </w:r>
            <w:r w:rsidRPr="00F02FF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Wykonawcy zostanie  odrzucona</w:t>
            </w:r>
            <w:r w:rsidR="008C28D5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. </w:t>
            </w:r>
            <w:r w:rsidRPr="00F02FF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</w:t>
            </w:r>
          </w:p>
          <w:p w14:paraId="6AE50A20" w14:textId="41198215" w:rsidR="002C0D0D" w:rsidRPr="002C0D0D" w:rsidRDefault="002C0D0D" w:rsidP="00F02FFD">
            <w:pPr>
              <w:spacing w:line="100" w:lineRule="atLeast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</w:tc>
      </w:tr>
      <w:tr w:rsidR="005B719A" w:rsidRPr="00030683" w14:paraId="5789164F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E4A4ECE" w14:textId="77777777" w:rsidR="005B719A" w:rsidRPr="00030683" w:rsidRDefault="005B719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10.</w:t>
            </w:r>
          </w:p>
        </w:tc>
        <w:tc>
          <w:tcPr>
            <w:tcW w:w="10086" w:type="dxa"/>
          </w:tcPr>
          <w:p w14:paraId="6255978B" w14:textId="31B37CE8" w:rsidR="00957F7A" w:rsidRDefault="008C28D5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Wykonawca oświadcza, że:</w:t>
            </w:r>
          </w:p>
          <w:p w14:paraId="2A4F81C5" w14:textId="7F8EFB3C" w:rsidR="00030683" w:rsidRDefault="008C28D5" w:rsidP="003624A2">
            <w:pPr>
              <w:pStyle w:val="Default"/>
              <w:numPr>
                <w:ilvl w:val="0"/>
                <w:numId w:val="5"/>
              </w:numPr>
              <w:ind w:left="313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>apoznał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ię z </w:t>
            </w:r>
            <w:r w:rsidR="009C2DDC">
              <w:rPr>
                <w:rFonts w:asciiTheme="minorHAnsi" w:hAnsiTheme="minorHAnsi" w:cstheme="minorHAnsi"/>
                <w:sz w:val="22"/>
                <w:szCs w:val="22"/>
              </w:rPr>
              <w:t>specyfikacją techniczną samochodu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>, warunkami wykonania zamówienia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określonymi we </w:t>
            </w:r>
            <w:r w:rsidR="001F3691">
              <w:rPr>
                <w:rFonts w:asciiTheme="minorHAnsi" w:hAnsiTheme="minorHAnsi" w:cstheme="minorHAnsi"/>
                <w:sz w:val="22"/>
                <w:szCs w:val="22"/>
              </w:rPr>
              <w:t>projekcie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umowy, a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>kceptuję je w całości i nie wnos</w:t>
            </w:r>
            <w:r w:rsidR="001F3691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do nich zastrzeżeń. </w:t>
            </w:r>
          </w:p>
          <w:p w14:paraId="42776E8C" w14:textId="6BBF1778" w:rsidR="008C28D5" w:rsidRPr="001F3691" w:rsidRDefault="001F3691" w:rsidP="003624A2">
            <w:pPr>
              <w:pStyle w:val="Default"/>
              <w:numPr>
                <w:ilvl w:val="0"/>
                <w:numId w:val="5"/>
              </w:numPr>
              <w:ind w:left="313"/>
              <w:rPr>
                <w:rFonts w:asciiTheme="minorHAnsi" w:hAnsiTheme="minorHAnsi" w:cstheme="minorHAnsi"/>
                <w:sz w:val="22"/>
                <w:szCs w:val="22"/>
              </w:rPr>
            </w:pPr>
            <w:r w:rsidRPr="001F3691">
              <w:rPr>
                <w:rFonts w:asciiTheme="minorHAnsi" w:hAnsiTheme="minorHAnsi" w:cstheme="minorHAnsi"/>
                <w:sz w:val="22"/>
                <w:szCs w:val="22"/>
              </w:rPr>
              <w:t>Zobowiązuj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1F3691">
              <w:rPr>
                <w:rFonts w:asciiTheme="minorHAnsi" w:hAnsiTheme="minorHAnsi" w:cstheme="minorHAnsi"/>
                <w:sz w:val="22"/>
                <w:szCs w:val="22"/>
              </w:rPr>
              <w:t xml:space="preserve"> się do realizacji przedmiotu zamówienia w terminach określonych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projekcie umowie i w </w:t>
            </w:r>
            <w:r w:rsidR="009C2DDC">
              <w:rPr>
                <w:rFonts w:asciiTheme="minorHAnsi" w:hAnsiTheme="minorHAnsi" w:cstheme="minorHAnsi"/>
                <w:sz w:val="22"/>
                <w:szCs w:val="22"/>
              </w:rPr>
              <w:t>specyfikacji technicznej samochodu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43F6E67" w14:textId="4BF86BF9" w:rsidR="008C28D5" w:rsidRDefault="001F3691" w:rsidP="003624A2">
            <w:pPr>
              <w:pStyle w:val="Default"/>
              <w:numPr>
                <w:ilvl w:val="0"/>
                <w:numId w:val="5"/>
              </w:numPr>
              <w:ind w:left="313"/>
              <w:rPr>
                <w:rFonts w:asciiTheme="minorHAnsi" w:hAnsiTheme="minorHAnsi" w:cstheme="minorHAnsi"/>
                <w:sz w:val="22"/>
                <w:szCs w:val="22"/>
              </w:rPr>
            </w:pPr>
            <w:r w:rsidRPr="001F3691">
              <w:rPr>
                <w:rFonts w:asciiTheme="minorHAnsi" w:hAnsiTheme="minorHAnsi" w:cstheme="minorHAnsi"/>
                <w:sz w:val="22"/>
                <w:szCs w:val="22"/>
              </w:rPr>
              <w:t>Wyraża zgodę na warunki płatności określone w projek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cie </w:t>
            </w:r>
            <w:r w:rsidRPr="001F3691">
              <w:rPr>
                <w:rFonts w:asciiTheme="minorHAnsi" w:hAnsiTheme="minorHAnsi" w:cstheme="minorHAnsi"/>
                <w:sz w:val="22"/>
                <w:szCs w:val="22"/>
              </w:rPr>
              <w:t>umowy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2893ADE" w14:textId="4CA3C9DF" w:rsidR="001F3691" w:rsidRDefault="001F3691" w:rsidP="003624A2">
            <w:pPr>
              <w:pStyle w:val="Default"/>
              <w:numPr>
                <w:ilvl w:val="0"/>
                <w:numId w:val="5"/>
              </w:numPr>
              <w:ind w:left="31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1F3691">
              <w:rPr>
                <w:rFonts w:asciiTheme="minorHAnsi" w:hAnsiTheme="minorHAnsi" w:cstheme="minorHAnsi"/>
                <w:sz w:val="22"/>
                <w:szCs w:val="22"/>
              </w:rPr>
              <w:t xml:space="preserve">kceptuj projektowane postanowienia umowy i w przypadku wyboru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jego </w:t>
            </w:r>
            <w:r w:rsidRPr="001F3691">
              <w:rPr>
                <w:rFonts w:asciiTheme="minorHAnsi" w:hAnsiTheme="minorHAnsi" w:cstheme="minorHAnsi"/>
                <w:sz w:val="22"/>
                <w:szCs w:val="22"/>
              </w:rPr>
              <w:t>oferty zobowiązuję się do podpisania umowy w terminie i miejscu wskazanym przez Zamawiającego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671349E" w14:textId="77777777" w:rsidR="001F3691" w:rsidRDefault="001F3691" w:rsidP="001F3691">
            <w:pPr>
              <w:pStyle w:val="Default"/>
              <w:ind w:left="3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3D1726" w14:textId="77777777" w:rsidR="001F3691" w:rsidRDefault="001F3691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Zamawiający oświadcza, że:</w:t>
            </w:r>
          </w:p>
          <w:p w14:paraId="620B4FF5" w14:textId="1CF43681" w:rsidR="00957F7A" w:rsidRPr="00293E8E" w:rsidRDefault="001F3691" w:rsidP="003624A2">
            <w:pPr>
              <w:pStyle w:val="Default"/>
              <w:numPr>
                <w:ilvl w:val="0"/>
                <w:numId w:val="6"/>
              </w:numPr>
              <w:ind w:left="313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93E8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</w:rPr>
              <w:t>U</w:t>
            </w:r>
            <w:r w:rsidR="00AF329F" w:rsidRPr="00293E8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</w:rPr>
              <w:t>nieważni</w:t>
            </w:r>
            <w:r w:rsidRPr="00293E8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</w:rPr>
              <w:t xml:space="preserve"> </w:t>
            </w:r>
            <w:r w:rsidR="00AF329F" w:rsidRPr="00293E8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</w:rPr>
              <w:t>postępowani</w:t>
            </w:r>
            <w:r w:rsidRPr="00293E8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</w:rPr>
              <w:t>e</w:t>
            </w:r>
            <w:r w:rsidR="009C2DDC" w:rsidRPr="00293E8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</w:rPr>
              <w:t>,</w:t>
            </w:r>
            <w:r w:rsidR="00AF329F" w:rsidRPr="00293E8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</w:rPr>
              <w:t xml:space="preserve"> </w:t>
            </w:r>
            <w:r w:rsidR="008C28D5" w:rsidRPr="00293E8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</w:rPr>
              <w:t>jeżeli cena najkorzystniejszej oferty przekroczy wartość 170.000,00 zł netto</w:t>
            </w:r>
            <w:r w:rsidR="00AF329F" w:rsidRPr="00293E8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u w:val="single"/>
              </w:rPr>
              <w:t>.</w:t>
            </w:r>
          </w:p>
          <w:p w14:paraId="374119D7" w14:textId="77777777" w:rsidR="005B719A" w:rsidRPr="00030683" w:rsidRDefault="005B719A" w:rsidP="005B719A">
            <w:pPr>
              <w:pStyle w:val="Standard"/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719A" w:rsidRPr="00030683" w14:paraId="47908150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129C04C" w14:textId="77777777" w:rsidR="005B719A" w:rsidRPr="00030683" w:rsidRDefault="005B719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11.</w:t>
            </w:r>
          </w:p>
        </w:tc>
        <w:tc>
          <w:tcPr>
            <w:tcW w:w="10086" w:type="dxa"/>
          </w:tcPr>
          <w:p w14:paraId="044C648E" w14:textId="77777777" w:rsidR="00957F7A" w:rsidRDefault="00957F7A" w:rsidP="004F17F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622EEB8" w14:textId="77777777" w:rsidR="00957F7A" w:rsidRDefault="005B719A" w:rsidP="00AF329F">
            <w:pPr>
              <w:spacing w:line="100" w:lineRule="atLeast"/>
              <w:jc w:val="both"/>
              <w:rPr>
                <w:rStyle w:val="Hipercze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Wszystkie pytania proszę kie</w:t>
            </w:r>
            <w:r w:rsidR="00FE4A1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rować na adres mailowy</w:t>
            </w:r>
            <w:r w:rsidR="00D90F68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872D4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hyperlink r:id="rId11" w:history="1">
              <w:r w:rsidR="00AF329F" w:rsidRPr="001C1E01">
                <w:rPr>
                  <w:rStyle w:val="Hipercze"/>
                </w:rPr>
                <w:t>zamowienia@metis.pl</w:t>
              </w:r>
            </w:hyperlink>
          </w:p>
          <w:p w14:paraId="79C2F727" w14:textId="09640BB6" w:rsidR="001F3691" w:rsidRPr="00030683" w:rsidRDefault="001F3691" w:rsidP="00AF329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E4A13" w:rsidRPr="00030683" w14:paraId="78FCDA3D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DBDB481" w14:textId="77777777" w:rsidR="00FE4A13" w:rsidRPr="00030683" w:rsidRDefault="00FE4A13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12.</w:t>
            </w:r>
          </w:p>
        </w:tc>
        <w:tc>
          <w:tcPr>
            <w:tcW w:w="10086" w:type="dxa"/>
          </w:tcPr>
          <w:p w14:paraId="41C2758E" w14:textId="352D053A" w:rsidR="00FE4A13" w:rsidRPr="00030683" w:rsidRDefault="00FE4A13" w:rsidP="00924282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Załącznik</w:t>
            </w:r>
            <w:r w:rsidR="001F3691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9CB6ADF" w14:textId="36230E02" w:rsidR="00957F7A" w:rsidRDefault="00FE4A13" w:rsidP="003624A2">
            <w:pPr>
              <w:pStyle w:val="Akapitzlist"/>
              <w:numPr>
                <w:ilvl w:val="0"/>
                <w:numId w:val="3"/>
              </w:num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Oświadczenie</w:t>
            </w:r>
            <w:r w:rsidR="00293E8E">
              <w:rPr>
                <w:rFonts w:asciiTheme="minorHAnsi" w:hAnsiTheme="minorHAnsi" w:cstheme="minorHAnsi"/>
                <w:sz w:val="22"/>
                <w:szCs w:val="22"/>
              </w:rPr>
              <w:t xml:space="preserve"> – Załącznik do Formularza ofertowego. </w:t>
            </w:r>
          </w:p>
          <w:p w14:paraId="70C5CA64" w14:textId="0B524CC3" w:rsidR="001F3691" w:rsidRPr="001F3691" w:rsidRDefault="009C2DDC" w:rsidP="003624A2">
            <w:pPr>
              <w:pStyle w:val="Akapitzlis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Specyfikacja techniczna samochodu</w:t>
            </w:r>
          </w:p>
          <w:p w14:paraId="0535B8BD" w14:textId="14F0A723" w:rsidR="001F3691" w:rsidRPr="00AF329F" w:rsidRDefault="001F3691" w:rsidP="00293E8E">
            <w:pPr>
              <w:pStyle w:val="Akapitzlist"/>
              <w:spacing w:line="100" w:lineRule="atLeast"/>
              <w:ind w:left="108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74D3D1D" w14:textId="77777777" w:rsidR="000A3692" w:rsidRPr="00030683" w:rsidRDefault="00A04B46" w:rsidP="0072137A">
      <w:pPr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ab/>
      </w:r>
    </w:p>
    <w:p w14:paraId="092E4B31" w14:textId="77777777" w:rsidR="0072137A" w:rsidRPr="00030683" w:rsidRDefault="0072137A" w:rsidP="0072137A">
      <w:pPr>
        <w:rPr>
          <w:rFonts w:asciiTheme="minorHAnsi" w:hAnsiTheme="minorHAnsi" w:cstheme="minorHAnsi"/>
          <w:sz w:val="22"/>
          <w:szCs w:val="22"/>
        </w:rPr>
      </w:pPr>
    </w:p>
    <w:p w14:paraId="50075F7B" w14:textId="77777777" w:rsidR="00242071" w:rsidRPr="00030683" w:rsidRDefault="00242071" w:rsidP="0072137A">
      <w:pPr>
        <w:rPr>
          <w:rFonts w:asciiTheme="minorHAnsi" w:hAnsiTheme="minorHAnsi" w:cstheme="minorHAnsi"/>
          <w:sz w:val="22"/>
          <w:szCs w:val="22"/>
        </w:rPr>
      </w:pPr>
    </w:p>
    <w:p w14:paraId="4D589917" w14:textId="77777777" w:rsidR="000A3692" w:rsidRPr="00030683" w:rsidRDefault="000A3692" w:rsidP="000A3692">
      <w:pPr>
        <w:rPr>
          <w:rFonts w:asciiTheme="minorHAnsi" w:hAnsiTheme="minorHAnsi" w:cstheme="minorHAnsi"/>
          <w:sz w:val="22"/>
          <w:szCs w:val="22"/>
        </w:rPr>
      </w:pPr>
    </w:p>
    <w:p w14:paraId="5AF5D342" w14:textId="610557A1" w:rsidR="000A3692" w:rsidRPr="00030683" w:rsidRDefault="000A3692" w:rsidP="000A3692">
      <w:pPr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dnia ………………………….</w:t>
      </w:r>
      <w:r w:rsidRPr="00030683">
        <w:rPr>
          <w:rFonts w:asciiTheme="minorHAnsi" w:hAnsiTheme="minorHAnsi" w:cstheme="minorHAnsi"/>
          <w:sz w:val="22"/>
          <w:szCs w:val="22"/>
        </w:rPr>
        <w:tab/>
      </w:r>
      <w:r w:rsidR="00242071" w:rsidRPr="00030683">
        <w:rPr>
          <w:rFonts w:asciiTheme="minorHAnsi" w:hAnsiTheme="minorHAnsi" w:cstheme="minorHAnsi"/>
          <w:sz w:val="22"/>
          <w:szCs w:val="22"/>
        </w:rPr>
        <w:tab/>
      </w:r>
      <w:r w:rsidR="00242071" w:rsidRPr="00030683">
        <w:rPr>
          <w:rFonts w:asciiTheme="minorHAnsi" w:hAnsiTheme="minorHAnsi" w:cstheme="minorHAnsi"/>
          <w:sz w:val="22"/>
          <w:szCs w:val="22"/>
        </w:rPr>
        <w:tab/>
      </w:r>
      <w:r w:rsidR="0072137A" w:rsidRPr="00030683">
        <w:rPr>
          <w:rFonts w:asciiTheme="minorHAnsi" w:hAnsiTheme="minorHAnsi" w:cstheme="minorHAnsi"/>
          <w:sz w:val="22"/>
          <w:szCs w:val="22"/>
        </w:rPr>
        <w:t>P</w:t>
      </w:r>
      <w:r w:rsidRPr="00030683">
        <w:rPr>
          <w:rFonts w:asciiTheme="minorHAnsi" w:hAnsiTheme="minorHAnsi" w:cstheme="minorHAnsi"/>
          <w:sz w:val="22"/>
          <w:szCs w:val="22"/>
        </w:rPr>
        <w:t>odpis</w:t>
      </w:r>
      <w:r w:rsidR="0072137A" w:rsidRPr="00030683">
        <w:rPr>
          <w:rFonts w:asciiTheme="minorHAnsi" w:hAnsiTheme="minorHAnsi" w:cstheme="minorHAnsi"/>
          <w:sz w:val="22"/>
          <w:szCs w:val="22"/>
        </w:rPr>
        <w:t xml:space="preserve"> osoby uprawnionej</w:t>
      </w:r>
      <w:r w:rsidRPr="00030683">
        <w:rPr>
          <w:rFonts w:asciiTheme="minorHAnsi" w:hAnsiTheme="minorHAnsi" w:cstheme="minorHAnsi"/>
          <w:sz w:val="22"/>
          <w:szCs w:val="22"/>
        </w:rPr>
        <w:t xml:space="preserve"> ………………………………</w:t>
      </w:r>
    </w:p>
    <w:p w14:paraId="23B664E4" w14:textId="77777777" w:rsidR="000A3692" w:rsidRPr="00030683" w:rsidRDefault="000A3692" w:rsidP="000A3692">
      <w:pPr>
        <w:rPr>
          <w:rFonts w:asciiTheme="minorHAnsi" w:hAnsiTheme="minorHAnsi" w:cstheme="minorHAnsi"/>
          <w:sz w:val="22"/>
          <w:szCs w:val="22"/>
        </w:rPr>
      </w:pPr>
    </w:p>
    <w:p w14:paraId="27495778" w14:textId="77777777" w:rsidR="00E64D5F" w:rsidRPr="00030683" w:rsidRDefault="00E64D5F" w:rsidP="005B719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4A961761" w14:textId="421E4C3C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lastRenderedPageBreak/>
        <w:t>………………………………                                                                miejsce ………………….., dnia…………….</w:t>
      </w:r>
    </w:p>
    <w:p w14:paraId="7B0BD1DB" w14:textId="77777777" w:rsidR="00E46F01" w:rsidRPr="00030683" w:rsidRDefault="00E46F01" w:rsidP="00E46F01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0F7EB4CC" w14:textId="77777777" w:rsidR="00E46F01" w:rsidRPr="00030683" w:rsidRDefault="00E46F01" w:rsidP="00E46F01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Dane Wykonawcy</w:t>
      </w:r>
    </w:p>
    <w:p w14:paraId="0AEAC1DE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 xml:space="preserve">……………………………..                                                                                                                 </w:t>
      </w:r>
    </w:p>
    <w:p w14:paraId="6B1C0743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C773D4D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5778F95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  <w:u w:val="single"/>
        </w:rPr>
        <w:t>Oświadczenie na podstawie art. 7  pkt 1 ustawy z dnia 13 kwietnia 2022 r.</w:t>
      </w:r>
    </w:p>
    <w:p w14:paraId="36CC3473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  <w:u w:val="single"/>
          <w:lang w:eastAsia="pl-PL"/>
        </w:rPr>
        <w:t>o szczególnych rozwiązaniach w zakresie przeciwdziałania wspieraniu agresji na</w:t>
      </w:r>
    </w:p>
    <w:p w14:paraId="5304FA24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  <w:u w:val="single"/>
          <w:lang w:eastAsia="pl-PL"/>
        </w:rPr>
        <w:t>Ukrainę (Dz. U. Poz. 835)</w:t>
      </w:r>
    </w:p>
    <w:p w14:paraId="00FD132B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eastAsia="pl-PL"/>
        </w:rPr>
      </w:pPr>
    </w:p>
    <w:p w14:paraId="1499BD1C" w14:textId="7E3A63B9" w:rsidR="00E46F01" w:rsidRPr="00030683" w:rsidRDefault="00E46F01" w:rsidP="00E46F01">
      <w:pPr>
        <w:spacing w:line="100" w:lineRule="atLeast"/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</w:rPr>
        <w:t xml:space="preserve">do oferty nr </w:t>
      </w:r>
      <w:r w:rsidR="00030683" w:rsidRPr="00030683">
        <w:rPr>
          <w:rFonts w:asciiTheme="minorHAnsi" w:hAnsiTheme="minorHAnsi" w:cstheme="minorHAnsi"/>
          <w:b/>
          <w:bCs/>
          <w:sz w:val="22"/>
          <w:szCs w:val="22"/>
        </w:rPr>
        <w:t>ROME.AD-2720-</w:t>
      </w:r>
      <w:r w:rsidR="009C2DDC">
        <w:rPr>
          <w:rFonts w:asciiTheme="minorHAnsi" w:hAnsiTheme="minorHAnsi" w:cstheme="minorHAnsi"/>
          <w:b/>
          <w:bCs/>
          <w:sz w:val="22"/>
          <w:szCs w:val="22"/>
        </w:rPr>
        <w:t>26</w:t>
      </w:r>
      <w:r w:rsidR="00030683" w:rsidRPr="00030683">
        <w:rPr>
          <w:rFonts w:asciiTheme="minorHAnsi" w:hAnsiTheme="minorHAnsi" w:cstheme="minorHAnsi"/>
          <w:b/>
          <w:bCs/>
          <w:sz w:val="22"/>
          <w:szCs w:val="22"/>
        </w:rPr>
        <w:t>/26/</w:t>
      </w:r>
      <w:r w:rsidR="009C2DDC">
        <w:rPr>
          <w:rFonts w:asciiTheme="minorHAnsi" w:hAnsiTheme="minorHAnsi" w:cstheme="minorHAnsi"/>
          <w:b/>
          <w:bCs/>
          <w:sz w:val="22"/>
          <w:szCs w:val="22"/>
        </w:rPr>
        <w:t>AZ</w:t>
      </w:r>
    </w:p>
    <w:p w14:paraId="68F899C6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243024C6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14:paraId="6EBFF607" w14:textId="77777777" w:rsidR="00490D1F" w:rsidRPr="00030683" w:rsidRDefault="00490D1F" w:rsidP="00490D1F">
      <w:pPr>
        <w:suppressAutoHyphens/>
        <w:autoSpaceDN w:val="0"/>
        <w:textAlignment w:val="baseline"/>
        <w:rPr>
          <w:rFonts w:ascii="Calibri" w:eastAsia="NSimSun" w:hAnsi="Calibri" w:cs="Calibri"/>
          <w:b/>
          <w:bCs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b/>
          <w:bCs/>
          <w:kern w:val="3"/>
          <w:sz w:val="20"/>
          <w:szCs w:val="20"/>
          <w:lang w:bidi="hi-IN"/>
        </w:rPr>
        <w:t>Oświadczam, że nie jestem:</w:t>
      </w:r>
    </w:p>
    <w:p w14:paraId="554E625A" w14:textId="77777777" w:rsidR="00490D1F" w:rsidRPr="00030683" w:rsidRDefault="00490D1F" w:rsidP="00490D1F">
      <w:pPr>
        <w:suppressAutoHyphens/>
        <w:autoSpaceDN w:val="0"/>
        <w:textAlignment w:val="baseline"/>
        <w:rPr>
          <w:rFonts w:ascii="Calibri" w:eastAsia="NSimSun" w:hAnsi="Calibri" w:cs="Calibri"/>
          <w:b/>
          <w:bCs/>
          <w:kern w:val="3"/>
          <w:sz w:val="20"/>
          <w:szCs w:val="20"/>
          <w:lang w:bidi="hi-IN"/>
        </w:rPr>
      </w:pPr>
    </w:p>
    <w:p w14:paraId="3B20019E" w14:textId="77777777" w:rsidR="00490D1F" w:rsidRPr="00030683" w:rsidRDefault="00490D1F" w:rsidP="003624A2">
      <w:pPr>
        <w:numPr>
          <w:ilvl w:val="0"/>
          <w:numId w:val="2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wykonawcą, o którym mowa w art. 7 ust. 1 wymienionego w wykazach określonych w rozporządzeniu 765/2006 i rozporządzeniu 269/2014 albo wpisanego na listę na podstawie decyzji w sprawie wpisu na listę rozstrzygającej o zastosowaniu środka, o którym mowa w art. 1 pkt 3</w:t>
      </w:r>
      <w:r w:rsidRPr="00030683">
        <w:rPr>
          <w:rFonts w:ascii="Calibri" w:eastAsia="NSimSun" w:hAnsi="Calibri" w:cs="Calibri"/>
          <w:b/>
          <w:kern w:val="3"/>
          <w:sz w:val="20"/>
          <w:szCs w:val="20"/>
          <w:lang w:bidi="hi-IN"/>
        </w:rPr>
        <w:t xml:space="preserve"> </w:t>
      </w:r>
      <w:r w:rsidRPr="00030683">
        <w:rPr>
          <w:rFonts w:ascii="Calibri" w:eastAsia="NSimSun" w:hAnsi="Calibri" w:cs="Calibri"/>
          <w:kern w:val="3"/>
          <w:sz w:val="20"/>
          <w:szCs w:val="20"/>
          <w:lang w:eastAsia="zh-CN" w:bidi="hi-IN"/>
        </w:rPr>
        <w:t xml:space="preserve">ustawy z dnia 13 kwietnia 2022 r. </w:t>
      </w:r>
      <w:r w:rsidRPr="00030683">
        <w:rPr>
          <w:rFonts w:ascii="Calibri" w:eastAsia="NSimSun" w:hAnsi="Calibri" w:cs="Calibr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;</w:t>
      </w:r>
    </w:p>
    <w:p w14:paraId="55EAEBF4" w14:textId="77777777" w:rsidR="00490D1F" w:rsidRPr="00030683" w:rsidRDefault="00490D1F" w:rsidP="003624A2">
      <w:pPr>
        <w:numPr>
          <w:ilvl w:val="0"/>
          <w:numId w:val="1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Pr="00030683">
        <w:rPr>
          <w:rFonts w:ascii="Calibri" w:eastAsia="NSimSun" w:hAnsi="Calibri" w:cs="Calibri"/>
          <w:b/>
          <w:kern w:val="3"/>
          <w:sz w:val="20"/>
          <w:szCs w:val="20"/>
          <w:lang w:bidi="hi-IN"/>
        </w:rPr>
        <w:t xml:space="preserve"> </w:t>
      </w:r>
      <w:r w:rsidRPr="00030683">
        <w:rPr>
          <w:rFonts w:ascii="Calibri" w:eastAsia="NSimSun" w:hAnsi="Calibri" w:cs="Calibri"/>
          <w:kern w:val="3"/>
          <w:sz w:val="20"/>
          <w:szCs w:val="20"/>
          <w:lang w:eastAsia="zh-CN" w:bidi="hi-IN"/>
        </w:rPr>
        <w:t xml:space="preserve">ustawy z dnia 13 kwietnia 2022 r. </w:t>
      </w:r>
      <w:r w:rsidRPr="00030683">
        <w:rPr>
          <w:rFonts w:ascii="Calibri" w:eastAsia="NSimSun" w:hAnsi="Calibri" w:cs="Calibr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;</w:t>
      </w:r>
    </w:p>
    <w:p w14:paraId="306ADC83" w14:textId="77777777" w:rsidR="00490D1F" w:rsidRPr="00030683" w:rsidRDefault="00490D1F" w:rsidP="003624A2">
      <w:pPr>
        <w:numPr>
          <w:ilvl w:val="0"/>
          <w:numId w:val="1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(Dz. U. Poz. 835).</w:t>
      </w:r>
    </w:p>
    <w:p w14:paraId="0E9A6483" w14:textId="77777777" w:rsidR="00490D1F" w:rsidRPr="00030683" w:rsidRDefault="00490D1F" w:rsidP="003624A2">
      <w:pPr>
        <w:numPr>
          <w:ilvl w:val="0"/>
          <w:numId w:val="1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Wykonawca oświadcza, że:</w:t>
      </w:r>
    </w:p>
    <w:p w14:paraId="540E9DAD" w14:textId="62752FE8" w:rsidR="00490D1F" w:rsidRDefault="00490D1F" w:rsidP="003624A2">
      <w:pPr>
        <w:pStyle w:val="Akapitzlist"/>
        <w:numPr>
          <w:ilvl w:val="0"/>
          <w:numId w:val="4"/>
        </w:numPr>
        <w:suppressAutoHyphens/>
        <w:autoSpaceDE w:val="0"/>
        <w:autoSpaceDN w:val="0"/>
        <w:spacing w:line="360" w:lineRule="auto"/>
        <w:ind w:left="993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212BFA">
        <w:rPr>
          <w:rFonts w:ascii="Calibri" w:eastAsia="NSimSun" w:hAnsi="Calibri" w:cs="Calibri"/>
          <w:kern w:val="3"/>
          <w:sz w:val="20"/>
          <w:szCs w:val="20"/>
          <w:lang w:bidi="hi-IN"/>
        </w:rPr>
        <w:t>nie jest obywatelem rosyjskim lub osobą fizyczną lub prawną, podmiotem lub organem z siedzibą w Rosji,</w:t>
      </w:r>
    </w:p>
    <w:p w14:paraId="4FC3D681" w14:textId="6DED3453" w:rsidR="00490D1F" w:rsidRDefault="00490D1F" w:rsidP="003624A2">
      <w:pPr>
        <w:pStyle w:val="Akapitzlist"/>
        <w:numPr>
          <w:ilvl w:val="0"/>
          <w:numId w:val="4"/>
        </w:numPr>
        <w:suppressAutoHyphens/>
        <w:autoSpaceDE w:val="0"/>
        <w:autoSpaceDN w:val="0"/>
        <w:spacing w:line="360" w:lineRule="auto"/>
        <w:ind w:left="993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212BFA">
        <w:rPr>
          <w:rFonts w:ascii="Calibri" w:eastAsia="NSimSun" w:hAnsi="Calibri" w:cs="Calibri"/>
          <w:kern w:val="3"/>
          <w:sz w:val="20"/>
          <w:szCs w:val="20"/>
          <w:lang w:bidi="hi-IN"/>
        </w:rPr>
        <w:lastRenderedPageBreak/>
        <w:t>nie jest osobą prawną, podmiotem lub organem, do których prawa własności bezpośrednio lub pośrednio w ponad 50% należą do podmiotu, którego prawa własnościowe są bezpośrednio lub pośrednio w ponad 50% własnością osoby fizycznej lub prawnej, jednostki lub organu, o których mowa w pkt 1,</w:t>
      </w:r>
    </w:p>
    <w:p w14:paraId="2708F8D8" w14:textId="2E5BE5A5" w:rsidR="00490D1F" w:rsidRPr="00212BFA" w:rsidRDefault="00490D1F" w:rsidP="003624A2">
      <w:pPr>
        <w:pStyle w:val="Akapitzlist"/>
        <w:numPr>
          <w:ilvl w:val="0"/>
          <w:numId w:val="4"/>
        </w:numPr>
        <w:suppressAutoHyphens/>
        <w:autoSpaceDE w:val="0"/>
        <w:autoSpaceDN w:val="0"/>
        <w:spacing w:line="360" w:lineRule="auto"/>
        <w:ind w:left="993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212BFA">
        <w:rPr>
          <w:rFonts w:ascii="Calibri" w:eastAsia="NSimSun" w:hAnsi="Calibri" w:cs="Calibri"/>
          <w:kern w:val="3"/>
          <w:sz w:val="20"/>
          <w:szCs w:val="20"/>
          <w:lang w:bidi="hi-IN"/>
        </w:rPr>
        <w:t>nie jest osobą fizyczną lub prawną, podmiotem lub organem działającym w imieniu lub pod kierunkiem podmiotu, o którym mowa w pkt 1 lub 2;</w:t>
      </w:r>
    </w:p>
    <w:p w14:paraId="1E3F321D" w14:textId="77777777" w:rsidR="00490D1F" w:rsidRPr="00030683" w:rsidRDefault="00490D1F" w:rsidP="003624A2">
      <w:pPr>
        <w:numPr>
          <w:ilvl w:val="0"/>
          <w:numId w:val="1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zobowiązujemy się nie wykonywać zamówienia z udziałem podwykonawców, dostawców lub podmiotów, na których zdolności polega się w rozumieniu dyrektywy 2014/24/UE, o których mowa w art. 5k rozporządzenia Rady (UE) nr 833/2014 z 31 lipca 2014 r. dotyczącego środków ograniczających w związku z działaniami Rosji destabilizującymi sytuację na Ukrainie,  w przypadku gdy przypada na nich ponad 10% wartości zamówienia.</w:t>
      </w:r>
    </w:p>
    <w:p w14:paraId="79724C7C" w14:textId="77777777" w:rsidR="00490D1F" w:rsidRPr="00030683" w:rsidRDefault="00490D1F" w:rsidP="00490D1F">
      <w:pPr>
        <w:suppressAutoHyphens/>
        <w:autoSpaceDE w:val="0"/>
        <w:autoSpaceDN w:val="0"/>
        <w:spacing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</w:p>
    <w:p w14:paraId="30ED3BF7" w14:textId="77777777" w:rsidR="00490D1F" w:rsidRPr="00030683" w:rsidRDefault="00490D1F" w:rsidP="00490D1F">
      <w:pPr>
        <w:suppressAutoHyphens/>
        <w:autoSpaceDE w:val="0"/>
        <w:autoSpaceDN w:val="0"/>
        <w:spacing w:line="360" w:lineRule="auto"/>
        <w:jc w:val="both"/>
        <w:textAlignment w:val="baseline"/>
        <w:rPr>
          <w:rFonts w:ascii="Calibri" w:eastAsia="NSimSun" w:hAnsi="Calibri" w:cs="Calibri"/>
          <w:i/>
          <w:kern w:val="3"/>
          <w:sz w:val="20"/>
          <w:szCs w:val="20"/>
          <w:lang w:bidi="hi-IN"/>
        </w:rPr>
      </w:pPr>
    </w:p>
    <w:p w14:paraId="18224395" w14:textId="77777777" w:rsidR="00490D1F" w:rsidRPr="00030683" w:rsidRDefault="00490D1F" w:rsidP="00490D1F">
      <w:pPr>
        <w:suppressAutoHyphens/>
        <w:autoSpaceDE w:val="0"/>
        <w:autoSpaceDN w:val="0"/>
        <w:spacing w:line="360" w:lineRule="auto"/>
        <w:jc w:val="both"/>
        <w:textAlignment w:val="baseline"/>
        <w:rPr>
          <w:rFonts w:ascii="Calibri" w:eastAsia="NSimSun" w:hAnsi="Calibri" w:cs="Calibri"/>
          <w:i/>
          <w:kern w:val="3"/>
          <w:sz w:val="20"/>
          <w:szCs w:val="20"/>
          <w:lang w:bidi="hi-IN"/>
        </w:rPr>
      </w:pPr>
    </w:p>
    <w:p w14:paraId="75875E3A" w14:textId="77777777" w:rsidR="00490D1F" w:rsidRPr="00030683" w:rsidRDefault="00490D1F" w:rsidP="00490D1F">
      <w:pPr>
        <w:suppressAutoHyphens/>
        <w:autoSpaceDE w:val="0"/>
        <w:autoSpaceDN w:val="0"/>
        <w:jc w:val="center"/>
        <w:textAlignment w:val="baseline"/>
        <w:rPr>
          <w:rFonts w:ascii="Calibri" w:eastAsia="NSimSun" w:hAnsi="Calibri" w:cs="Calibri"/>
          <w:i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………………………………………</w:t>
      </w:r>
    </w:p>
    <w:p w14:paraId="6536D2A0" w14:textId="77777777" w:rsidR="00490D1F" w:rsidRPr="00030683" w:rsidRDefault="00490D1F" w:rsidP="00490D1F">
      <w:pPr>
        <w:suppressAutoHyphens/>
        <w:autoSpaceDE w:val="0"/>
        <w:autoSpaceDN w:val="0"/>
        <w:jc w:val="center"/>
        <w:textAlignment w:val="baseline"/>
        <w:rPr>
          <w:rFonts w:ascii="Calibri" w:eastAsia="NSimSun" w:hAnsi="Calibri" w:cs="Calibri"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   ( Podpis i pieczątka Wykonawcy)</w:t>
      </w:r>
    </w:p>
    <w:p w14:paraId="033B3233" w14:textId="77777777" w:rsidR="00490D1F" w:rsidRPr="00030683" w:rsidRDefault="00490D1F" w:rsidP="00490D1F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9A83C3A" w14:textId="77777777" w:rsidR="00E46F01" w:rsidRDefault="00E46F01" w:rsidP="00E46F01">
      <w:pPr>
        <w:rPr>
          <w:rFonts w:asciiTheme="minorHAnsi" w:hAnsiTheme="minorHAnsi" w:cstheme="minorHAnsi"/>
          <w:sz w:val="22"/>
          <w:szCs w:val="22"/>
        </w:rPr>
      </w:pPr>
    </w:p>
    <w:p w14:paraId="17EAC24B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560178A6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34C656C3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3F3ED5CA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55718D94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49BD99BF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2705D19B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2D82DD51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644E1420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61AFA50C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18765DAC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2D235637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432BDA18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21DB50FB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25B40C5E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6BA6DD7F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510DC8DE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5F43D33F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1275427F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7B4901E8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04E8150E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7E13E406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4943A7A8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2BDBC5C0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p w14:paraId="4DD2F0F4" w14:textId="77777777" w:rsidR="009C2DDC" w:rsidRDefault="009C2DDC" w:rsidP="00E46F01">
      <w:pPr>
        <w:rPr>
          <w:rFonts w:asciiTheme="minorHAnsi" w:hAnsiTheme="minorHAnsi" w:cstheme="minorHAnsi"/>
          <w:sz w:val="22"/>
          <w:szCs w:val="22"/>
        </w:rPr>
      </w:pPr>
    </w:p>
    <w:sectPr w:rsidR="009C2DDC" w:rsidSect="003A5BD5">
      <w:footerReference w:type="default" r:id="rId12"/>
      <w:pgSz w:w="11907" w:h="1683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9A921" w14:textId="77777777" w:rsidR="00EF62F9" w:rsidRDefault="00EF62F9">
      <w:r>
        <w:separator/>
      </w:r>
    </w:p>
  </w:endnote>
  <w:endnote w:type="continuationSeparator" w:id="0">
    <w:p w14:paraId="500440BD" w14:textId="77777777" w:rsidR="00EF62F9" w:rsidRDefault="00EF6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713550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FBE0DB9" w14:textId="77777777" w:rsidR="00796C4A" w:rsidRDefault="00796C4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22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229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215A23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21C30" w14:textId="77777777" w:rsidR="00EF62F9" w:rsidRDefault="00EF62F9">
      <w:r>
        <w:separator/>
      </w:r>
    </w:p>
  </w:footnote>
  <w:footnote w:type="continuationSeparator" w:id="0">
    <w:p w14:paraId="414A588E" w14:textId="77777777" w:rsidR="00EF62F9" w:rsidRDefault="00EF6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BA76B2F4"/>
    <w:name w:val="WW8Num27"/>
    <w:lvl w:ilvl="0">
      <w:start w:val="1"/>
      <w:numFmt w:val="bullet"/>
      <w:lvlText w:val=""/>
      <w:lvlJc w:val="left"/>
      <w:pPr>
        <w:tabs>
          <w:tab w:val="num" w:pos="633"/>
        </w:tabs>
        <w:ind w:left="644" w:hanging="360"/>
      </w:pPr>
      <w:rPr>
        <w:rFonts w:ascii="Symbol" w:hAnsi="Symbol" w:cs="Symbol"/>
        <w:color w:val="auto"/>
      </w:rPr>
    </w:lvl>
  </w:abstractNum>
  <w:abstractNum w:abstractNumId="1" w15:restartNumberingAfterBreak="0">
    <w:nsid w:val="00000013"/>
    <w:multiLevelType w:val="multilevel"/>
    <w:tmpl w:val="00000013"/>
    <w:name w:val="WW8Num19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6617212"/>
    <w:multiLevelType w:val="hybridMultilevel"/>
    <w:tmpl w:val="596E518A"/>
    <w:lvl w:ilvl="0" w:tplc="B0F8C6C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315D99"/>
    <w:multiLevelType w:val="hybridMultilevel"/>
    <w:tmpl w:val="52DE7796"/>
    <w:lvl w:ilvl="0" w:tplc="1388983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E0E4D"/>
    <w:multiLevelType w:val="multilevel"/>
    <w:tmpl w:val="96A00EE2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Cs/>
        <w:i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FCD5306"/>
    <w:multiLevelType w:val="hybridMultilevel"/>
    <w:tmpl w:val="A36CE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53E99"/>
    <w:multiLevelType w:val="hybridMultilevel"/>
    <w:tmpl w:val="48E012F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339EC"/>
    <w:multiLevelType w:val="hybridMultilevel"/>
    <w:tmpl w:val="8E06F7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605B17"/>
    <w:multiLevelType w:val="hybridMultilevel"/>
    <w:tmpl w:val="AE383A50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227230BA"/>
    <w:multiLevelType w:val="hybridMultilevel"/>
    <w:tmpl w:val="673020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366F9"/>
    <w:multiLevelType w:val="hybridMultilevel"/>
    <w:tmpl w:val="C5DCFD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D5F7D"/>
    <w:multiLevelType w:val="hybridMultilevel"/>
    <w:tmpl w:val="5FA47548"/>
    <w:lvl w:ilvl="0" w:tplc="A2FA03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8A06C6"/>
    <w:multiLevelType w:val="hybridMultilevel"/>
    <w:tmpl w:val="F94EA89A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3" w15:restartNumberingAfterBreak="0">
    <w:nsid w:val="32FE0A0B"/>
    <w:multiLevelType w:val="hybridMultilevel"/>
    <w:tmpl w:val="000E81A4"/>
    <w:lvl w:ilvl="0" w:tplc="1310D52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3B2511"/>
    <w:multiLevelType w:val="hybridMultilevel"/>
    <w:tmpl w:val="8FC61A52"/>
    <w:lvl w:ilvl="0" w:tplc="3496CEE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4735EA"/>
    <w:multiLevelType w:val="hybridMultilevel"/>
    <w:tmpl w:val="1B54D3C4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 w15:restartNumberingAfterBreak="0">
    <w:nsid w:val="41FA4553"/>
    <w:multiLevelType w:val="hybridMultilevel"/>
    <w:tmpl w:val="77AECAC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8E532F4"/>
    <w:multiLevelType w:val="hybridMultilevel"/>
    <w:tmpl w:val="15585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846910"/>
    <w:multiLevelType w:val="hybridMultilevel"/>
    <w:tmpl w:val="02AE13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E4A1D"/>
    <w:multiLevelType w:val="hybridMultilevel"/>
    <w:tmpl w:val="EC88CFC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5F1EE3"/>
    <w:multiLevelType w:val="hybridMultilevel"/>
    <w:tmpl w:val="C5F83722"/>
    <w:lvl w:ilvl="0" w:tplc="A4C83B7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2862FA"/>
    <w:multiLevelType w:val="hybridMultilevel"/>
    <w:tmpl w:val="616A8B04"/>
    <w:lvl w:ilvl="0" w:tplc="9F96CAB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525D4"/>
    <w:multiLevelType w:val="hybridMultilevel"/>
    <w:tmpl w:val="C5D89AE8"/>
    <w:lvl w:ilvl="0" w:tplc="0415000F">
      <w:start w:val="1"/>
      <w:numFmt w:val="decimal"/>
      <w:lvlText w:val="%1."/>
      <w:lvlJc w:val="left"/>
      <w:pPr>
        <w:ind w:left="1073" w:hanging="360"/>
      </w:pPr>
    </w:lvl>
    <w:lvl w:ilvl="1" w:tplc="04150019">
      <w:start w:val="1"/>
      <w:numFmt w:val="lowerLetter"/>
      <w:lvlText w:val="%2."/>
      <w:lvlJc w:val="left"/>
      <w:pPr>
        <w:ind w:left="1793" w:hanging="360"/>
      </w:pPr>
    </w:lvl>
    <w:lvl w:ilvl="2" w:tplc="0415001B" w:tentative="1">
      <w:start w:val="1"/>
      <w:numFmt w:val="lowerRoman"/>
      <w:lvlText w:val="%3."/>
      <w:lvlJc w:val="right"/>
      <w:pPr>
        <w:ind w:left="2513" w:hanging="180"/>
      </w:pPr>
    </w:lvl>
    <w:lvl w:ilvl="3" w:tplc="0415000F" w:tentative="1">
      <w:start w:val="1"/>
      <w:numFmt w:val="decimal"/>
      <w:lvlText w:val="%4."/>
      <w:lvlJc w:val="left"/>
      <w:pPr>
        <w:ind w:left="3233" w:hanging="360"/>
      </w:pPr>
    </w:lvl>
    <w:lvl w:ilvl="4" w:tplc="04150019" w:tentative="1">
      <w:start w:val="1"/>
      <w:numFmt w:val="lowerLetter"/>
      <w:lvlText w:val="%5."/>
      <w:lvlJc w:val="left"/>
      <w:pPr>
        <w:ind w:left="3953" w:hanging="360"/>
      </w:pPr>
    </w:lvl>
    <w:lvl w:ilvl="5" w:tplc="0415001B" w:tentative="1">
      <w:start w:val="1"/>
      <w:numFmt w:val="lowerRoman"/>
      <w:lvlText w:val="%6."/>
      <w:lvlJc w:val="right"/>
      <w:pPr>
        <w:ind w:left="4673" w:hanging="180"/>
      </w:pPr>
    </w:lvl>
    <w:lvl w:ilvl="6" w:tplc="0415000F" w:tentative="1">
      <w:start w:val="1"/>
      <w:numFmt w:val="decimal"/>
      <w:lvlText w:val="%7."/>
      <w:lvlJc w:val="left"/>
      <w:pPr>
        <w:ind w:left="5393" w:hanging="360"/>
      </w:pPr>
    </w:lvl>
    <w:lvl w:ilvl="7" w:tplc="04150019" w:tentative="1">
      <w:start w:val="1"/>
      <w:numFmt w:val="lowerLetter"/>
      <w:lvlText w:val="%8."/>
      <w:lvlJc w:val="left"/>
      <w:pPr>
        <w:ind w:left="6113" w:hanging="360"/>
      </w:pPr>
    </w:lvl>
    <w:lvl w:ilvl="8" w:tplc="0415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23" w15:restartNumberingAfterBreak="0">
    <w:nsid w:val="697339A1"/>
    <w:multiLevelType w:val="hybridMultilevel"/>
    <w:tmpl w:val="FE44284C"/>
    <w:lvl w:ilvl="0" w:tplc="A016FB52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 w15:restartNumberingAfterBreak="0">
    <w:nsid w:val="6A157A7E"/>
    <w:multiLevelType w:val="hybridMultilevel"/>
    <w:tmpl w:val="08168916"/>
    <w:lvl w:ilvl="0" w:tplc="732CD62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6979E3"/>
    <w:multiLevelType w:val="hybridMultilevel"/>
    <w:tmpl w:val="695EBEF6"/>
    <w:lvl w:ilvl="0" w:tplc="68A6035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545385A"/>
    <w:multiLevelType w:val="hybridMultilevel"/>
    <w:tmpl w:val="695EBEF6"/>
    <w:lvl w:ilvl="0" w:tplc="68A6035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68E7869"/>
    <w:multiLevelType w:val="hybridMultilevel"/>
    <w:tmpl w:val="8FB6E674"/>
    <w:lvl w:ilvl="0" w:tplc="9806CDA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945473">
    <w:abstractNumId w:val="4"/>
  </w:num>
  <w:num w:numId="2" w16cid:durableId="127866980">
    <w:abstractNumId w:val="4"/>
    <w:lvlOverride w:ilvl="0">
      <w:startOverride w:val="1"/>
    </w:lvlOverride>
  </w:num>
  <w:num w:numId="3" w16cid:durableId="1283344585">
    <w:abstractNumId w:val="11"/>
  </w:num>
  <w:num w:numId="4" w16cid:durableId="614945103">
    <w:abstractNumId w:val="7"/>
  </w:num>
  <w:num w:numId="5" w16cid:durableId="668871122">
    <w:abstractNumId w:val="12"/>
  </w:num>
  <w:num w:numId="6" w16cid:durableId="1033383920">
    <w:abstractNumId w:val="15"/>
  </w:num>
  <w:num w:numId="7" w16cid:durableId="620234055">
    <w:abstractNumId w:val="21"/>
  </w:num>
  <w:num w:numId="8" w16cid:durableId="2047025305">
    <w:abstractNumId w:val="13"/>
  </w:num>
  <w:num w:numId="9" w16cid:durableId="1401517197">
    <w:abstractNumId w:val="3"/>
  </w:num>
  <w:num w:numId="10" w16cid:durableId="1555971734">
    <w:abstractNumId w:val="20"/>
  </w:num>
  <w:num w:numId="11" w16cid:durableId="1044450916">
    <w:abstractNumId w:val="2"/>
  </w:num>
  <w:num w:numId="12" w16cid:durableId="1189877148">
    <w:abstractNumId w:val="26"/>
  </w:num>
  <w:num w:numId="13" w16cid:durableId="9769567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02245129">
    <w:abstractNumId w:val="18"/>
  </w:num>
  <w:num w:numId="15" w16cid:durableId="147748140">
    <w:abstractNumId w:val="22"/>
  </w:num>
  <w:num w:numId="16" w16cid:durableId="733701998">
    <w:abstractNumId w:val="10"/>
  </w:num>
  <w:num w:numId="17" w16cid:durableId="1380399572">
    <w:abstractNumId w:val="16"/>
  </w:num>
  <w:num w:numId="18" w16cid:durableId="19585596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11011899">
    <w:abstractNumId w:val="25"/>
  </w:num>
  <w:num w:numId="20" w16cid:durableId="66653037">
    <w:abstractNumId w:val="17"/>
  </w:num>
  <w:num w:numId="21" w16cid:durableId="1316836943">
    <w:abstractNumId w:val="27"/>
  </w:num>
  <w:num w:numId="22" w16cid:durableId="1479881612">
    <w:abstractNumId w:val="23"/>
  </w:num>
  <w:num w:numId="23" w16cid:durableId="1493912451">
    <w:abstractNumId w:val="8"/>
  </w:num>
  <w:num w:numId="24" w16cid:durableId="384833402">
    <w:abstractNumId w:val="19"/>
  </w:num>
  <w:num w:numId="25" w16cid:durableId="2020695277">
    <w:abstractNumId w:val="14"/>
  </w:num>
  <w:num w:numId="26" w16cid:durableId="678242546">
    <w:abstractNumId w:val="6"/>
  </w:num>
  <w:num w:numId="27" w16cid:durableId="1633093980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11E85"/>
    <w:rsid w:val="00030683"/>
    <w:rsid w:val="00056D45"/>
    <w:rsid w:val="00076349"/>
    <w:rsid w:val="00077C9A"/>
    <w:rsid w:val="000920EA"/>
    <w:rsid w:val="0009616D"/>
    <w:rsid w:val="00096882"/>
    <w:rsid w:val="000A3692"/>
    <w:rsid w:val="000B1E0C"/>
    <w:rsid w:val="000C5799"/>
    <w:rsid w:val="000C66EB"/>
    <w:rsid w:val="000D6203"/>
    <w:rsid w:val="000E1719"/>
    <w:rsid w:val="00100B03"/>
    <w:rsid w:val="00103991"/>
    <w:rsid w:val="001519D3"/>
    <w:rsid w:val="0015456E"/>
    <w:rsid w:val="001603F5"/>
    <w:rsid w:val="00166134"/>
    <w:rsid w:val="001706C3"/>
    <w:rsid w:val="0018180F"/>
    <w:rsid w:val="001A3EB0"/>
    <w:rsid w:val="001C1EAA"/>
    <w:rsid w:val="001C5A30"/>
    <w:rsid w:val="001E6C4C"/>
    <w:rsid w:val="001F3691"/>
    <w:rsid w:val="001F3A4D"/>
    <w:rsid w:val="002001C8"/>
    <w:rsid w:val="00212BFA"/>
    <w:rsid w:val="00223D64"/>
    <w:rsid w:val="00242071"/>
    <w:rsid w:val="00293E8E"/>
    <w:rsid w:val="002A52AB"/>
    <w:rsid w:val="002B4C3E"/>
    <w:rsid w:val="002B7C66"/>
    <w:rsid w:val="002C0D0D"/>
    <w:rsid w:val="002C18CF"/>
    <w:rsid w:val="002E4EF8"/>
    <w:rsid w:val="0030628A"/>
    <w:rsid w:val="003417DA"/>
    <w:rsid w:val="003624A2"/>
    <w:rsid w:val="00364C09"/>
    <w:rsid w:val="00366843"/>
    <w:rsid w:val="003776FB"/>
    <w:rsid w:val="003A3CDF"/>
    <w:rsid w:val="003A5BD5"/>
    <w:rsid w:val="003E7364"/>
    <w:rsid w:val="003F30CA"/>
    <w:rsid w:val="003F5CE0"/>
    <w:rsid w:val="00412D63"/>
    <w:rsid w:val="004637BC"/>
    <w:rsid w:val="0046644B"/>
    <w:rsid w:val="00490D1F"/>
    <w:rsid w:val="004A0F1B"/>
    <w:rsid w:val="004A1F5B"/>
    <w:rsid w:val="004B3FCA"/>
    <w:rsid w:val="004B536A"/>
    <w:rsid w:val="004C006A"/>
    <w:rsid w:val="004D4157"/>
    <w:rsid w:val="004E20F0"/>
    <w:rsid w:val="004E4DCB"/>
    <w:rsid w:val="004E5B92"/>
    <w:rsid w:val="004F17FF"/>
    <w:rsid w:val="004F53DF"/>
    <w:rsid w:val="005012B4"/>
    <w:rsid w:val="00512916"/>
    <w:rsid w:val="00530241"/>
    <w:rsid w:val="00583F6E"/>
    <w:rsid w:val="005A38BE"/>
    <w:rsid w:val="005A7D2A"/>
    <w:rsid w:val="005B719A"/>
    <w:rsid w:val="005E2675"/>
    <w:rsid w:val="005E5A0B"/>
    <w:rsid w:val="005F6F22"/>
    <w:rsid w:val="0061314F"/>
    <w:rsid w:val="00616E80"/>
    <w:rsid w:val="00654749"/>
    <w:rsid w:val="0066353C"/>
    <w:rsid w:val="006678DE"/>
    <w:rsid w:val="006C347F"/>
    <w:rsid w:val="006D0BF0"/>
    <w:rsid w:val="006D51DC"/>
    <w:rsid w:val="006E018B"/>
    <w:rsid w:val="006E6CCC"/>
    <w:rsid w:val="00706147"/>
    <w:rsid w:val="0071205F"/>
    <w:rsid w:val="0071391B"/>
    <w:rsid w:val="0072137A"/>
    <w:rsid w:val="00780198"/>
    <w:rsid w:val="007958C0"/>
    <w:rsid w:val="00796C4A"/>
    <w:rsid w:val="007A34A7"/>
    <w:rsid w:val="007A49E9"/>
    <w:rsid w:val="007A5261"/>
    <w:rsid w:val="007B4E45"/>
    <w:rsid w:val="007F1BEC"/>
    <w:rsid w:val="007F4312"/>
    <w:rsid w:val="007F6451"/>
    <w:rsid w:val="00825B4B"/>
    <w:rsid w:val="00830F3A"/>
    <w:rsid w:val="008564E2"/>
    <w:rsid w:val="00866971"/>
    <w:rsid w:val="00872D42"/>
    <w:rsid w:val="00875428"/>
    <w:rsid w:val="008B006E"/>
    <w:rsid w:val="008C28D5"/>
    <w:rsid w:val="008D6D2D"/>
    <w:rsid w:val="008E09C8"/>
    <w:rsid w:val="008F0AF5"/>
    <w:rsid w:val="008F5D9F"/>
    <w:rsid w:val="00901243"/>
    <w:rsid w:val="00924282"/>
    <w:rsid w:val="00946FC3"/>
    <w:rsid w:val="00947B51"/>
    <w:rsid w:val="00952012"/>
    <w:rsid w:val="00955696"/>
    <w:rsid w:val="00957F7A"/>
    <w:rsid w:val="009601E9"/>
    <w:rsid w:val="00986D97"/>
    <w:rsid w:val="009A0490"/>
    <w:rsid w:val="009A590A"/>
    <w:rsid w:val="009B367D"/>
    <w:rsid w:val="009B47ED"/>
    <w:rsid w:val="009C2DDC"/>
    <w:rsid w:val="00A04B46"/>
    <w:rsid w:val="00A05BA9"/>
    <w:rsid w:val="00A06F77"/>
    <w:rsid w:val="00A223FF"/>
    <w:rsid w:val="00A36854"/>
    <w:rsid w:val="00A40DAF"/>
    <w:rsid w:val="00A64A3B"/>
    <w:rsid w:val="00A7158A"/>
    <w:rsid w:val="00A94C1C"/>
    <w:rsid w:val="00AD4528"/>
    <w:rsid w:val="00AD6433"/>
    <w:rsid w:val="00AE5DEF"/>
    <w:rsid w:val="00AF2AFC"/>
    <w:rsid w:val="00AF329F"/>
    <w:rsid w:val="00B0355A"/>
    <w:rsid w:val="00B131AF"/>
    <w:rsid w:val="00B27894"/>
    <w:rsid w:val="00B31311"/>
    <w:rsid w:val="00B37449"/>
    <w:rsid w:val="00B72BD2"/>
    <w:rsid w:val="00B74A40"/>
    <w:rsid w:val="00B84658"/>
    <w:rsid w:val="00B8606A"/>
    <w:rsid w:val="00B8669F"/>
    <w:rsid w:val="00B9112C"/>
    <w:rsid w:val="00BB2C7C"/>
    <w:rsid w:val="00BC0995"/>
    <w:rsid w:val="00BC25CC"/>
    <w:rsid w:val="00BC7016"/>
    <w:rsid w:val="00BC7A73"/>
    <w:rsid w:val="00BD743B"/>
    <w:rsid w:val="00BF07BB"/>
    <w:rsid w:val="00C20098"/>
    <w:rsid w:val="00C31069"/>
    <w:rsid w:val="00C40539"/>
    <w:rsid w:val="00C40960"/>
    <w:rsid w:val="00C435C6"/>
    <w:rsid w:val="00CB1931"/>
    <w:rsid w:val="00CB7310"/>
    <w:rsid w:val="00CC1FF5"/>
    <w:rsid w:val="00CD5628"/>
    <w:rsid w:val="00D03D83"/>
    <w:rsid w:val="00D20E3F"/>
    <w:rsid w:val="00D220E4"/>
    <w:rsid w:val="00D3736D"/>
    <w:rsid w:val="00D41A39"/>
    <w:rsid w:val="00D43426"/>
    <w:rsid w:val="00D60DBF"/>
    <w:rsid w:val="00D70ED4"/>
    <w:rsid w:val="00D90F68"/>
    <w:rsid w:val="00DA087E"/>
    <w:rsid w:val="00DC6722"/>
    <w:rsid w:val="00DD7A7A"/>
    <w:rsid w:val="00DE6583"/>
    <w:rsid w:val="00E35531"/>
    <w:rsid w:val="00E36E47"/>
    <w:rsid w:val="00E42E91"/>
    <w:rsid w:val="00E46F01"/>
    <w:rsid w:val="00E57972"/>
    <w:rsid w:val="00E64573"/>
    <w:rsid w:val="00E64D5F"/>
    <w:rsid w:val="00E91785"/>
    <w:rsid w:val="00E93127"/>
    <w:rsid w:val="00E968B9"/>
    <w:rsid w:val="00EA4F58"/>
    <w:rsid w:val="00EB2BE5"/>
    <w:rsid w:val="00EE3769"/>
    <w:rsid w:val="00EE7EA8"/>
    <w:rsid w:val="00EF39AA"/>
    <w:rsid w:val="00EF62F9"/>
    <w:rsid w:val="00F00380"/>
    <w:rsid w:val="00F02FFD"/>
    <w:rsid w:val="00F340B9"/>
    <w:rsid w:val="00F92298"/>
    <w:rsid w:val="00FB1C6A"/>
    <w:rsid w:val="00FB60C4"/>
    <w:rsid w:val="00FD0C4A"/>
    <w:rsid w:val="00FD3A2D"/>
    <w:rsid w:val="00FE4A13"/>
    <w:rsid w:val="00FE64CA"/>
    <w:rsid w:val="00FF37D4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0FBA61DF"/>
  <w15:docId w15:val="{569E7BD9-DDFB-4A23-8720-5A17310D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</w:style>
  <w:style w:type="paragraph" w:styleId="Tekstpodstawowy2">
    <w:name w:val="Body Text 2"/>
    <w:basedOn w:val="Normalny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pPr>
      <w:jc w:val="center"/>
    </w:pPr>
  </w:style>
  <w:style w:type="paragraph" w:customStyle="1" w:styleId="Polewyboru">
    <w:name w:val="Pole wyboru"/>
    <w:basedOn w:val="Normalny"/>
    <w:next w:val="Normalny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Pr>
      <w:b/>
      <w:lang w:bidi="pl-PL"/>
    </w:rPr>
  </w:style>
  <w:style w:type="paragraph" w:customStyle="1" w:styleId="Tekstpodstawowy4">
    <w:name w:val="Tekst podstawowy 4"/>
    <w:basedOn w:val="Normalny"/>
    <w:next w:val="Normalny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uiPriority w:val="59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paragraph" w:customStyle="1" w:styleId="Default">
    <w:name w:val="Default"/>
    <w:rsid w:val="00F00380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customStyle="1" w:styleId="Standard">
    <w:name w:val="Standard"/>
    <w:rsid w:val="005B719A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numbering" w:customStyle="1" w:styleId="WW8Num5">
    <w:name w:val="WW8Num5"/>
    <w:basedOn w:val="Bezlisty"/>
    <w:rsid w:val="005B719A"/>
    <w:pPr>
      <w:numPr>
        <w:numId w:val="1"/>
      </w:numPr>
    </w:pPr>
  </w:style>
  <w:style w:type="character" w:customStyle="1" w:styleId="contenttxtdescriptionclear">
    <w:name w:val="content txt description clear"/>
    <w:rsid w:val="00E64D5F"/>
  </w:style>
  <w:style w:type="paragraph" w:styleId="NormalnyWeb">
    <w:name w:val="Normal (Web)"/>
    <w:basedOn w:val="Normalny"/>
    <w:uiPriority w:val="99"/>
    <w:unhideWhenUsed/>
    <w:rsid w:val="00E64D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64D5F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796C4A"/>
    <w:rPr>
      <w:rFonts w:ascii="Arial" w:hAnsi="Arial" w:cs="Arial"/>
      <w:sz w:val="19"/>
      <w:szCs w:val="19"/>
      <w:lang w:val="pl-PL" w:eastAsia="pl-PL"/>
    </w:rPr>
  </w:style>
  <w:style w:type="character" w:customStyle="1" w:styleId="hgkelc">
    <w:name w:val="hgkelc"/>
    <w:basedOn w:val="Domylnaczcionkaakapitu"/>
    <w:rsid w:val="00D03D83"/>
  </w:style>
  <w:style w:type="paragraph" w:styleId="Tytu">
    <w:name w:val="Title"/>
    <w:basedOn w:val="Normalny"/>
    <w:next w:val="Normalny"/>
    <w:link w:val="TytuZnak"/>
    <w:uiPriority w:val="10"/>
    <w:qFormat/>
    <w:rsid w:val="00654749"/>
    <w:pPr>
      <w:widowControl w:val="0"/>
      <w:suppressAutoHyphens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hi-IN" w:bidi="hi-IN"/>
    </w:rPr>
  </w:style>
  <w:style w:type="character" w:customStyle="1" w:styleId="TytuZnak">
    <w:name w:val="Tytuł Znak"/>
    <w:basedOn w:val="Domylnaczcionkaakapitu"/>
    <w:link w:val="Tytu"/>
    <w:uiPriority w:val="10"/>
    <w:rsid w:val="00654749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hi-IN" w:bidi="hi-IN"/>
    </w:rPr>
  </w:style>
  <w:style w:type="paragraph" w:styleId="Bezodstpw">
    <w:name w:val="No Spacing"/>
    <w:uiPriority w:val="1"/>
    <w:qFormat/>
    <w:rsid w:val="00654749"/>
    <w:pPr>
      <w:widowControl w:val="0"/>
      <w:suppressAutoHyphens/>
    </w:pPr>
    <w:rPr>
      <w:rFonts w:cs="Mangal"/>
      <w:kern w:val="1"/>
      <w:sz w:val="24"/>
      <w:szCs w:val="21"/>
      <w:lang w:val="pl-PL"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2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amowienia@metis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zamowienia@metis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metis.p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56F9FD5-63B4-4882-AD72-39E0B6B4EB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1084</TotalTime>
  <Pages>4</Pages>
  <Words>956</Words>
  <Characters>6991</Characters>
  <DocSecurity>0</DocSecurity>
  <Lines>58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2026-06-26T09:14:00Z</cp:lastPrinted>
  <dcterms:created xsi:type="dcterms:W3CDTF">2026-08-14T08:25:00Z</dcterms:created>
  <dcterms:modified xsi:type="dcterms:W3CDTF">2026-10-09T06:49:00Z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