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6CE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06AD0098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35FC6CA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FE24885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483801" w:rsidRPr="00A7233D" w14:paraId="586BC6C7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1704F315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EE1B2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94C60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7D644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D46B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0FDB8A" w14:textId="77777777" w:rsidR="00483801" w:rsidRPr="00A7233D" w:rsidRDefault="00483801" w:rsidP="00CC56B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10086" w:type="dxa"/>
          </w:tcPr>
          <w:p w14:paraId="536601EB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646479" w14:textId="51321991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dniu 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7D23EE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.2026r. zaproszono do złożenia ofert poniższych wykonawców oraz umieszczono zapytanie na BIP Zamawiającego:</w:t>
            </w:r>
          </w:p>
          <w:p w14:paraId="256F301A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4252"/>
              <w:gridCol w:w="1707"/>
            </w:tblGrid>
            <w:tr w:rsidR="00483801" w:rsidRPr="00A7233D" w14:paraId="2BB21771" w14:textId="77777777" w:rsidTr="005E3A8C">
              <w:tc>
                <w:tcPr>
                  <w:tcW w:w="577" w:type="dxa"/>
                </w:tcPr>
                <w:p w14:paraId="35952D7D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36FED84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4252" w:type="dxa"/>
                </w:tcPr>
                <w:p w14:paraId="69BCA4D0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7" w:type="dxa"/>
                </w:tcPr>
                <w:p w14:paraId="050BAB2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483801" w:rsidRPr="00A7233D" w14:paraId="4F5197E9" w14:textId="77777777" w:rsidTr="005E3A8C">
              <w:tc>
                <w:tcPr>
                  <w:tcW w:w="577" w:type="dxa"/>
                </w:tcPr>
                <w:p w14:paraId="6A3A11D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936" w:type="dxa"/>
                </w:tcPr>
                <w:p w14:paraId="50CAF2AB" w14:textId="2B6FB0C1" w:rsidR="00483801" w:rsidRPr="00A7233D" w:rsidRDefault="00754E41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</w:t>
                  </w:r>
                  <w:r w:rsidR="00F824BC">
                    <w:rPr>
                      <w:rFonts w:asciiTheme="minorHAnsi" w:hAnsiTheme="minorHAnsi" w:cstheme="minorHAnsi"/>
                      <w:sz w:val="20"/>
                      <w:szCs w:val="20"/>
                    </w:rPr>
                    <w:t>r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tMenu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Hermyt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Spółka Jawna</w:t>
                  </w:r>
                </w:p>
              </w:tc>
              <w:tc>
                <w:tcPr>
                  <w:tcW w:w="4252" w:type="dxa"/>
                  <w:vAlign w:val="center"/>
                </w:tcPr>
                <w:p w14:paraId="14CC5F3E" w14:textId="4C0A966D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l. </w:t>
                  </w:r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Katowicka 221, 43-100 Tychy</w:t>
                  </w:r>
                </w:p>
              </w:tc>
              <w:tc>
                <w:tcPr>
                  <w:tcW w:w="1707" w:type="dxa"/>
                </w:tcPr>
                <w:p w14:paraId="7F6E8E2F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16F36B2C" w14:textId="77777777" w:rsidTr="005E3A8C">
              <w:tc>
                <w:tcPr>
                  <w:tcW w:w="577" w:type="dxa"/>
                </w:tcPr>
                <w:p w14:paraId="083DA2C9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936" w:type="dxa"/>
                </w:tcPr>
                <w:p w14:paraId="3F9AA407" w14:textId="5BA1D16F" w:rsidR="00483801" w:rsidRPr="00A7233D" w:rsidRDefault="006974A0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CateringArts</w:t>
                  </w:r>
                  <w:proofErr w:type="spellEnd"/>
                </w:p>
              </w:tc>
              <w:tc>
                <w:tcPr>
                  <w:tcW w:w="4252" w:type="dxa"/>
                  <w:vAlign w:val="center"/>
                </w:tcPr>
                <w:p w14:paraId="2A93846D" w14:textId="0ACDC415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6974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Karoliny 4</w:t>
                  </w:r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40-</w:t>
                  </w:r>
                  <w:r w:rsidR="006974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186</w:t>
                  </w:r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Katowice</w:t>
                  </w:r>
                </w:p>
              </w:tc>
              <w:tc>
                <w:tcPr>
                  <w:tcW w:w="1707" w:type="dxa"/>
                </w:tcPr>
                <w:p w14:paraId="784C01F1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0EA2D083" w14:textId="77777777" w:rsidTr="005E3A8C">
              <w:tc>
                <w:tcPr>
                  <w:tcW w:w="577" w:type="dxa"/>
                </w:tcPr>
                <w:p w14:paraId="13632AC3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936" w:type="dxa"/>
                </w:tcPr>
                <w:p w14:paraId="5E6C4205" w14:textId="52A126B3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Pieprz i papryka</w:t>
                  </w:r>
                </w:p>
              </w:tc>
              <w:tc>
                <w:tcPr>
                  <w:tcW w:w="4252" w:type="dxa"/>
                  <w:vAlign w:val="center"/>
                </w:tcPr>
                <w:p w14:paraId="7A2DA915" w14:textId="19819A58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5E3A8C" w:rsidRPr="005E3A8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Wrocławska 31, 41-902 Bytom</w:t>
                  </w:r>
                </w:p>
              </w:tc>
              <w:tc>
                <w:tcPr>
                  <w:tcW w:w="1707" w:type="dxa"/>
                </w:tcPr>
                <w:p w14:paraId="44BC80B7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1725F7E0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6A30E64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83801" w:rsidRPr="00A7233D" w14:paraId="753C4833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39B59FD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C1523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E7B1B4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D19DAC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9AC28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1644CFD4" w14:textId="3C7F6563" w:rsidR="005E3A8C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terminie do 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="005E3A8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 xml:space="preserve">, do godziny 9:00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otrzymano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ofert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14:paraId="5A54103D" w14:textId="73F95407" w:rsidR="00483801" w:rsidRPr="00F824BC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3491"/>
              <w:gridCol w:w="1134"/>
              <w:gridCol w:w="1333"/>
            </w:tblGrid>
            <w:tr w:rsidR="00483801" w:rsidRPr="00A7233D" w14:paraId="55D68FBD" w14:textId="77777777" w:rsidTr="00D064AF">
              <w:tc>
                <w:tcPr>
                  <w:tcW w:w="577" w:type="dxa"/>
                </w:tcPr>
                <w:p w14:paraId="65FFECA5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262652C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91" w:type="dxa"/>
                </w:tcPr>
                <w:p w14:paraId="2742782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C08648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905929E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6974A0" w:rsidRPr="00A7233D" w14:paraId="56DDA3FC" w14:textId="77777777" w:rsidTr="00803FD3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2355256C" w14:textId="77777777" w:rsidR="006974A0" w:rsidRPr="00A7233D" w:rsidRDefault="006974A0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936" w:type="dxa"/>
                </w:tcPr>
                <w:p w14:paraId="148958F5" w14:textId="2A68E28C" w:rsidR="006974A0" w:rsidRPr="003E5AF1" w:rsidRDefault="006974A0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MAMA FHU S. c.</w:t>
                  </w:r>
                </w:p>
              </w:tc>
              <w:tc>
                <w:tcPr>
                  <w:tcW w:w="3491" w:type="dxa"/>
                  <w:vAlign w:val="center"/>
                </w:tcPr>
                <w:p w14:paraId="742675BC" w14:textId="4FDD5FE4" w:rsidR="006974A0" w:rsidRPr="003E5AF1" w:rsidRDefault="006974A0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 w:rsidRPr="003E5AF1">
                    <w:rPr>
                      <w:rFonts w:eastAsia="Lucida Sans Unicode"/>
                    </w:rPr>
                    <w:t xml:space="preserve">ul. </w:t>
                  </w:r>
                  <w:proofErr w:type="spellStart"/>
                  <w:r>
                    <w:rPr>
                      <w:rFonts w:eastAsia="Lucida Sans Unicode"/>
                    </w:rPr>
                    <w:t>Przewieźlika</w:t>
                  </w:r>
                  <w:proofErr w:type="spellEnd"/>
                  <w:r>
                    <w:rPr>
                      <w:rFonts w:eastAsia="Lucida Sans Unicode"/>
                    </w:rPr>
                    <w:t xml:space="preserve"> 12, 42-674 Zbrosławice</w:t>
                  </w:r>
                </w:p>
              </w:tc>
              <w:tc>
                <w:tcPr>
                  <w:tcW w:w="1134" w:type="dxa"/>
                  <w:vAlign w:val="center"/>
                </w:tcPr>
                <w:p w14:paraId="027F991F" w14:textId="4FCA7C62" w:rsidR="006974A0" w:rsidRPr="00A7233D" w:rsidRDefault="00CE362B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6974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 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620</w:t>
                  </w:r>
                  <w:r w:rsidR="006974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37</w:t>
                  </w:r>
                  <w:r w:rsidR="006974A0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  <w:vAlign w:val="center"/>
                </w:tcPr>
                <w:p w14:paraId="7421FC6C" w14:textId="408B2DAC" w:rsidR="006974A0" w:rsidRPr="00A7233D" w:rsidRDefault="00CE362B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6974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 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910</w:t>
                  </w:r>
                  <w:r w:rsidR="006974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,00</w:t>
                  </w:r>
                  <w:r w:rsidR="006974A0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</w:tbl>
          <w:p w14:paraId="6A7CC339" w14:textId="7563265C" w:rsidR="00483801" w:rsidRDefault="00CE362B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Uwaga: Dokonano poprawienia omyłki rachunkowej w ofercie:</w:t>
            </w:r>
          </w:p>
          <w:p w14:paraId="23A87D60" w14:textId="3D18D8AB" w:rsidR="00CE362B" w:rsidRDefault="00CE362B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Jest: cena netto: 3620,37 zł; podatek VAT:289,62 zł; cena brutto: 3909,99 zł;</w:t>
            </w:r>
          </w:p>
          <w:p w14:paraId="0FE8E8EB" w14:textId="7D02FA8D" w:rsidR="00F824BC" w:rsidRPr="00A7233D" w:rsidRDefault="00CE362B" w:rsidP="00CE362B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Winno być: </w:t>
            </w:r>
            <w:r w:rsidRPr="00CE362B">
              <w:rPr>
                <w:rFonts w:asciiTheme="minorHAnsi" w:hAnsiTheme="minorHAnsi" w:cstheme="minorHAnsi"/>
                <w:sz w:val="20"/>
                <w:szCs w:val="20"/>
              </w:rPr>
              <w:t>cena netto: 3620,37 zł; podatek VAT:289,6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CE362B">
              <w:rPr>
                <w:rFonts w:asciiTheme="minorHAnsi" w:hAnsiTheme="minorHAnsi" w:cstheme="minorHAnsi"/>
                <w:sz w:val="20"/>
                <w:szCs w:val="20"/>
              </w:rPr>
              <w:t xml:space="preserve"> zł; cena brutto: 39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CE362B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CE362B">
              <w:rPr>
                <w:rFonts w:asciiTheme="minorHAnsi" w:hAnsiTheme="minorHAnsi" w:cstheme="minorHAnsi"/>
                <w:sz w:val="20"/>
                <w:szCs w:val="20"/>
              </w:rPr>
              <w:t xml:space="preserve"> zł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83801" w:rsidRPr="00A7233D" w14:paraId="425F833B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24AABBA6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ED912B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E6EB7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E54EE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11307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7C12D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02BF6B96" w14:textId="006800CA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Kryteria wyboru</w:t>
            </w:r>
            <w:r w:rsidR="00F824B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1004719" w14:textId="1D3A6E2B" w:rsidR="00F824BC" w:rsidRDefault="00F824BC" w:rsidP="00F824BC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3801"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Cena 100% - Liczba punktów = (Cena najniższa / Cena oferty badanej) x 100% </w:t>
            </w:r>
          </w:p>
          <w:p w14:paraId="50610457" w14:textId="61733EBB" w:rsidR="00F824BC" w:rsidRPr="00F824BC" w:rsidRDefault="00F824BC" w:rsidP="00F824BC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2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Część I: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483801" w:rsidRPr="00A7233D" w14:paraId="450A901A" w14:textId="77777777" w:rsidTr="00CC56BC">
              <w:tc>
                <w:tcPr>
                  <w:tcW w:w="577" w:type="dxa"/>
                </w:tcPr>
                <w:p w14:paraId="7F83F12B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3C8030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2B285326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483801" w:rsidRPr="00A7233D" w14:paraId="7B6CB54B" w14:textId="77777777" w:rsidTr="00CC56BC">
              <w:tc>
                <w:tcPr>
                  <w:tcW w:w="577" w:type="dxa"/>
                </w:tcPr>
                <w:p w14:paraId="4147113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5E6CF1D4" w14:textId="6C783B9C" w:rsidR="00483801" w:rsidRPr="00A7233D" w:rsidRDefault="0008360C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836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MAMA FHU S. c.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, </w:t>
                  </w:r>
                  <w:r w:rsidRPr="0008360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ul. </w:t>
                  </w:r>
                  <w:proofErr w:type="spellStart"/>
                  <w:r w:rsidRPr="000836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Przewieźlika</w:t>
                  </w:r>
                  <w:proofErr w:type="spellEnd"/>
                  <w:r w:rsidRPr="0008360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12, 42-674 Zbrosławice</w:t>
                  </w:r>
                </w:p>
              </w:tc>
              <w:tc>
                <w:tcPr>
                  <w:tcW w:w="1701" w:type="dxa"/>
                </w:tcPr>
                <w:p w14:paraId="1486335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147407E4" w14:textId="77777777" w:rsidR="00D064AF" w:rsidRPr="00A7233D" w:rsidRDefault="00D064AF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83801" w:rsidRPr="00A7233D" w14:paraId="6445664E" w14:textId="77777777" w:rsidTr="000F655E">
        <w:trPr>
          <w:trHeight w:val="1336"/>
          <w:jc w:val="center"/>
        </w:trPr>
        <w:tc>
          <w:tcPr>
            <w:tcW w:w="562" w:type="dxa"/>
            <w:shd w:val="clear" w:color="auto" w:fill="F2F2F2"/>
          </w:tcPr>
          <w:p w14:paraId="653A3A42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D9EF4A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10086" w:type="dxa"/>
          </w:tcPr>
          <w:p w14:paraId="14BDA049" w14:textId="51C2F7B5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Wybrano:</w:t>
            </w:r>
          </w:p>
          <w:p w14:paraId="49BABF0D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4027D9" w14:textId="19F68FAD" w:rsidR="00F824BC" w:rsidRPr="0008360C" w:rsidRDefault="0008360C" w:rsidP="00CC56B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360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MAMA FHU S. c., ul. </w:t>
            </w:r>
            <w:proofErr w:type="spellStart"/>
            <w:r w:rsidRPr="0008360C">
              <w:rPr>
                <w:rFonts w:asciiTheme="minorHAnsi" w:hAnsiTheme="minorHAnsi" w:cstheme="minorHAnsi"/>
                <w:bCs/>
                <w:sz w:val="20"/>
                <w:szCs w:val="20"/>
              </w:rPr>
              <w:t>Przewieźlika</w:t>
            </w:r>
            <w:proofErr w:type="spellEnd"/>
            <w:r w:rsidRPr="0008360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12, 42-674 Zbrosławice</w:t>
            </w:r>
          </w:p>
        </w:tc>
      </w:tr>
      <w:tr w:rsidR="00483801" w:rsidRPr="00A7233D" w14:paraId="13276C42" w14:textId="77777777" w:rsidTr="00CC56BC">
        <w:trPr>
          <w:trHeight w:val="423"/>
          <w:jc w:val="center"/>
        </w:trPr>
        <w:tc>
          <w:tcPr>
            <w:tcW w:w="562" w:type="dxa"/>
            <w:shd w:val="clear" w:color="auto" w:fill="F2F2F2"/>
          </w:tcPr>
          <w:p w14:paraId="55729A32" w14:textId="4AFD691E" w:rsidR="00483801" w:rsidRPr="00A7233D" w:rsidRDefault="00483801" w:rsidP="000F655E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10086" w:type="dxa"/>
          </w:tcPr>
          <w:p w14:paraId="28926488" w14:textId="1BB2E33C" w:rsidR="00D064AF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483801" w:rsidRPr="00A7233D" w14:paraId="47F3AD44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05335D67" w14:textId="38C44233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6.</w:t>
            </w:r>
          </w:p>
        </w:tc>
        <w:tc>
          <w:tcPr>
            <w:tcW w:w="10086" w:type="dxa"/>
            <w:tcBorders>
              <w:top w:val="nil"/>
            </w:tcBorders>
          </w:tcPr>
          <w:p w14:paraId="6F73C905" w14:textId="16519FF9" w:rsidR="00483801" w:rsidRPr="000F655E" w:rsidRDefault="00483801" w:rsidP="000F655E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Planowana data podpisania umowy</w:t>
            </w:r>
            <w:r w:rsidR="00CE36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08360C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CE362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D064AF"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</w:tbl>
    <w:p w14:paraId="54FF97DA" w14:textId="77777777" w:rsidR="00D064AF" w:rsidRPr="00A7233D" w:rsidRDefault="00D064AF" w:rsidP="00483801">
      <w:pPr>
        <w:rPr>
          <w:rFonts w:asciiTheme="minorHAnsi" w:hAnsiTheme="minorHAnsi" w:cstheme="minorHAnsi"/>
          <w:sz w:val="20"/>
          <w:szCs w:val="20"/>
        </w:rPr>
      </w:pPr>
    </w:p>
    <w:p w14:paraId="16088034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A7233D">
        <w:rPr>
          <w:rFonts w:asciiTheme="minorHAnsi" w:hAnsiTheme="minorHAnsi" w:cstheme="minorHAnsi"/>
          <w:sz w:val="20"/>
          <w:szCs w:val="20"/>
        </w:rPr>
        <w:t xml:space="preserve"> </w:t>
      </w:r>
      <w:r w:rsidRPr="00A7233D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5F2B1B3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4DFC4180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6169B080" w14:textId="77777777" w:rsidR="00483801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72060935" w14:textId="77777777" w:rsidR="000F655E" w:rsidRPr="00A7233D" w:rsidRDefault="000F655E" w:rsidP="00483801">
      <w:pPr>
        <w:rPr>
          <w:rFonts w:asciiTheme="minorHAnsi" w:hAnsiTheme="minorHAnsi" w:cstheme="minorHAnsi"/>
          <w:sz w:val="20"/>
          <w:szCs w:val="20"/>
        </w:rPr>
      </w:pPr>
    </w:p>
    <w:p w14:paraId="2EA5190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>Główny Księgowy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                               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Podpis……………………. </w:t>
      </w:r>
    </w:p>
    <w:p w14:paraId="0317A5B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D3CDB9C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62C1B4C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C40531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</w:p>
    <w:p w14:paraId="0AC06051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AF8ACAF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</w:p>
    <w:p w14:paraId="7105987A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 xml:space="preserve">Wyrażam zgodę na dokonanie zakupu </w:t>
      </w:r>
    </w:p>
    <w:p w14:paraId="7EB7778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5F7175F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1EC6A12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</w:p>
    <w:p w14:paraId="161FB6B8" w14:textId="77777777" w:rsidR="00483801" w:rsidRPr="00A04B46" w:rsidRDefault="00483801">
      <w:pPr>
        <w:rPr>
          <w:rFonts w:asciiTheme="minorHAnsi" w:hAnsiTheme="minorHAnsi" w:cstheme="minorHAnsi"/>
          <w:sz w:val="20"/>
          <w:szCs w:val="20"/>
        </w:rPr>
      </w:pPr>
    </w:p>
    <w:sectPr w:rsidR="00483801" w:rsidRPr="00A04B46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00D9F" w14:textId="77777777" w:rsidR="00D029E2" w:rsidRDefault="00D029E2">
      <w:r>
        <w:separator/>
      </w:r>
    </w:p>
  </w:endnote>
  <w:endnote w:type="continuationSeparator" w:id="0">
    <w:p w14:paraId="3018447D" w14:textId="77777777" w:rsidR="00D029E2" w:rsidRDefault="00D0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7F72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4A31" w14:textId="77777777" w:rsidR="00D029E2" w:rsidRDefault="00D029E2">
      <w:r>
        <w:separator/>
      </w:r>
    </w:p>
  </w:footnote>
  <w:footnote w:type="continuationSeparator" w:id="0">
    <w:p w14:paraId="386C3BE7" w14:textId="77777777" w:rsidR="00D029E2" w:rsidRDefault="00D02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642155">
    <w:abstractNumId w:val="1"/>
  </w:num>
  <w:num w:numId="2" w16cid:durableId="1425146651">
    <w:abstractNumId w:val="0"/>
  </w:num>
  <w:num w:numId="3" w16cid:durableId="1462184788">
    <w:abstractNumId w:val="4"/>
  </w:num>
  <w:num w:numId="4" w16cid:durableId="627585006">
    <w:abstractNumId w:val="3"/>
  </w:num>
  <w:num w:numId="5" w16cid:durableId="1935747639">
    <w:abstractNumId w:val="5"/>
  </w:num>
  <w:num w:numId="6" w16cid:durableId="1602688015">
    <w:abstractNumId w:val="6"/>
  </w:num>
  <w:num w:numId="7" w16cid:durableId="81144361">
    <w:abstractNumId w:val="2"/>
  </w:num>
  <w:num w:numId="8" w16cid:durableId="798111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81344"/>
    <w:rsid w:val="0008360C"/>
    <w:rsid w:val="000A3692"/>
    <w:rsid w:val="000D48E3"/>
    <w:rsid w:val="000E7414"/>
    <w:rsid w:val="000F1E3C"/>
    <w:rsid w:val="000F655E"/>
    <w:rsid w:val="000F7688"/>
    <w:rsid w:val="00100019"/>
    <w:rsid w:val="00100B03"/>
    <w:rsid w:val="00120107"/>
    <w:rsid w:val="00123388"/>
    <w:rsid w:val="00127FAE"/>
    <w:rsid w:val="00166FAD"/>
    <w:rsid w:val="00176146"/>
    <w:rsid w:val="00180E80"/>
    <w:rsid w:val="001870D1"/>
    <w:rsid w:val="001C2341"/>
    <w:rsid w:val="001C5A30"/>
    <w:rsid w:val="001E385D"/>
    <w:rsid w:val="001F4C83"/>
    <w:rsid w:val="002126F7"/>
    <w:rsid w:val="00213EB1"/>
    <w:rsid w:val="0022583A"/>
    <w:rsid w:val="00225857"/>
    <w:rsid w:val="002278DE"/>
    <w:rsid w:val="00246526"/>
    <w:rsid w:val="00262ADF"/>
    <w:rsid w:val="00275BD5"/>
    <w:rsid w:val="00280327"/>
    <w:rsid w:val="002914C8"/>
    <w:rsid w:val="0029410B"/>
    <w:rsid w:val="0029597F"/>
    <w:rsid w:val="002A5FB1"/>
    <w:rsid w:val="002D7E6B"/>
    <w:rsid w:val="002E4EF8"/>
    <w:rsid w:val="002E7D91"/>
    <w:rsid w:val="0031631C"/>
    <w:rsid w:val="003417DA"/>
    <w:rsid w:val="00376F00"/>
    <w:rsid w:val="003C238E"/>
    <w:rsid w:val="003E5AF1"/>
    <w:rsid w:val="00411C72"/>
    <w:rsid w:val="004264BD"/>
    <w:rsid w:val="0044059C"/>
    <w:rsid w:val="00483801"/>
    <w:rsid w:val="004C006A"/>
    <w:rsid w:val="00512916"/>
    <w:rsid w:val="00533891"/>
    <w:rsid w:val="00544554"/>
    <w:rsid w:val="005846B5"/>
    <w:rsid w:val="005A2C1F"/>
    <w:rsid w:val="005A7D77"/>
    <w:rsid w:val="005C7560"/>
    <w:rsid w:val="005E3A8C"/>
    <w:rsid w:val="005E5A0B"/>
    <w:rsid w:val="005F6A93"/>
    <w:rsid w:val="00651045"/>
    <w:rsid w:val="00651CCE"/>
    <w:rsid w:val="00666A7E"/>
    <w:rsid w:val="00674A81"/>
    <w:rsid w:val="0068646F"/>
    <w:rsid w:val="006974A0"/>
    <w:rsid w:val="006D51DC"/>
    <w:rsid w:val="006E0B60"/>
    <w:rsid w:val="006E3D21"/>
    <w:rsid w:val="0074690A"/>
    <w:rsid w:val="00751EA2"/>
    <w:rsid w:val="00754E41"/>
    <w:rsid w:val="007552B1"/>
    <w:rsid w:val="00767A82"/>
    <w:rsid w:val="00780198"/>
    <w:rsid w:val="0078529F"/>
    <w:rsid w:val="007934F6"/>
    <w:rsid w:val="007A34A7"/>
    <w:rsid w:val="007A615F"/>
    <w:rsid w:val="007B7552"/>
    <w:rsid w:val="007D23EE"/>
    <w:rsid w:val="007E1C63"/>
    <w:rsid w:val="007F0499"/>
    <w:rsid w:val="007F6451"/>
    <w:rsid w:val="00811C0B"/>
    <w:rsid w:val="00821240"/>
    <w:rsid w:val="00821AAD"/>
    <w:rsid w:val="00825B4B"/>
    <w:rsid w:val="008260B2"/>
    <w:rsid w:val="00840BEE"/>
    <w:rsid w:val="008432CF"/>
    <w:rsid w:val="00863074"/>
    <w:rsid w:val="00864567"/>
    <w:rsid w:val="00875428"/>
    <w:rsid w:val="008843F8"/>
    <w:rsid w:val="00885D6E"/>
    <w:rsid w:val="008A1964"/>
    <w:rsid w:val="008B006E"/>
    <w:rsid w:val="008C66CC"/>
    <w:rsid w:val="008D1EA6"/>
    <w:rsid w:val="008D6BD3"/>
    <w:rsid w:val="008D6D2D"/>
    <w:rsid w:val="008E0AC6"/>
    <w:rsid w:val="00901243"/>
    <w:rsid w:val="009033BC"/>
    <w:rsid w:val="00924282"/>
    <w:rsid w:val="00932E45"/>
    <w:rsid w:val="0095506C"/>
    <w:rsid w:val="00980C73"/>
    <w:rsid w:val="009A1AE4"/>
    <w:rsid w:val="009B71E6"/>
    <w:rsid w:val="009D56D8"/>
    <w:rsid w:val="009D6D69"/>
    <w:rsid w:val="009D79AE"/>
    <w:rsid w:val="009E1AE1"/>
    <w:rsid w:val="009F7318"/>
    <w:rsid w:val="00A04B46"/>
    <w:rsid w:val="00A13C13"/>
    <w:rsid w:val="00A56E3A"/>
    <w:rsid w:val="00A75878"/>
    <w:rsid w:val="00AC1FD3"/>
    <w:rsid w:val="00AD1681"/>
    <w:rsid w:val="00AD4528"/>
    <w:rsid w:val="00AD7FCD"/>
    <w:rsid w:val="00B03131"/>
    <w:rsid w:val="00B168B8"/>
    <w:rsid w:val="00B21235"/>
    <w:rsid w:val="00B434B0"/>
    <w:rsid w:val="00B52A9C"/>
    <w:rsid w:val="00B8669F"/>
    <w:rsid w:val="00B9112C"/>
    <w:rsid w:val="00BC46BA"/>
    <w:rsid w:val="00BC7BC2"/>
    <w:rsid w:val="00BD23D3"/>
    <w:rsid w:val="00BF07BB"/>
    <w:rsid w:val="00BF7772"/>
    <w:rsid w:val="00C2149B"/>
    <w:rsid w:val="00C332EA"/>
    <w:rsid w:val="00C3729A"/>
    <w:rsid w:val="00C7330B"/>
    <w:rsid w:val="00C85BFE"/>
    <w:rsid w:val="00CB19EA"/>
    <w:rsid w:val="00CC1FF5"/>
    <w:rsid w:val="00CC414B"/>
    <w:rsid w:val="00CC60E9"/>
    <w:rsid w:val="00CD245D"/>
    <w:rsid w:val="00CE362B"/>
    <w:rsid w:val="00D029E2"/>
    <w:rsid w:val="00D064AF"/>
    <w:rsid w:val="00D2468C"/>
    <w:rsid w:val="00D328BF"/>
    <w:rsid w:val="00D37860"/>
    <w:rsid w:val="00D619F1"/>
    <w:rsid w:val="00D86EC2"/>
    <w:rsid w:val="00D91494"/>
    <w:rsid w:val="00D93E8E"/>
    <w:rsid w:val="00DD0CD3"/>
    <w:rsid w:val="00DE6583"/>
    <w:rsid w:val="00E1737D"/>
    <w:rsid w:val="00E3035D"/>
    <w:rsid w:val="00E47CDF"/>
    <w:rsid w:val="00E5675C"/>
    <w:rsid w:val="00E7414B"/>
    <w:rsid w:val="00E9689F"/>
    <w:rsid w:val="00EA5248"/>
    <w:rsid w:val="00EB0FA6"/>
    <w:rsid w:val="00EB2BE5"/>
    <w:rsid w:val="00EE019F"/>
    <w:rsid w:val="00EF014C"/>
    <w:rsid w:val="00EF317E"/>
    <w:rsid w:val="00F1443A"/>
    <w:rsid w:val="00F24E00"/>
    <w:rsid w:val="00F3042B"/>
    <w:rsid w:val="00F80CCD"/>
    <w:rsid w:val="00F817F8"/>
    <w:rsid w:val="00F824BC"/>
    <w:rsid w:val="00F91897"/>
    <w:rsid w:val="00FA139B"/>
    <w:rsid w:val="00FA32A0"/>
    <w:rsid w:val="00FC5506"/>
    <w:rsid w:val="00FC7261"/>
    <w:rsid w:val="00FD3A2D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96168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287</TotalTime>
  <Pages>1</Pages>
  <Words>224</Words>
  <Characters>1345</Characters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2026-10-06T11:55:00Z</cp:lastPrinted>
  <dcterms:created xsi:type="dcterms:W3CDTF">2025-03-25T09:00:00Z</dcterms:created>
  <dcterms:modified xsi:type="dcterms:W3CDTF">2026-10-16T11:22:00Z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