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0C24" w14:textId="77777777" w:rsidR="00986D97" w:rsidRPr="00721628" w:rsidRDefault="00FF4E9E" w:rsidP="00A3072C">
      <w:pPr>
        <w:spacing w:line="100" w:lineRule="atLeast"/>
        <w:ind w:left="4254" w:firstLine="708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</w:t>
      </w:r>
      <w:r w:rsidR="00986D97" w:rsidRPr="00721628">
        <w:rPr>
          <w:rFonts w:asciiTheme="minorHAnsi" w:hAnsiTheme="minorHAnsi" w:cstheme="minorHAnsi"/>
          <w:sz w:val="20"/>
          <w:szCs w:val="20"/>
        </w:rPr>
        <w:t>Załącznik nr 2</w:t>
      </w:r>
    </w:p>
    <w:p w14:paraId="611C9B41" w14:textId="705987BF" w:rsidR="000C66EB" w:rsidRPr="00721628" w:rsidRDefault="000C66EB" w:rsidP="00A3072C">
      <w:pPr>
        <w:spacing w:line="100" w:lineRule="atLeast"/>
        <w:ind w:left="5040" w:firstLine="3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do Regulaminu dokonywania zakupów o wartości szacunkowej </w:t>
      </w:r>
      <w:r w:rsidR="00A31618" w:rsidRPr="00721628">
        <w:rPr>
          <w:rFonts w:asciiTheme="minorHAnsi" w:hAnsiTheme="minorHAnsi" w:cstheme="minorHAnsi"/>
          <w:sz w:val="20"/>
          <w:szCs w:val="20"/>
        </w:rPr>
        <w:t xml:space="preserve"> </w:t>
      </w:r>
      <w:r w:rsidRPr="00721628">
        <w:rPr>
          <w:rFonts w:asciiTheme="minorHAnsi" w:hAnsiTheme="minorHAnsi" w:cstheme="minorHAnsi"/>
          <w:sz w:val="20"/>
          <w:szCs w:val="20"/>
        </w:rPr>
        <w:t>nieprzekraczającej kwoty 1</w:t>
      </w:r>
      <w:r w:rsidR="0066647A" w:rsidRPr="00721628">
        <w:rPr>
          <w:rFonts w:asciiTheme="minorHAnsi" w:hAnsiTheme="minorHAnsi" w:cstheme="minorHAnsi"/>
          <w:sz w:val="20"/>
          <w:szCs w:val="20"/>
        </w:rPr>
        <w:t>7</w:t>
      </w:r>
      <w:r w:rsidRPr="00721628">
        <w:rPr>
          <w:rFonts w:asciiTheme="minorHAnsi" w:hAnsiTheme="minorHAnsi" w:cstheme="minorHAnsi"/>
          <w:sz w:val="20"/>
          <w:szCs w:val="20"/>
        </w:rPr>
        <w:t xml:space="preserve">0 000 zł netto w Regionalnym Ośrodku Metodyczno – Edukacyjnym  Metis w Katowicach  </w:t>
      </w:r>
    </w:p>
    <w:p w14:paraId="217CEA6D" w14:textId="77777777" w:rsidR="00986D97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503A1AF5" w14:textId="4A998995" w:rsidR="00FF4E9E" w:rsidRPr="00721628" w:rsidRDefault="00986D9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6D1FA1">
        <w:rPr>
          <w:rFonts w:asciiTheme="minorHAnsi" w:hAnsiTheme="minorHAnsi" w:cstheme="minorHAnsi"/>
          <w:sz w:val="20"/>
          <w:szCs w:val="20"/>
        </w:rPr>
        <w:t>32</w:t>
      </w:r>
      <w:r w:rsidR="003933BA"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26</w:t>
      </w:r>
      <w:r w:rsidR="00A31618"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EGK</w:t>
      </w:r>
    </w:p>
    <w:p w14:paraId="60290E28" w14:textId="103125D7" w:rsidR="00FF4E9E" w:rsidRPr="00721628" w:rsidRDefault="003439C7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29</w:t>
      </w:r>
      <w:r w:rsidR="00C9191F" w:rsidRPr="00721628">
        <w:rPr>
          <w:rFonts w:asciiTheme="minorHAnsi" w:hAnsiTheme="minorHAnsi" w:cstheme="minorHAnsi"/>
          <w:sz w:val="20"/>
          <w:szCs w:val="20"/>
        </w:rPr>
        <w:t>.09</w:t>
      </w:r>
      <w:r w:rsidR="005F0D50" w:rsidRPr="00721628">
        <w:rPr>
          <w:rFonts w:asciiTheme="minorHAnsi" w:hAnsiTheme="minorHAnsi" w:cstheme="minorHAnsi"/>
          <w:sz w:val="20"/>
          <w:szCs w:val="20"/>
        </w:rPr>
        <w:t>.202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</w:p>
    <w:p w14:paraId="2210F69D" w14:textId="77777777" w:rsidR="007A34A7" w:rsidRPr="00721628" w:rsidRDefault="007A34A7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7FD1B5F4" w14:textId="4F768749" w:rsidR="008D6D2D" w:rsidRPr="00721628" w:rsidRDefault="0018180F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sz w:val="20"/>
          <w:szCs w:val="20"/>
        </w:rPr>
        <w:t>FORMULARZ OFERTOWY</w:t>
      </w:r>
    </w:p>
    <w:p w14:paraId="2B3E5870" w14:textId="77777777" w:rsidR="001706C3" w:rsidRPr="00721628" w:rsidRDefault="001706C3" w:rsidP="00A30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p w14:paraId="11D391D7" w14:textId="77777777" w:rsidR="008D6D2D" w:rsidRPr="00721628" w:rsidRDefault="008D6D2D" w:rsidP="00A3072C">
      <w:pPr>
        <w:spacing w:line="10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721628" w14:paraId="3F55AA6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7C8E8DB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F908F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32B960CB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310FC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Nazwa i adres </w:t>
            </w:r>
            <w:r w:rsidR="00B31311" w:rsidRPr="00721628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amawiającego </w:t>
            </w:r>
          </w:p>
          <w:p w14:paraId="326F40BB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130DB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Regionalny Ośrodek Metodyczno – Edukacyjny Metis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w Katowicach</w:t>
            </w:r>
          </w:p>
          <w:p w14:paraId="0301FFC6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40-530 Katowice, ul. Drozdów 21 i 17</w:t>
            </w:r>
          </w:p>
          <w:p w14:paraId="7EBDFDC2" w14:textId="77777777" w:rsidR="0018180F" w:rsidRPr="00721628" w:rsidRDefault="00ED2403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18180F" w:rsidRPr="00721628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</w:rPr>
                <w:t>www.metis.pl</w:t>
              </w:r>
            </w:hyperlink>
            <w:r w:rsidR="0018180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</w:p>
          <w:p w14:paraId="59BCE979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8180F" w:rsidRPr="00721628" w14:paraId="2B8115E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476733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5F2F5B0D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4D98A" w14:textId="75182B59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Przedmiot zamówienia –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świadczenie usług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cateringow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ej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 trakcie szkole</w:t>
            </w:r>
            <w:r w:rsidR="006D1FA1">
              <w:rPr>
                <w:rFonts w:asciiTheme="minorHAnsi" w:hAnsiTheme="minorHAnsi" w:cstheme="minorHAnsi"/>
                <w:b/>
                <w:sz w:val="20"/>
                <w:szCs w:val="20"/>
              </w:rPr>
              <w:t>nia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prowadzon</w:t>
            </w:r>
            <w:r w:rsidR="006D1FA1">
              <w:rPr>
                <w:rFonts w:asciiTheme="minorHAnsi" w:hAnsiTheme="minorHAnsi" w:cstheme="minorHAnsi"/>
                <w:b/>
                <w:sz w:val="20"/>
                <w:szCs w:val="20"/>
              </w:rPr>
              <w:t>ego</w:t>
            </w:r>
            <w:r w:rsidR="00C9191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przez ROM-E „Metis” w Katowicach</w:t>
            </w:r>
          </w:p>
          <w:p w14:paraId="38DA587A" w14:textId="77777777" w:rsidR="0018180F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34A7" w:rsidRPr="00721628" w14:paraId="2C5E1D72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2318FF1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84D" w14:textId="77777777" w:rsidR="007A34A7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530634C" w14:textId="350DC065" w:rsidR="007A34A7" w:rsidRPr="00721628" w:rsidRDefault="0018180F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Szczegółowy opis przedmiotu zamówienia stanowi </w:t>
            </w:r>
            <w:r w:rsidR="00A3161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załącznik  nr 1 do Form</w:t>
            </w:r>
            <w:r w:rsidR="00E870A0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larza</w:t>
            </w:r>
            <w:r w:rsidR="00EC7A07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Ofertowego ROME.AD-2720-</w:t>
            </w:r>
            <w:r w:rsidR="003439C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32</w:t>
            </w:r>
            <w:r w:rsidR="004270D6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</w:t>
            </w:r>
            <w:r w:rsidR="0066647A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A3161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</w:t>
            </w:r>
            <w:r w:rsidR="0066647A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EGK</w:t>
            </w:r>
          </w:p>
        </w:tc>
      </w:tr>
      <w:tr w:rsidR="007A34A7" w:rsidRPr="00721628" w14:paraId="6FF67CB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19C7927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0A5BB" w14:textId="77777777" w:rsidR="007A34A7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A369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D551F4D" w14:textId="23E6D0D8" w:rsidR="00011E85" w:rsidRPr="00721628" w:rsidRDefault="0018180F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Warunki wykonania zamówienia:</w:t>
            </w:r>
          </w:p>
          <w:p w14:paraId="5E9617C3" w14:textId="65C09848" w:rsidR="00736B40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36B4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termin wykonania usługi – </w:t>
            </w:r>
            <w:r w:rsidR="006D1FA1" w:rsidRPr="006D1FA1">
              <w:rPr>
                <w:rFonts w:asciiTheme="minorHAnsi" w:hAnsiTheme="minorHAnsi" w:cstheme="minorHAnsi"/>
                <w:sz w:val="20"/>
                <w:szCs w:val="20"/>
              </w:rPr>
              <w:t>14.10.2026</w:t>
            </w:r>
          </w:p>
          <w:p w14:paraId="259EBB32" w14:textId="0E6572DF" w:rsidR="00A05BA9" w:rsidRPr="00721628" w:rsidRDefault="00736B4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A05BA9" w:rsidRPr="00721628">
              <w:rPr>
                <w:rFonts w:asciiTheme="minorHAnsi" w:hAnsiTheme="minorHAnsi" w:cstheme="minorHAnsi"/>
                <w:sz w:val="20"/>
                <w:szCs w:val="20"/>
              </w:rPr>
              <w:t>termin płatności –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27B1A" w:rsidRPr="0072162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dni od daty dostarczenia zamawiającemu FV</w:t>
            </w:r>
            <w:r w:rsidR="005F0D50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580280F" w14:textId="0A02235D" w:rsidR="00A05BA9" w:rsidRPr="00721628" w:rsidRDefault="00A05BA9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sposób dostarczenia FV –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6D1FA1">
              <w:rPr>
                <w:rFonts w:asciiTheme="minorHAnsi" w:hAnsiTheme="minorHAnsi" w:cstheme="minorHAnsi"/>
                <w:sz w:val="20"/>
                <w:szCs w:val="20"/>
              </w:rPr>
              <w:t>faktura ustrukturyzowana w systemie KSeF</w:t>
            </w:r>
            <w:r w:rsidR="004E20F0" w:rsidRPr="006D1FA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08D9873" w14:textId="77777777" w:rsidR="0072137A" w:rsidRPr="00721628" w:rsidRDefault="00E870A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związania z ofertą – </w:t>
            </w:r>
            <w:r w:rsidR="009B6EA5" w:rsidRPr="00721628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dni</w:t>
            </w:r>
          </w:p>
          <w:p w14:paraId="431E34D1" w14:textId="08B2963C" w:rsidR="004E20F0" w:rsidRPr="00721628" w:rsidRDefault="004E20F0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termin wyboru wykonawcy </w:t>
            </w:r>
            <w:r w:rsidR="00A31618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08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  <w:r w:rsidR="004270D6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8DD02E0" w14:textId="03AF81FE" w:rsidR="0072137A" w:rsidRPr="00721628" w:rsidRDefault="0072137A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- planowany termin podpisania umowy </w:t>
            </w:r>
            <w:r w:rsidR="004E20F0" w:rsidRPr="0072162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21404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439C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9191F" w:rsidRPr="00721628">
              <w:rPr>
                <w:rFonts w:asciiTheme="minorHAnsi" w:hAnsiTheme="minorHAnsi" w:cstheme="minorHAnsi"/>
                <w:sz w:val="20"/>
                <w:szCs w:val="20"/>
              </w:rPr>
              <w:t>.2026 r.</w:t>
            </w:r>
          </w:p>
          <w:p w14:paraId="51C43A1E" w14:textId="77777777" w:rsidR="007A34A7" w:rsidRPr="00721628" w:rsidRDefault="007A34A7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96882" w:rsidRPr="00721628" w14:paraId="2EEA3A5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E1B874B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086" w:type="dxa"/>
          </w:tcPr>
          <w:p w14:paraId="61222A2D" w14:textId="77777777" w:rsidR="00096882" w:rsidRPr="00721628" w:rsidRDefault="000968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Sposób wyboru wykonawcy:</w:t>
            </w:r>
          </w:p>
          <w:p w14:paraId="76B8E9B2" w14:textId="77777777" w:rsidR="00096882" w:rsidRPr="00721628" w:rsidRDefault="00A31618" w:rsidP="00A3072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100%</w:t>
            </w:r>
          </w:p>
        </w:tc>
      </w:tr>
      <w:tr w:rsidR="00096882" w:rsidRPr="00721628" w14:paraId="155C4F2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ACCEC00" w14:textId="77777777" w:rsidR="000968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968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5286B861" w14:textId="7B0917BB" w:rsidR="00C9191F" w:rsidRPr="003439C7" w:rsidRDefault="00A05BA9" w:rsidP="003439C7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Czy zamawiający wyraża zgodę na składanie ofert częściowych – </w:t>
            </w:r>
            <w:r w:rsidR="003439C7">
              <w:rPr>
                <w:rFonts w:asciiTheme="minorHAnsi" w:hAnsiTheme="minorHAnsi" w:cstheme="minorHAnsi"/>
                <w:b/>
                <w:sz w:val="20"/>
                <w:szCs w:val="20"/>
              </w:rPr>
              <w:t>nie</w:t>
            </w:r>
          </w:p>
        </w:tc>
      </w:tr>
      <w:tr w:rsidR="0018180F" w:rsidRPr="00721628" w14:paraId="26195DD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1559D48" w14:textId="77777777" w:rsidR="0018180F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18180F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1C7F8E47" w14:textId="77777777" w:rsidR="0018180F" w:rsidRPr="00721628" w:rsidRDefault="00B31311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Forma, miejsce i czas złożenia oferty</w:t>
            </w:r>
          </w:p>
          <w:p w14:paraId="203D767A" w14:textId="12BD15ED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Ofertę na formularzu oferty oraz oświadczenie (Załącznik 2) należy złożyć w terminie do dnia </w:t>
            </w:r>
            <w:r w:rsidR="003439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06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3439C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Pr="00721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.2026 r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.  do godz. </w:t>
            </w:r>
            <w:r w:rsidR="003439C7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:00 w:</w:t>
            </w:r>
          </w:p>
          <w:p w14:paraId="70F6E99A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>- formie pisemnej - w siedzibie Zamawiającego - 40-530 Katowice, ul. Drozdów 21 i 17 (sekretariat)</w:t>
            </w:r>
          </w:p>
          <w:p w14:paraId="4B6CBD7E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sz w:val="22"/>
                <w:szCs w:val="22"/>
              </w:rPr>
              <w:t xml:space="preserve">- postaci elektronicznej - na adres: </w:t>
            </w:r>
            <w:hyperlink r:id="rId10" w:history="1">
              <w:r w:rsidRPr="00721628">
                <w:rPr>
                  <w:rStyle w:val="Hipercze"/>
                  <w:rFonts w:asciiTheme="minorHAnsi" w:hAnsiTheme="minorHAnsi" w:cstheme="minorHAnsi"/>
                </w:rPr>
                <w:t>zamowienia@metis.pl</w:t>
              </w:r>
            </w:hyperlink>
            <w:r w:rsidRPr="00721628">
              <w:rPr>
                <w:rFonts w:asciiTheme="minorHAnsi" w:hAnsiTheme="minorHAnsi" w:cstheme="minorHAnsi"/>
              </w:rPr>
              <w:t xml:space="preserve"> </w:t>
            </w:r>
          </w:p>
          <w:p w14:paraId="25AE710D" w14:textId="77777777" w:rsidR="00721628" w:rsidRPr="00721628" w:rsidRDefault="00721628" w:rsidP="00721628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253970" w14:textId="7AFECE88" w:rsidR="00721628" w:rsidRPr="003439C7" w:rsidRDefault="00721628" w:rsidP="00721628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1628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721628" w14:paraId="72B22003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311CDA" w14:textId="77777777" w:rsidR="00DE6583" w:rsidRPr="00721628" w:rsidRDefault="00DE6583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2CAFB0" w14:textId="77777777" w:rsidR="00875428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E5CBA44" w14:textId="77777777" w:rsidR="00A05BA9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3276BA14" w14:textId="24AA4509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Nazwa, adres i NIP/REGON/KRS/CEIDG wykonawcy: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736B40" w:rsidRPr="00721628" w14:paraId="6298B834" w14:textId="77777777" w:rsidTr="000D387D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0FCD593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3E3BB63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9117A5C" w14:textId="77777777" w:rsidTr="000D387D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17DF8AAB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75D78B8C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6188C89D" w14:textId="77777777" w:rsidTr="000D387D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5E90090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B7BADE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00BE3756" w14:textId="77777777" w:rsidTr="000D387D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5785137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274798D0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</w:t>
                  </w:r>
                </w:p>
              </w:tc>
            </w:tr>
            <w:tr w:rsidR="00736B40" w:rsidRPr="00721628" w14:paraId="5E9C91B0" w14:textId="77777777" w:rsidTr="000D387D">
              <w:tc>
                <w:tcPr>
                  <w:tcW w:w="4873" w:type="dxa"/>
                  <w:vAlign w:val="center"/>
                </w:tcPr>
                <w:p w14:paraId="1C5D9491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D194C9A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736B40" w:rsidRPr="00721628" w14:paraId="4AA236DD" w14:textId="77777777" w:rsidTr="000D387D">
              <w:tc>
                <w:tcPr>
                  <w:tcW w:w="4873" w:type="dxa"/>
                  <w:vAlign w:val="center"/>
                </w:tcPr>
                <w:p w14:paraId="378DF816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5C733417" w14:textId="77777777" w:rsidR="00736B40" w:rsidRPr="00721628" w:rsidRDefault="00736B40" w:rsidP="00A3072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21628">
                    <w:rPr>
                      <w:rFonts w:asciiTheme="minorHAnsi" w:hAnsiTheme="minorHAnsi" w:cstheme="minorHAnsi"/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5D620B9" w14:textId="77777777" w:rsidR="00875428" w:rsidRPr="00721628" w:rsidRDefault="00875428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4282" w:rsidRPr="00721628" w14:paraId="08A7B22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368305E2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56D11" w14:textId="77777777" w:rsidR="00924282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  <w:r w:rsidR="00924282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10086" w:type="dxa"/>
          </w:tcPr>
          <w:p w14:paraId="28B60755" w14:textId="77777777" w:rsidR="00924282" w:rsidRPr="00721628" w:rsidRDefault="0092428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F62B89" w14:textId="384916C0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A441FC4" w14:textId="66FA8AA1" w:rsidR="00924282" w:rsidRPr="00721628" w:rsidRDefault="00A05BA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Oferuję wykonanie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21628" w:rsidRPr="007216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całości </w:t>
            </w: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Zamówienia</w:t>
            </w:r>
            <w:r w:rsidR="0072137A"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 w kwocie</w:t>
            </w:r>
            <w:r w:rsidR="00721628" w:rsidRPr="00721628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283A4E1" w14:textId="77777777" w:rsidR="0072137A" w:rsidRPr="00721628" w:rsidRDefault="0072137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91D30" w14:textId="77777777" w:rsidR="0072137A" w:rsidRPr="00721628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38C17EEC" w14:textId="77777777" w:rsidR="0072137A" w:rsidRPr="00721628" w:rsidRDefault="0072137A" w:rsidP="00A3072C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EFE52" w14:textId="77777777" w:rsidR="0072137A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0FDF80C9" w14:textId="77777777" w:rsidR="0072137A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FE266" w14:textId="24D3A821" w:rsidR="00C20BC9" w:rsidRPr="00721628" w:rsidRDefault="0072137A" w:rsidP="00A3072C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15FD4729" w14:textId="77777777" w:rsidR="00C20BC9" w:rsidRPr="00721628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9FBD26" w14:textId="77777777" w:rsidR="003933BA" w:rsidRPr="00721628" w:rsidRDefault="003933BA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2818B1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 xml:space="preserve">Koszt </w:t>
            </w:r>
            <w:r w:rsidR="005023FE" w:rsidRPr="00721628">
              <w:rPr>
                <w:rFonts w:asciiTheme="minorHAnsi" w:hAnsiTheme="minorHAnsi" w:cstheme="minorHAnsi"/>
                <w:sz w:val="20"/>
                <w:szCs w:val="20"/>
              </w:rPr>
              <w:t>usługi cateringu dla 1 uczestnika</w:t>
            </w:r>
          </w:p>
          <w:p w14:paraId="4C483FDA" w14:textId="77777777" w:rsidR="00C20BC9" w:rsidRPr="00721628" w:rsidRDefault="00C20BC9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C66A49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78E82F0F" w14:textId="77777777" w:rsidR="00C20BC9" w:rsidRPr="00721628" w:rsidRDefault="00C20BC9" w:rsidP="00721628">
            <w:pPr>
              <w:spacing w:line="100" w:lineRule="atLeast"/>
              <w:ind w:left="14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249A8" w14:textId="77777777" w:rsidR="00C20BC9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1BB0B1F0" w14:textId="77777777" w:rsidR="00C20BC9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8BFDB" w14:textId="2F6DD73B" w:rsidR="0072137A" w:rsidRPr="00721628" w:rsidRDefault="00C20BC9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535BBD07" w14:textId="77777777" w:rsidR="00721628" w:rsidRPr="00721628" w:rsidRDefault="00721628" w:rsidP="00721628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8C2368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0EBFB7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7EE2EA" w14:textId="77777777" w:rsidR="00721628" w:rsidRPr="00721628" w:rsidRDefault="00721628" w:rsidP="00721628">
            <w:pPr>
              <w:spacing w:line="100" w:lineRule="atLeast"/>
              <w:ind w:left="144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94E87C" w14:textId="77777777" w:rsidR="007F4312" w:rsidRPr="00721628" w:rsidRDefault="007F4312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19A" w:rsidRPr="00721628" w14:paraId="2020F2C7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0AC5A64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F7E87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F560E6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6158C1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7D7A3F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FAEC22" w14:textId="77777777" w:rsidR="00721628" w:rsidRPr="00721628" w:rsidRDefault="00721628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46ADC49" w14:textId="50C76F05" w:rsidR="005B719A" w:rsidRPr="00721628" w:rsidRDefault="005B719A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10.</w:t>
            </w:r>
          </w:p>
        </w:tc>
        <w:tc>
          <w:tcPr>
            <w:tcW w:w="10086" w:type="dxa"/>
          </w:tcPr>
          <w:p w14:paraId="4F83F8C0" w14:textId="7ED5588A" w:rsidR="00736B40" w:rsidRPr="003439C7" w:rsidRDefault="00736B40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 xml:space="preserve">1) Oświadczam, że zapoznałem się z opisem przedmiotu zamówienia, warunkami wykonania zamówienia. Akceptuję je w całości i nie wnoszę do nich zastrzeżeń. </w:t>
            </w:r>
          </w:p>
          <w:p w14:paraId="14EACA06" w14:textId="18B5A680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2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>) Oświadczam, że oferowana cena obejmuje wszelkie koszty wykonania zamówienia, w tym: dostawę i obsługę cateringu zgodnie ze wskazaniami z OPZ.</w:t>
            </w:r>
          </w:p>
          <w:p w14:paraId="67A763D3" w14:textId="119BCA7B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3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>) Zamawiający zastrzega sobie prawo do zapłaty tylko za zrealizowaną część zamówienia – możliwość zmniejszenia lub zwiększenia zamówienia maks</w:t>
            </w:r>
            <w:r w:rsidR="00EC7A07" w:rsidRPr="003439C7">
              <w:rPr>
                <w:rFonts w:ascii="Calibri" w:hAnsi="Calibri" w:cs="Calibri"/>
                <w:sz w:val="20"/>
                <w:szCs w:val="20"/>
              </w:rPr>
              <w:t>.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 xml:space="preserve"> o 20%.</w:t>
            </w:r>
          </w:p>
          <w:p w14:paraId="63C204FD" w14:textId="77777777" w:rsidR="00736B40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4</w:t>
            </w:r>
            <w:r w:rsidR="00736B40" w:rsidRPr="003439C7">
              <w:rPr>
                <w:rFonts w:ascii="Calibri" w:hAnsi="Calibri" w:cs="Calibri"/>
                <w:sz w:val="20"/>
                <w:szCs w:val="20"/>
              </w:rPr>
              <w:t xml:space="preserve">) Zamówienie odbierane będzie na podstawie protokołu odbioru i po podpisaniu przedmiotowego protokołu bez zastrzeżeń, Wykonawcy zostanie wypłacone wynagrodzenie. </w:t>
            </w:r>
          </w:p>
          <w:p w14:paraId="19A66943" w14:textId="27A1D484" w:rsidR="00721628" w:rsidRPr="003439C7" w:rsidRDefault="00721628" w:rsidP="00A3072C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3439C7">
              <w:rPr>
                <w:rFonts w:ascii="Calibri" w:hAnsi="Calibri" w:cs="Calibri"/>
                <w:sz w:val="20"/>
                <w:szCs w:val="20"/>
              </w:rPr>
              <w:t>5) Zamawiający zastrzega sobie prawo do unieważnienia postępowania na każdym jego etapie bez podania przyczyny.</w:t>
            </w:r>
          </w:p>
        </w:tc>
      </w:tr>
      <w:tr w:rsidR="00736B40" w:rsidRPr="00721628" w14:paraId="733443B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5A1E7146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</w:p>
        </w:tc>
        <w:tc>
          <w:tcPr>
            <w:tcW w:w="10086" w:type="dxa"/>
          </w:tcPr>
          <w:p w14:paraId="5CEC6039" w14:textId="78624ECE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Wszystkie pytania proszę kierować na adres mailowy: </w:t>
            </w:r>
            <w:hyperlink r:id="rId11" w:history="1">
              <w:r w:rsidR="00721628" w:rsidRPr="00721628">
                <w:rPr>
                  <w:rStyle w:val="Hipercze"/>
                  <w:rFonts w:asciiTheme="minorHAnsi" w:hAnsiTheme="minorHAnsi" w:cstheme="minorHAnsi"/>
                  <w:b/>
                  <w:sz w:val="20"/>
                  <w:szCs w:val="20"/>
                </w:rPr>
                <w:t>zamowienia@metis.pl</w:t>
              </w:r>
            </w:hyperlink>
            <w:r w:rsidR="00721628"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36B40" w:rsidRPr="00721628" w14:paraId="7125AAD8" w14:textId="77777777" w:rsidTr="00736B40">
        <w:tblPrEx>
          <w:jc w:val="left"/>
        </w:tblPrEx>
        <w:tc>
          <w:tcPr>
            <w:tcW w:w="562" w:type="dxa"/>
            <w:shd w:val="clear" w:color="auto" w:fill="F2F2F2" w:themeFill="background1" w:themeFillShade="F2"/>
          </w:tcPr>
          <w:p w14:paraId="3716E1F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</w:p>
        </w:tc>
        <w:tc>
          <w:tcPr>
            <w:tcW w:w="10086" w:type="dxa"/>
          </w:tcPr>
          <w:p w14:paraId="03E72E14" w14:textId="77777777" w:rsidR="00736B40" w:rsidRPr="00721628" w:rsidRDefault="00736B40" w:rsidP="00A3072C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Załącznik:</w:t>
            </w:r>
          </w:p>
          <w:p w14:paraId="56DF5FF9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Opis przedmiotu zamówienia</w:t>
            </w:r>
          </w:p>
          <w:p w14:paraId="5271C1D3" w14:textId="77777777" w:rsidR="00736B40" w:rsidRPr="00721628" w:rsidRDefault="00736B40" w:rsidP="00A3072C">
            <w:pPr>
              <w:pStyle w:val="Akapitzlist"/>
              <w:numPr>
                <w:ilvl w:val="0"/>
                <w:numId w:val="11"/>
              </w:num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1628">
              <w:rPr>
                <w:rFonts w:asciiTheme="minorHAnsi" w:hAnsiTheme="minorHAnsi" w:cstheme="minorHAnsi"/>
                <w:sz w:val="20"/>
                <w:szCs w:val="20"/>
              </w:rPr>
              <w:t>Oświadczenie</w:t>
            </w:r>
          </w:p>
        </w:tc>
      </w:tr>
    </w:tbl>
    <w:p w14:paraId="74E2C3EB" w14:textId="77777777" w:rsidR="000A3692" w:rsidRPr="00721628" w:rsidRDefault="00A04B46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</w:p>
    <w:p w14:paraId="3A83179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522BDFA1" w14:textId="77777777" w:rsidR="0072137A" w:rsidRPr="00721628" w:rsidRDefault="0072137A" w:rsidP="00A3072C">
      <w:pPr>
        <w:rPr>
          <w:rFonts w:asciiTheme="minorHAnsi" w:hAnsiTheme="minorHAnsi" w:cstheme="minorHAnsi"/>
          <w:sz w:val="20"/>
          <w:szCs w:val="20"/>
        </w:rPr>
      </w:pPr>
    </w:p>
    <w:p w14:paraId="782F080A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3F545EB2" w14:textId="11A8C55C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="00EC7A07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>dnia ………………………….</w:t>
      </w:r>
      <w:r w:rsidRPr="00721628">
        <w:rPr>
          <w:rFonts w:asciiTheme="minorHAnsi" w:hAnsiTheme="minorHAnsi" w:cstheme="minorHAnsi"/>
          <w:sz w:val="20"/>
          <w:szCs w:val="20"/>
        </w:rPr>
        <w:tab/>
      </w:r>
      <w:r w:rsidR="0072137A" w:rsidRPr="00721628">
        <w:rPr>
          <w:rFonts w:asciiTheme="minorHAnsi" w:hAnsiTheme="minorHAnsi" w:cstheme="minorHAnsi"/>
          <w:sz w:val="20"/>
          <w:szCs w:val="20"/>
        </w:rPr>
        <w:t>P</w:t>
      </w:r>
      <w:r w:rsidRPr="00721628">
        <w:rPr>
          <w:rFonts w:asciiTheme="minorHAnsi" w:hAnsiTheme="minorHAnsi" w:cstheme="minorHAnsi"/>
          <w:sz w:val="20"/>
          <w:szCs w:val="20"/>
        </w:rPr>
        <w:t>odpis</w:t>
      </w:r>
      <w:r w:rsidR="0072137A" w:rsidRPr="00721628">
        <w:rPr>
          <w:rFonts w:asciiTheme="minorHAnsi" w:hAnsiTheme="minorHAnsi" w:cstheme="minorHAnsi"/>
          <w:sz w:val="20"/>
          <w:szCs w:val="20"/>
        </w:rPr>
        <w:t xml:space="preserve"> osoby uprawnionej</w:t>
      </w:r>
      <w:r w:rsidRPr="00721628">
        <w:rPr>
          <w:rFonts w:asciiTheme="minorHAnsi" w:hAnsiTheme="minorHAnsi" w:cstheme="minorHAnsi"/>
          <w:sz w:val="20"/>
          <w:szCs w:val="20"/>
        </w:rPr>
        <w:t xml:space="preserve"> ………………………………</w:t>
      </w:r>
    </w:p>
    <w:p w14:paraId="22C19E45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78E17B1B" w14:textId="77777777" w:rsidR="00A31618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  <w:r w:rsidRPr="00721628">
        <w:rPr>
          <w:rFonts w:asciiTheme="minorHAnsi" w:hAnsiTheme="minorHAnsi" w:cstheme="minorHAnsi"/>
          <w:sz w:val="20"/>
          <w:szCs w:val="20"/>
        </w:rPr>
        <w:br/>
      </w:r>
    </w:p>
    <w:p w14:paraId="7D3CA3EE" w14:textId="77777777" w:rsidR="00A31618" w:rsidRPr="00721628" w:rsidRDefault="00A31618" w:rsidP="00A3072C">
      <w:pPr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hAnsiTheme="minorHAnsi" w:cstheme="minorHAnsi"/>
          <w:sz w:val="20"/>
          <w:szCs w:val="20"/>
        </w:rPr>
        <w:br w:type="page"/>
      </w:r>
    </w:p>
    <w:p w14:paraId="27B73CA7" w14:textId="77777777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Załącznik nr 1 do Formularza Ofertowego</w:t>
      </w:r>
      <w:r w:rsidRPr="003439C7">
        <w:rPr>
          <w:rFonts w:asciiTheme="minorHAnsi" w:hAnsiTheme="minorHAnsi" w:cstheme="minorHAnsi"/>
          <w:sz w:val="22"/>
          <w:szCs w:val="22"/>
        </w:rPr>
        <w:br/>
        <w:t>ROME.AD-2720-32/26/EGK</w:t>
      </w:r>
    </w:p>
    <w:p w14:paraId="3B9E9774" w14:textId="77777777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4E250D3D" w14:textId="77777777" w:rsidR="003439C7" w:rsidRPr="003439C7" w:rsidRDefault="003439C7" w:rsidP="003439C7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7E79BDAA" w14:textId="77777777" w:rsidR="003439C7" w:rsidRPr="003439C7" w:rsidRDefault="003439C7" w:rsidP="003439C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439C7">
        <w:rPr>
          <w:rFonts w:asciiTheme="minorHAnsi" w:hAnsiTheme="minorHAnsi" w:cstheme="minorHAnsi"/>
          <w:b/>
          <w:sz w:val="24"/>
          <w:szCs w:val="24"/>
        </w:rPr>
        <w:t>Opis przedmiotu zamówienia</w:t>
      </w:r>
    </w:p>
    <w:p w14:paraId="33FFC4CF" w14:textId="77777777" w:rsidR="003439C7" w:rsidRPr="003439C7" w:rsidRDefault="003439C7" w:rsidP="003439C7">
      <w:pPr>
        <w:rPr>
          <w:rFonts w:asciiTheme="minorHAnsi" w:hAnsiTheme="minorHAnsi" w:cstheme="minorHAnsi"/>
          <w:b/>
          <w:sz w:val="22"/>
          <w:szCs w:val="22"/>
        </w:rPr>
      </w:pPr>
    </w:p>
    <w:p w14:paraId="762E10CA" w14:textId="77777777" w:rsidR="003439C7" w:rsidRPr="003439C7" w:rsidRDefault="003439C7" w:rsidP="003439C7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</w:rPr>
        <w:t>Przedmiot zamówienia</w:t>
      </w:r>
      <w:r w:rsidRPr="003439C7">
        <w:rPr>
          <w:rFonts w:asciiTheme="minorHAnsi" w:hAnsiTheme="minorHAnsi" w:cstheme="minorHAnsi"/>
          <w:sz w:val="22"/>
          <w:szCs w:val="22"/>
        </w:rPr>
        <w:t>: Świadczenie usługi cateringowej</w:t>
      </w:r>
    </w:p>
    <w:p w14:paraId="6046FC2F" w14:textId="77777777" w:rsidR="003439C7" w:rsidRPr="003439C7" w:rsidRDefault="003439C7" w:rsidP="003439C7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</w:rPr>
        <w:t>Miejsce świadczenia usług:</w:t>
      </w:r>
      <w:r w:rsidRPr="003439C7">
        <w:rPr>
          <w:rFonts w:asciiTheme="minorHAnsi" w:hAnsiTheme="minorHAnsi" w:cstheme="minorHAnsi"/>
          <w:sz w:val="22"/>
          <w:szCs w:val="22"/>
        </w:rPr>
        <w:t xml:space="preserve">  Regionalny Ośrodek Metodyczno – Edukacyjny „Metis” w Katowicach ul. Drozdów 21, 40-530 Katowice</w:t>
      </w:r>
    </w:p>
    <w:p w14:paraId="1E457902" w14:textId="77777777" w:rsidR="003439C7" w:rsidRPr="003439C7" w:rsidRDefault="003439C7" w:rsidP="003439C7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</w:rPr>
        <w:t>Termin realizacji usług:</w:t>
      </w:r>
      <w:r w:rsidRPr="003439C7">
        <w:rPr>
          <w:rFonts w:asciiTheme="minorHAnsi" w:hAnsiTheme="minorHAnsi" w:cstheme="minorHAnsi"/>
          <w:sz w:val="22"/>
          <w:szCs w:val="22"/>
        </w:rPr>
        <w:t xml:space="preserve"> 14.10.2026 r. w godzinach: od 10:00 do 14:00</w:t>
      </w:r>
    </w:p>
    <w:p w14:paraId="6A4004B6" w14:textId="77777777" w:rsidR="003439C7" w:rsidRPr="003439C7" w:rsidRDefault="003439C7" w:rsidP="003439C7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</w:rPr>
        <w:t>Liczba osób:</w:t>
      </w:r>
      <w:r w:rsidRPr="003439C7">
        <w:rPr>
          <w:rFonts w:asciiTheme="minorHAnsi" w:hAnsiTheme="minorHAnsi" w:cstheme="minorHAnsi"/>
          <w:sz w:val="22"/>
          <w:szCs w:val="22"/>
        </w:rPr>
        <w:t xml:space="preserve"> 45 osób (możliwość zmniejszenia lub zwiększenia zamówienia o 20%)</w:t>
      </w:r>
    </w:p>
    <w:p w14:paraId="3501A2CB" w14:textId="77777777" w:rsidR="003439C7" w:rsidRPr="003439C7" w:rsidRDefault="003439C7" w:rsidP="003439C7">
      <w:pPr>
        <w:rPr>
          <w:rFonts w:asciiTheme="minorHAnsi" w:hAnsiTheme="minorHAnsi" w:cstheme="minorHAnsi"/>
        </w:rPr>
      </w:pPr>
    </w:p>
    <w:p w14:paraId="1ACF1612" w14:textId="77777777" w:rsidR="003439C7" w:rsidRPr="003439C7" w:rsidRDefault="003439C7" w:rsidP="003439C7">
      <w:pPr>
        <w:pStyle w:val="Akapitzlist"/>
        <w:ind w:left="0"/>
        <w:rPr>
          <w:rFonts w:asciiTheme="minorHAnsi" w:hAnsiTheme="minorHAnsi" w:cstheme="minorHAnsi"/>
          <w:b/>
          <w:bCs/>
        </w:rPr>
      </w:pPr>
      <w:r w:rsidRPr="003439C7">
        <w:rPr>
          <w:rFonts w:asciiTheme="minorHAnsi" w:hAnsiTheme="minorHAnsi" w:cstheme="minorHAnsi"/>
          <w:b/>
          <w:bCs/>
        </w:rPr>
        <w:t xml:space="preserve">W ramach usługi Wykonawca zapewni bufet, na który składać się będą: </w:t>
      </w:r>
    </w:p>
    <w:p w14:paraId="158E7F97" w14:textId="77777777" w:rsidR="003439C7" w:rsidRPr="003439C7" w:rsidRDefault="003439C7" w:rsidP="003439C7">
      <w:pPr>
        <w:pStyle w:val="Akapitzlist"/>
        <w:numPr>
          <w:ilvl w:val="0"/>
          <w:numId w:val="3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  <w:u w:val="single"/>
        </w:rPr>
        <w:t>Serwis kawowy</w:t>
      </w:r>
    </w:p>
    <w:p w14:paraId="16C18F89" w14:textId="77777777" w:rsidR="003439C7" w:rsidRPr="003439C7" w:rsidRDefault="003439C7" w:rsidP="003439C7">
      <w:pPr>
        <w:pStyle w:val="Akapitzlist"/>
        <w:numPr>
          <w:ilvl w:val="0"/>
          <w:numId w:val="34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439C7">
        <w:rPr>
          <w:rFonts w:asciiTheme="minorHAnsi" w:hAnsiTheme="minorHAnsi" w:cstheme="minorHAnsi"/>
        </w:rPr>
        <w:t>Kawa z ekspresu ciśnieniowego (ekspresy zapewnione przez Wykonawcę usługi, w liczbie pozwalającej na sprawne obsłużenie uczestników spotkania  – minimum 1 sztuka),</w:t>
      </w:r>
    </w:p>
    <w:p w14:paraId="1AAC3FC8" w14:textId="77777777" w:rsidR="003439C7" w:rsidRPr="003439C7" w:rsidRDefault="003439C7" w:rsidP="003439C7">
      <w:pPr>
        <w:pStyle w:val="Akapitzlist"/>
        <w:numPr>
          <w:ilvl w:val="0"/>
          <w:numId w:val="34"/>
        </w:numPr>
        <w:spacing w:after="160" w:line="276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Herbata czarna i owocowa w kopertach,</w:t>
      </w:r>
    </w:p>
    <w:p w14:paraId="5D179A4B" w14:textId="77777777" w:rsidR="003439C7" w:rsidRPr="003439C7" w:rsidRDefault="003439C7" w:rsidP="003439C7">
      <w:pPr>
        <w:pStyle w:val="Akapitzlist"/>
        <w:numPr>
          <w:ilvl w:val="0"/>
          <w:numId w:val="34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439C7">
        <w:rPr>
          <w:rFonts w:asciiTheme="minorHAnsi" w:hAnsiTheme="minorHAnsi" w:cstheme="minorHAnsi"/>
        </w:rPr>
        <w:t>Dodatki: cukier, mleko w mleczniku, mleko roślinne w mleczniku, cytryna.</w:t>
      </w:r>
    </w:p>
    <w:p w14:paraId="6D8729C0" w14:textId="77777777" w:rsidR="003439C7" w:rsidRPr="003439C7" w:rsidRDefault="003439C7" w:rsidP="003439C7">
      <w:pPr>
        <w:pStyle w:val="Akapitzlist"/>
        <w:numPr>
          <w:ilvl w:val="0"/>
          <w:numId w:val="34"/>
        </w:numPr>
        <w:spacing w:after="160" w:line="278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Napoje: soki serwowane w dzbankach (minimum 2 rodzaje soków, minimum 8 dzbanków).</w:t>
      </w:r>
    </w:p>
    <w:p w14:paraId="7559AA46" w14:textId="77777777" w:rsidR="003439C7" w:rsidRPr="003439C7" w:rsidRDefault="003439C7" w:rsidP="003439C7">
      <w:pPr>
        <w:ind w:firstLine="360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Wszystko uzupełniane na bieżąco.</w:t>
      </w:r>
    </w:p>
    <w:p w14:paraId="0BE645A1" w14:textId="77777777" w:rsidR="003439C7" w:rsidRPr="003439C7" w:rsidRDefault="003439C7" w:rsidP="003439C7">
      <w:pPr>
        <w:rPr>
          <w:rFonts w:asciiTheme="minorHAnsi" w:hAnsiTheme="minorHAnsi" w:cstheme="minorHAnsi"/>
        </w:rPr>
      </w:pPr>
    </w:p>
    <w:p w14:paraId="1C09F141" w14:textId="77777777" w:rsidR="003439C7" w:rsidRPr="003439C7" w:rsidRDefault="003439C7" w:rsidP="003439C7">
      <w:pPr>
        <w:pStyle w:val="Akapitzlist"/>
        <w:numPr>
          <w:ilvl w:val="0"/>
          <w:numId w:val="30"/>
        </w:numPr>
        <w:rPr>
          <w:rFonts w:asciiTheme="minorHAnsi" w:hAnsiTheme="minorHAnsi" w:cstheme="minorHAnsi"/>
          <w:b/>
          <w:bCs/>
          <w:u w:val="single"/>
        </w:rPr>
      </w:pPr>
      <w:r w:rsidRPr="003439C7">
        <w:rPr>
          <w:rFonts w:asciiTheme="minorHAnsi" w:hAnsiTheme="minorHAnsi" w:cstheme="minorHAnsi"/>
          <w:b/>
          <w:bCs/>
          <w:u w:val="single"/>
        </w:rPr>
        <w:t xml:space="preserve">Dania: </w:t>
      </w:r>
    </w:p>
    <w:p w14:paraId="38EA5FCC" w14:textId="77777777" w:rsidR="003439C7" w:rsidRDefault="003439C7" w:rsidP="003439C7">
      <w:pPr>
        <w:pStyle w:val="Akapitzlist"/>
        <w:numPr>
          <w:ilvl w:val="0"/>
          <w:numId w:val="31"/>
        </w:numPr>
        <w:spacing w:after="160" w:line="278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  <w:b/>
          <w:bCs/>
        </w:rPr>
        <w:t>Danie podane na ciepło do wyboru:</w:t>
      </w:r>
      <w:r w:rsidRPr="003439C7">
        <w:rPr>
          <w:rFonts w:asciiTheme="minorHAnsi" w:hAnsiTheme="minorHAnsi" w:cstheme="minorHAnsi"/>
        </w:rPr>
        <w:t xml:space="preserve"> </w:t>
      </w:r>
      <w:r w:rsidRPr="003439C7">
        <w:rPr>
          <w:rFonts w:asciiTheme="minorHAnsi" w:hAnsiTheme="minorHAnsi" w:cstheme="minorHAnsi"/>
        </w:rPr>
        <w:br/>
      </w:r>
      <w:r w:rsidRPr="003439C7">
        <w:rPr>
          <w:rFonts w:asciiTheme="minorHAnsi" w:hAnsiTheme="minorHAnsi" w:cstheme="minorHAnsi"/>
          <w:b/>
          <w:bCs/>
        </w:rPr>
        <w:t>a) Lasagne</w:t>
      </w:r>
      <w:r w:rsidRPr="003439C7">
        <w:rPr>
          <w:rFonts w:asciiTheme="minorHAnsi" w:hAnsiTheme="minorHAnsi" w:cstheme="minorHAnsi"/>
        </w:rPr>
        <w:t xml:space="preserve"> – porcja min. 400g/os – wersja mięsna i wersja wegetariańska (30% wegetariańska), </w:t>
      </w:r>
    </w:p>
    <w:p w14:paraId="44791431" w14:textId="62DFC20C" w:rsidR="003439C7" w:rsidRDefault="003439C7" w:rsidP="003439C7">
      <w:pPr>
        <w:pStyle w:val="Akapitzlist"/>
        <w:spacing w:after="160" w:line="278" w:lineRule="auto"/>
        <w:ind w:left="1068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  <w:b/>
          <w:bCs/>
        </w:rPr>
        <w:t>lub</w:t>
      </w:r>
      <w:r w:rsidRPr="003439C7">
        <w:rPr>
          <w:rFonts w:asciiTheme="minorHAnsi" w:hAnsiTheme="minorHAnsi" w:cstheme="minorHAnsi"/>
        </w:rPr>
        <w:br/>
      </w:r>
      <w:r w:rsidRPr="003439C7">
        <w:rPr>
          <w:rFonts w:asciiTheme="minorHAnsi" w:hAnsiTheme="minorHAnsi" w:cstheme="minorHAnsi"/>
          <w:b/>
          <w:bCs/>
        </w:rPr>
        <w:t xml:space="preserve">b) </w:t>
      </w:r>
      <w:r w:rsidR="00ED2403">
        <w:rPr>
          <w:rFonts w:asciiTheme="minorHAnsi" w:hAnsiTheme="minorHAnsi" w:cstheme="minorHAnsi"/>
          <w:b/>
          <w:bCs/>
        </w:rPr>
        <w:t xml:space="preserve">Beef Stroganoff </w:t>
      </w:r>
      <w:r w:rsidR="00ED2403" w:rsidRPr="003439C7">
        <w:rPr>
          <w:rFonts w:asciiTheme="minorHAnsi" w:hAnsiTheme="minorHAnsi" w:cstheme="minorHAnsi"/>
        </w:rPr>
        <w:t>– porcja min. 400g/os – wersja mięsna i wersja wegetariańska (30% wegetariańska)</w:t>
      </w:r>
      <w:r w:rsidR="00ED2403">
        <w:rPr>
          <w:rFonts w:asciiTheme="minorHAnsi" w:hAnsiTheme="minorHAnsi" w:cstheme="minorHAnsi"/>
        </w:rPr>
        <w:t>,</w:t>
      </w:r>
    </w:p>
    <w:p w14:paraId="2FC5C140" w14:textId="08871218" w:rsidR="00ED2403" w:rsidRDefault="00ED2403" w:rsidP="003439C7">
      <w:pPr>
        <w:pStyle w:val="Akapitzlist"/>
        <w:spacing w:after="160" w:line="278" w:lineRule="auto"/>
        <w:ind w:left="1068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lub</w:t>
      </w:r>
    </w:p>
    <w:p w14:paraId="35459AD3" w14:textId="08DE543A" w:rsidR="00ED2403" w:rsidRPr="003439C7" w:rsidRDefault="00ED2403" w:rsidP="003439C7">
      <w:pPr>
        <w:pStyle w:val="Akapitzlist"/>
        <w:spacing w:after="160" w:line="278" w:lineRule="auto"/>
        <w:ind w:left="106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c) leczo </w:t>
      </w:r>
      <w:r w:rsidRPr="003439C7">
        <w:rPr>
          <w:rFonts w:asciiTheme="minorHAnsi" w:hAnsiTheme="minorHAnsi" w:cstheme="minorHAnsi"/>
        </w:rPr>
        <w:t>– porcja min. 400g/os – wersja mięsna i wersja wegetariańska (30% wegetariańska)</w:t>
      </w:r>
      <w:r>
        <w:rPr>
          <w:rFonts w:asciiTheme="minorHAnsi" w:hAnsiTheme="minorHAnsi" w:cstheme="minorHAnsi"/>
        </w:rPr>
        <w:t>,</w:t>
      </w:r>
    </w:p>
    <w:p w14:paraId="740883E0" w14:textId="77777777" w:rsidR="003439C7" w:rsidRPr="003439C7" w:rsidRDefault="003439C7" w:rsidP="003439C7">
      <w:pPr>
        <w:pStyle w:val="Akapitzlist"/>
        <w:rPr>
          <w:rFonts w:asciiTheme="minorHAnsi" w:hAnsiTheme="minorHAnsi" w:cstheme="minorHAnsi"/>
        </w:rPr>
      </w:pPr>
    </w:p>
    <w:p w14:paraId="05B80DAF" w14:textId="77777777" w:rsidR="003439C7" w:rsidRPr="003439C7" w:rsidRDefault="003439C7" w:rsidP="003439C7">
      <w:pPr>
        <w:pStyle w:val="Akapitzlist"/>
        <w:numPr>
          <w:ilvl w:val="0"/>
          <w:numId w:val="31"/>
        </w:numPr>
        <w:spacing w:after="160" w:line="278" w:lineRule="auto"/>
        <w:rPr>
          <w:rFonts w:asciiTheme="minorHAnsi" w:hAnsiTheme="minorHAnsi" w:cstheme="minorHAnsi"/>
          <w:b/>
          <w:bCs/>
          <w:u w:val="single"/>
        </w:rPr>
      </w:pPr>
      <w:r w:rsidRPr="003439C7">
        <w:rPr>
          <w:rFonts w:asciiTheme="minorHAnsi" w:hAnsiTheme="minorHAnsi" w:cstheme="minorHAnsi"/>
          <w:b/>
          <w:bCs/>
          <w:u w:val="single"/>
        </w:rPr>
        <w:t>Zimna płyta:</w:t>
      </w:r>
    </w:p>
    <w:p w14:paraId="00F195DF" w14:textId="77777777" w:rsidR="003439C7" w:rsidRPr="003439C7" w:rsidRDefault="003439C7" w:rsidP="003439C7">
      <w:pPr>
        <w:pStyle w:val="Akapitzlist"/>
        <w:numPr>
          <w:ilvl w:val="0"/>
          <w:numId w:val="32"/>
        </w:numPr>
        <w:spacing w:after="160" w:line="278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Sałatka z kurczakiem/indykiem panierowanym (kurczak/indyk, sałata, dodatki warzywne, dodatki inne),</w:t>
      </w:r>
    </w:p>
    <w:p w14:paraId="4F0F2E54" w14:textId="77777777" w:rsidR="003439C7" w:rsidRPr="003439C7" w:rsidRDefault="003439C7" w:rsidP="003439C7">
      <w:pPr>
        <w:pStyle w:val="Akapitzlist"/>
        <w:numPr>
          <w:ilvl w:val="0"/>
          <w:numId w:val="32"/>
        </w:numPr>
        <w:spacing w:after="160" w:line="278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Sałatka włoska z pesto i palonymi migdałami – sałatka wegetariańska,</w:t>
      </w:r>
    </w:p>
    <w:p w14:paraId="14712DB4" w14:textId="65029827" w:rsidR="003439C7" w:rsidRDefault="003439C7" w:rsidP="003439C7">
      <w:pPr>
        <w:pStyle w:val="Akapitzlist"/>
        <w:numPr>
          <w:ilvl w:val="0"/>
          <w:numId w:val="32"/>
        </w:numPr>
        <w:spacing w:after="160" w:line="278" w:lineRule="auto"/>
        <w:rPr>
          <w:rFonts w:asciiTheme="minorHAnsi" w:hAnsiTheme="minorHAnsi" w:cstheme="minorHAnsi"/>
        </w:rPr>
      </w:pPr>
      <w:r w:rsidRPr="003439C7">
        <w:rPr>
          <w:rFonts w:asciiTheme="minorHAnsi" w:hAnsiTheme="minorHAnsi" w:cstheme="minorHAnsi"/>
        </w:rPr>
        <w:t>tortille – minimum 3 rodzaje tortilli (po 1 szt z każdego rodzaju na osobę)</w:t>
      </w:r>
      <w:r w:rsidR="00ED2403">
        <w:rPr>
          <w:rFonts w:asciiTheme="minorHAnsi" w:hAnsiTheme="minorHAnsi" w:cstheme="minorHAnsi"/>
        </w:rPr>
        <w:t>,</w:t>
      </w:r>
    </w:p>
    <w:p w14:paraId="587F60A8" w14:textId="72863DDF" w:rsidR="00ED2403" w:rsidRPr="003439C7" w:rsidRDefault="00ED2403" w:rsidP="003439C7">
      <w:pPr>
        <w:pStyle w:val="Akapitzlist"/>
        <w:numPr>
          <w:ilvl w:val="0"/>
          <w:numId w:val="32"/>
        </w:numPr>
        <w:spacing w:after="160" w:line="27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krokiety po 1 szt/os – minimum 3 rodzaje  (w tym min. jeden rodzaj w wersji wegetariańskiej).</w:t>
      </w:r>
    </w:p>
    <w:p w14:paraId="54F30185" w14:textId="77777777" w:rsidR="003439C7" w:rsidRDefault="003439C7" w:rsidP="003439C7">
      <w:pPr>
        <w:ind w:firstLine="360"/>
        <w:rPr>
          <w:rFonts w:asciiTheme="minorHAnsi" w:hAnsiTheme="minorHAnsi" w:cstheme="minorHAnsi"/>
          <w:u w:val="single"/>
        </w:rPr>
      </w:pPr>
      <w:r w:rsidRPr="003439C7">
        <w:rPr>
          <w:rFonts w:asciiTheme="minorHAnsi" w:hAnsiTheme="minorHAnsi" w:cstheme="minorHAnsi"/>
          <w:u w:val="single"/>
        </w:rPr>
        <w:t>Sałatki serwowane w misach. Minimum 100g na osobę z każdej sałatki.</w:t>
      </w:r>
    </w:p>
    <w:p w14:paraId="603AB061" w14:textId="77777777" w:rsidR="003439C7" w:rsidRPr="003439C7" w:rsidRDefault="003439C7" w:rsidP="003439C7">
      <w:pPr>
        <w:ind w:firstLine="360"/>
        <w:rPr>
          <w:rFonts w:asciiTheme="minorHAnsi" w:hAnsiTheme="minorHAnsi" w:cstheme="minorHAnsi"/>
          <w:u w:val="single"/>
        </w:rPr>
      </w:pPr>
    </w:p>
    <w:p w14:paraId="098E2ED3" w14:textId="77777777" w:rsidR="003439C7" w:rsidRPr="003439C7" w:rsidRDefault="003439C7" w:rsidP="003439C7">
      <w:pPr>
        <w:pStyle w:val="Akapitzlist"/>
        <w:numPr>
          <w:ilvl w:val="0"/>
          <w:numId w:val="31"/>
        </w:numPr>
        <w:spacing w:after="160" w:line="278" w:lineRule="auto"/>
        <w:rPr>
          <w:rFonts w:asciiTheme="minorHAnsi" w:hAnsiTheme="minorHAnsi" w:cstheme="minorHAnsi"/>
          <w:b/>
          <w:bCs/>
        </w:rPr>
      </w:pPr>
      <w:r w:rsidRPr="003439C7">
        <w:rPr>
          <w:rFonts w:asciiTheme="minorHAnsi" w:hAnsiTheme="minorHAnsi" w:cstheme="minorHAnsi"/>
          <w:b/>
          <w:bCs/>
        </w:rPr>
        <w:t xml:space="preserve">Deser m. in: </w:t>
      </w:r>
    </w:p>
    <w:p w14:paraId="2EA71085" w14:textId="77777777" w:rsidR="003439C7" w:rsidRPr="003439C7" w:rsidRDefault="003439C7" w:rsidP="003439C7">
      <w:pPr>
        <w:pStyle w:val="Akapitzlist"/>
        <w:spacing w:after="160" w:line="278" w:lineRule="auto"/>
        <w:rPr>
          <w:rFonts w:asciiTheme="minorHAnsi" w:hAnsiTheme="minorHAnsi" w:cstheme="minorHAnsi"/>
          <w:sz w:val="24"/>
          <w:szCs w:val="24"/>
        </w:rPr>
      </w:pPr>
      <w:r w:rsidRPr="003439C7">
        <w:rPr>
          <w:rFonts w:asciiTheme="minorHAnsi" w:hAnsiTheme="minorHAnsi" w:cstheme="minorHAnsi"/>
        </w:rPr>
        <w:t xml:space="preserve">Deser porcjowany – Panna Cotta i Tiramisu  (1 porcja ok 100g na os.) po jednej porcji z każdego deseru na osobę. </w:t>
      </w:r>
    </w:p>
    <w:p w14:paraId="5A319D2D" w14:textId="77777777" w:rsidR="003439C7" w:rsidRPr="003439C7" w:rsidRDefault="003439C7" w:rsidP="003439C7">
      <w:pPr>
        <w:rPr>
          <w:rFonts w:asciiTheme="minorHAnsi" w:hAnsiTheme="minorHAnsi" w:cstheme="minorHAnsi"/>
          <w:b/>
          <w:sz w:val="22"/>
          <w:szCs w:val="22"/>
        </w:rPr>
      </w:pPr>
      <w:r w:rsidRPr="003439C7">
        <w:rPr>
          <w:rFonts w:asciiTheme="minorHAnsi" w:hAnsiTheme="minorHAnsi" w:cstheme="minorHAnsi"/>
          <w:b/>
          <w:sz w:val="22"/>
          <w:szCs w:val="22"/>
        </w:rPr>
        <w:br/>
        <w:t>Przedmiot zamówienia zawiera również:</w:t>
      </w:r>
    </w:p>
    <w:p w14:paraId="3C679F8A" w14:textId="77777777" w:rsidR="003439C7" w:rsidRPr="003439C7" w:rsidRDefault="003439C7" w:rsidP="003439C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Obsługa kelnerska.</w:t>
      </w:r>
    </w:p>
    <w:p w14:paraId="6E6042F4" w14:textId="77777777" w:rsidR="003439C7" w:rsidRPr="003439C7" w:rsidRDefault="003439C7" w:rsidP="003439C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Porcelanową zastawę stołową: filiżanki wraz z spodkami, talerzyki deserowe i talerze obiadowe; stalowe sztućce.</w:t>
      </w:r>
    </w:p>
    <w:p w14:paraId="7DF571F7" w14:textId="77777777" w:rsidR="003439C7" w:rsidRPr="003439C7" w:rsidRDefault="003439C7" w:rsidP="003439C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Dostarczenie stołów pod bufet wraz z galanterią (np. obrusy, serwetki, dekoracje kwiatowe itp.).</w:t>
      </w:r>
    </w:p>
    <w:p w14:paraId="4C21FD27" w14:textId="77777777" w:rsidR="003439C7" w:rsidRPr="003439C7" w:rsidRDefault="003439C7" w:rsidP="003439C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Transport wszystkich elementów niezbędnych do realizacji usługi, odbiór naczyń.</w:t>
      </w:r>
    </w:p>
    <w:p w14:paraId="4EF994B6" w14:textId="77777777" w:rsidR="003439C7" w:rsidRPr="003439C7" w:rsidRDefault="003439C7" w:rsidP="003439C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Utylizacja odpadów.</w:t>
      </w:r>
    </w:p>
    <w:p w14:paraId="57CAF843" w14:textId="77777777" w:rsidR="003439C7" w:rsidRPr="003439C7" w:rsidRDefault="003439C7" w:rsidP="003439C7">
      <w:pPr>
        <w:ind w:left="1110"/>
        <w:rPr>
          <w:rFonts w:asciiTheme="minorHAnsi" w:hAnsiTheme="minorHAnsi" w:cstheme="minorHAnsi"/>
          <w:sz w:val="22"/>
          <w:szCs w:val="22"/>
        </w:rPr>
      </w:pPr>
    </w:p>
    <w:p w14:paraId="20A2FCA1" w14:textId="77777777" w:rsidR="003439C7" w:rsidRPr="003439C7" w:rsidRDefault="003439C7" w:rsidP="003439C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439C7">
        <w:rPr>
          <w:rFonts w:asciiTheme="minorHAnsi" w:hAnsiTheme="minorHAnsi" w:cstheme="minorHAnsi"/>
          <w:b/>
          <w:bCs/>
          <w:sz w:val="22"/>
          <w:szCs w:val="22"/>
        </w:rPr>
        <w:t>Uwagi ogólne do posiłków:</w:t>
      </w:r>
    </w:p>
    <w:p w14:paraId="27C2819C" w14:textId="77777777" w:rsidR="003439C7" w:rsidRPr="003439C7" w:rsidRDefault="003439C7" w:rsidP="003439C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Wszystkie potrawy będą wykonane ze świeżej i  wysokiej jakości produktów.</w:t>
      </w:r>
    </w:p>
    <w:p w14:paraId="6BF2FE55" w14:textId="77777777" w:rsidR="003439C7" w:rsidRPr="003439C7" w:rsidRDefault="003439C7" w:rsidP="003439C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Potrawy podane będą w sposób estetyczny.</w:t>
      </w:r>
    </w:p>
    <w:p w14:paraId="6413F9B7" w14:textId="77777777" w:rsidR="003439C7" w:rsidRPr="003439C7" w:rsidRDefault="003439C7" w:rsidP="003439C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3439C7">
        <w:rPr>
          <w:rFonts w:asciiTheme="minorHAnsi" w:hAnsiTheme="minorHAnsi" w:cstheme="minorHAnsi"/>
          <w:sz w:val="22"/>
          <w:szCs w:val="22"/>
        </w:rPr>
        <w:t>Realizując zamówienie Wykonawca będzie przygotowywał i dostarczał posiłki zachowując wymogi sanitarno – epidemiologiczne w zakresie personelu i warunków produkcji i transportu.</w:t>
      </w:r>
    </w:p>
    <w:p w14:paraId="0201E967" w14:textId="77777777" w:rsidR="003439C7" w:rsidRDefault="003439C7" w:rsidP="002F4454">
      <w:pPr>
        <w:spacing w:line="100" w:lineRule="atLeast"/>
        <w:jc w:val="right"/>
        <w:rPr>
          <w:rFonts w:asciiTheme="minorHAnsi" w:hAnsiTheme="minorHAnsi" w:cstheme="minorHAnsi"/>
          <w:sz w:val="22"/>
          <w:szCs w:val="22"/>
        </w:rPr>
      </w:pPr>
    </w:p>
    <w:p w14:paraId="3FCE6015" w14:textId="77777777" w:rsidR="00721628" w:rsidRPr="00721628" w:rsidRDefault="00721628" w:rsidP="00A3072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8FB489" w14:textId="77777777" w:rsidR="003439C7" w:rsidRDefault="003439C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314A0528" w14:textId="731F8DCC" w:rsidR="005B719A" w:rsidRPr="00721628" w:rsidRDefault="00A31618" w:rsidP="00A3072C">
      <w:pPr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Załącznik nr 2 do </w:t>
      </w:r>
      <w:r w:rsidR="00A3072C" w:rsidRPr="00721628">
        <w:rPr>
          <w:rFonts w:asciiTheme="minorHAnsi" w:hAnsiTheme="minorHAnsi" w:cstheme="minorHAnsi"/>
          <w:sz w:val="20"/>
          <w:szCs w:val="20"/>
        </w:rPr>
        <w:t>F</w:t>
      </w:r>
      <w:r w:rsidRPr="00721628">
        <w:rPr>
          <w:rFonts w:asciiTheme="minorHAnsi" w:hAnsiTheme="minorHAnsi" w:cstheme="minorHAnsi"/>
          <w:sz w:val="20"/>
          <w:szCs w:val="20"/>
        </w:rPr>
        <w:t>ormularza ofertowego</w:t>
      </w:r>
      <w:r w:rsidR="00A3072C" w:rsidRPr="00721628">
        <w:rPr>
          <w:rFonts w:asciiTheme="minorHAnsi" w:hAnsiTheme="minorHAnsi" w:cstheme="minorHAnsi"/>
          <w:sz w:val="20"/>
          <w:szCs w:val="20"/>
        </w:rPr>
        <w:br/>
      </w:r>
      <w:r w:rsidR="009D0959" w:rsidRPr="00721628">
        <w:rPr>
          <w:rFonts w:asciiTheme="minorHAnsi" w:hAnsiTheme="minorHAnsi" w:cstheme="minorHAnsi"/>
          <w:sz w:val="20"/>
          <w:szCs w:val="20"/>
        </w:rPr>
        <w:t>ROME.AD-2720-</w:t>
      </w:r>
      <w:r w:rsidR="003439C7">
        <w:rPr>
          <w:rFonts w:asciiTheme="minorHAnsi" w:hAnsiTheme="minorHAnsi" w:cstheme="minorHAnsi"/>
          <w:sz w:val="20"/>
          <w:szCs w:val="20"/>
        </w:rPr>
        <w:t>32</w:t>
      </w:r>
      <w:r w:rsidR="009D0959" w:rsidRPr="00721628">
        <w:rPr>
          <w:rFonts w:asciiTheme="minorHAnsi" w:hAnsiTheme="minorHAnsi" w:cstheme="minorHAnsi"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sz w:val="20"/>
          <w:szCs w:val="20"/>
        </w:rPr>
        <w:t>6</w:t>
      </w:r>
      <w:r w:rsidRPr="00721628">
        <w:rPr>
          <w:rFonts w:asciiTheme="minorHAnsi" w:hAnsiTheme="minorHAnsi" w:cstheme="minorHAnsi"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sz w:val="20"/>
          <w:szCs w:val="20"/>
        </w:rPr>
        <w:t>EGK</w:t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  <w:r w:rsidR="005B719A" w:rsidRPr="00721628">
        <w:rPr>
          <w:rFonts w:asciiTheme="minorHAnsi" w:hAnsiTheme="minorHAnsi" w:cstheme="minorHAnsi"/>
          <w:sz w:val="20"/>
          <w:szCs w:val="20"/>
        </w:rPr>
        <w:br/>
      </w:r>
    </w:p>
    <w:p w14:paraId="7FB4A878" w14:textId="45C1B964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………………………………                                                               </w:t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="00A62E5F" w:rsidRPr="00721628">
        <w:rPr>
          <w:rFonts w:asciiTheme="minorHAnsi" w:hAnsiTheme="minorHAnsi" w:cstheme="minorHAnsi"/>
          <w:sz w:val="20"/>
          <w:szCs w:val="20"/>
        </w:rPr>
        <w:tab/>
      </w:r>
      <w:r w:rsidRPr="00721628">
        <w:rPr>
          <w:rFonts w:asciiTheme="minorHAnsi" w:hAnsiTheme="minorHAnsi" w:cstheme="minorHAnsi"/>
          <w:sz w:val="20"/>
          <w:szCs w:val="20"/>
        </w:rPr>
        <w:t xml:space="preserve">              Katowice, dnia…………….</w:t>
      </w:r>
    </w:p>
    <w:p w14:paraId="50AFF4B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     Dane Wykonawcy</w:t>
      </w:r>
    </w:p>
    <w:p w14:paraId="094CB4EE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sz w:val="20"/>
          <w:szCs w:val="20"/>
        </w:rPr>
        <w:t xml:space="preserve">……………………………..                                                                                                                 </w:t>
      </w:r>
    </w:p>
    <w:p w14:paraId="5EC5BFC3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35A899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35E037C" w14:textId="77777777" w:rsidR="005B719A" w:rsidRPr="00721628" w:rsidRDefault="005B719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8B86F68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</w:rPr>
        <w:t>Oświadczenie na podstawie art. 7  pkt 1 ustawy z dnia 13 kwietnia 2022 r.</w:t>
      </w:r>
    </w:p>
    <w:p w14:paraId="0696CDF0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o szczególnych rozwiązaniach w zakresie przeciwdziałania wspieraniu agresji na</w:t>
      </w:r>
    </w:p>
    <w:p w14:paraId="62672BE7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  <w:t>Ukrainę (Dz. U. Poz. 835)</w:t>
      </w:r>
    </w:p>
    <w:p w14:paraId="2B0C3435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0E3B8F54" w14:textId="77777777" w:rsidR="005B719A" w:rsidRPr="00721628" w:rsidRDefault="005B719A" w:rsidP="00A3072C">
      <w:pPr>
        <w:pStyle w:val="Standard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  <w:lang w:eastAsia="pl-PL"/>
        </w:rPr>
      </w:pPr>
    </w:p>
    <w:p w14:paraId="1DF6343A" w14:textId="5E815B99" w:rsidR="00A31618" w:rsidRPr="00721628" w:rsidRDefault="00A31618" w:rsidP="00A3072C">
      <w:pPr>
        <w:pStyle w:val="Standard"/>
        <w:jc w:val="center"/>
        <w:rPr>
          <w:rFonts w:asciiTheme="minorHAnsi" w:hAnsiTheme="minorHAnsi" w:cstheme="minorHAnsi"/>
          <w:sz w:val="20"/>
          <w:szCs w:val="20"/>
        </w:rPr>
      </w:pPr>
      <w:r w:rsidRPr="00721628">
        <w:rPr>
          <w:rFonts w:asciiTheme="minorHAnsi" w:hAnsiTheme="minorHAnsi" w:cstheme="minorHAnsi"/>
          <w:b/>
          <w:bCs/>
          <w:sz w:val="20"/>
          <w:szCs w:val="20"/>
        </w:rPr>
        <w:t xml:space="preserve">do oferty nr </w:t>
      </w:r>
      <w:r w:rsidR="009E44E6" w:rsidRPr="00721628">
        <w:rPr>
          <w:rFonts w:asciiTheme="minorHAnsi" w:hAnsiTheme="minorHAnsi" w:cstheme="minorHAnsi"/>
          <w:b/>
          <w:sz w:val="20"/>
          <w:szCs w:val="20"/>
        </w:rPr>
        <w:t>ROME.AD-2720-</w:t>
      </w:r>
      <w:r w:rsidR="003439C7">
        <w:rPr>
          <w:rFonts w:asciiTheme="minorHAnsi" w:hAnsiTheme="minorHAnsi" w:cstheme="minorHAnsi"/>
          <w:b/>
          <w:sz w:val="20"/>
          <w:szCs w:val="20"/>
        </w:rPr>
        <w:t>32</w:t>
      </w:r>
      <w:r w:rsidR="009D0959" w:rsidRPr="00721628">
        <w:rPr>
          <w:rFonts w:asciiTheme="minorHAnsi" w:hAnsiTheme="minorHAnsi" w:cstheme="minorHAnsi"/>
          <w:b/>
          <w:sz w:val="20"/>
          <w:szCs w:val="20"/>
        </w:rPr>
        <w:t>/2</w:t>
      </w:r>
      <w:r w:rsidR="0066647A" w:rsidRPr="00721628">
        <w:rPr>
          <w:rFonts w:asciiTheme="minorHAnsi" w:hAnsiTheme="minorHAnsi" w:cstheme="minorHAnsi"/>
          <w:b/>
          <w:sz w:val="20"/>
          <w:szCs w:val="20"/>
        </w:rPr>
        <w:t>6</w:t>
      </w:r>
      <w:r w:rsidRPr="00721628">
        <w:rPr>
          <w:rFonts w:asciiTheme="minorHAnsi" w:hAnsiTheme="minorHAnsi" w:cstheme="minorHAnsi"/>
          <w:b/>
          <w:sz w:val="20"/>
          <w:szCs w:val="20"/>
        </w:rPr>
        <w:t>/</w:t>
      </w:r>
      <w:r w:rsidR="0066647A" w:rsidRPr="00721628">
        <w:rPr>
          <w:rFonts w:asciiTheme="minorHAnsi" w:hAnsiTheme="minorHAnsi" w:cstheme="minorHAnsi"/>
          <w:b/>
          <w:sz w:val="20"/>
          <w:szCs w:val="20"/>
        </w:rPr>
        <w:t>EGK</w:t>
      </w:r>
    </w:p>
    <w:p w14:paraId="1BEF79A0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3C44ACE8" w14:textId="133CBB70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  <w:t>Oświadczam, że nie jestem:</w:t>
      </w:r>
    </w:p>
    <w:p w14:paraId="31AA018C" w14:textId="77777777" w:rsidR="0066647A" w:rsidRPr="00721628" w:rsidRDefault="0066647A" w:rsidP="00A3072C">
      <w:pPr>
        <w:suppressAutoHyphens/>
        <w:autoSpaceDN w:val="0"/>
        <w:textAlignment w:val="baseline"/>
        <w:rPr>
          <w:rFonts w:asciiTheme="minorHAnsi" w:eastAsia="NSimSun" w:hAnsiTheme="minorHAnsi" w:cstheme="minorHAnsi"/>
          <w:b/>
          <w:bCs/>
          <w:kern w:val="3"/>
          <w:sz w:val="20"/>
          <w:szCs w:val="20"/>
          <w:lang w:bidi="hi-IN"/>
        </w:rPr>
      </w:pPr>
    </w:p>
    <w:p w14:paraId="620A135A" w14:textId="77777777" w:rsidR="0066647A" w:rsidRPr="00721628" w:rsidRDefault="0066647A" w:rsidP="00A3072C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37954614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721628">
        <w:rPr>
          <w:rFonts w:asciiTheme="minorHAnsi" w:eastAsia="NSimSun" w:hAnsiTheme="minorHAnsi" w:cstheme="minorHAnsi"/>
          <w:b/>
          <w:kern w:val="3"/>
          <w:sz w:val="20"/>
          <w:szCs w:val="20"/>
          <w:lang w:bidi="hi-IN"/>
        </w:rPr>
        <w:t xml:space="preserve"> 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  <w:t xml:space="preserve">ustawy z dnia 13 kwietnia 2022 r. </w:t>
      </w:r>
      <w:r w:rsidRPr="00721628">
        <w:rPr>
          <w:rFonts w:asciiTheme="minorHAnsi" w:eastAsia="NSimSun" w:hAnsiTheme="minorHAnsi" w:cstheme="minorHAns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;</w:t>
      </w:r>
    </w:p>
    <w:p w14:paraId="74AE33B2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5A0229F9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20112E78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1)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obywatelem rosyjskim lub osobą fizyczną lub prawną, podmiotem lub organem z siedzibą w Rosji,</w:t>
      </w:r>
    </w:p>
    <w:p w14:paraId="4E30727B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1418" w:hanging="698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2)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33A4BE1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ind w:left="72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3)</w:t>
      </w: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ab/>
        <w:t>nie jest osobą fizyczną lub prawną, podmiotem lub organem działającym w imieniu lub pod kierunkiem podmiotu, o którym mowa w pkt 1 lub 2;</w:t>
      </w:r>
    </w:p>
    <w:p w14:paraId="521C3C6F" w14:textId="77777777" w:rsidR="0066647A" w:rsidRPr="00721628" w:rsidRDefault="0066647A" w:rsidP="00A3072C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20475940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bidi="hi-IN"/>
        </w:rPr>
      </w:pPr>
    </w:p>
    <w:p w14:paraId="6C37A771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2E1F86EC" w14:textId="77777777" w:rsidR="0066647A" w:rsidRPr="00721628" w:rsidRDefault="0066647A" w:rsidP="00A3072C">
      <w:pPr>
        <w:suppressAutoHyphens/>
        <w:autoSpaceDE w:val="0"/>
        <w:autoSpaceDN w:val="0"/>
        <w:spacing w:line="360" w:lineRule="auto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</w:p>
    <w:p w14:paraId="0A87E2BB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1A11CEFE" w14:textId="77777777" w:rsidR="0066647A" w:rsidRPr="00721628" w:rsidRDefault="0066647A" w:rsidP="00A3072C">
      <w:pPr>
        <w:suppressAutoHyphens/>
        <w:autoSpaceDE w:val="0"/>
        <w:autoSpaceDN w:val="0"/>
        <w:textAlignment w:val="baseline"/>
        <w:rPr>
          <w:rFonts w:asciiTheme="minorHAnsi" w:eastAsia="NSimSun" w:hAnsiTheme="minorHAnsi" w:cstheme="minorHAnsi"/>
          <w:kern w:val="3"/>
          <w:sz w:val="20"/>
          <w:szCs w:val="20"/>
          <w:lang w:eastAsia="zh-CN" w:bidi="hi-IN"/>
        </w:rPr>
      </w:pPr>
      <w:r w:rsidRPr="00721628">
        <w:rPr>
          <w:rFonts w:asciiTheme="minorHAnsi" w:eastAsia="NSimSun" w:hAnsiTheme="minorHAnsi" w:cstheme="minorHAns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383E9C73" w14:textId="77777777" w:rsidR="0066647A" w:rsidRPr="00721628" w:rsidRDefault="0066647A" w:rsidP="00A3072C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AC02ECE" w14:textId="77777777" w:rsidR="000A3692" w:rsidRPr="00721628" w:rsidRDefault="000A3692" w:rsidP="00A3072C">
      <w:pPr>
        <w:rPr>
          <w:rFonts w:asciiTheme="minorHAnsi" w:hAnsiTheme="minorHAnsi" w:cstheme="minorHAnsi"/>
          <w:sz w:val="20"/>
          <w:szCs w:val="20"/>
        </w:rPr>
      </w:pPr>
    </w:p>
    <w:p w14:paraId="19D07678" w14:textId="77777777" w:rsidR="00E870A0" w:rsidRPr="00721628" w:rsidRDefault="00E870A0" w:rsidP="00A3072C">
      <w:pPr>
        <w:rPr>
          <w:rFonts w:asciiTheme="minorHAnsi" w:hAnsiTheme="minorHAnsi" w:cstheme="minorHAnsi"/>
          <w:sz w:val="20"/>
          <w:szCs w:val="20"/>
        </w:rPr>
      </w:pPr>
    </w:p>
    <w:sectPr w:rsidR="00E870A0" w:rsidRPr="00721628" w:rsidSect="0066647A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C767" w14:textId="77777777" w:rsidR="00215EF8" w:rsidRDefault="00215EF8">
      <w:r>
        <w:separator/>
      </w:r>
    </w:p>
  </w:endnote>
  <w:endnote w:type="continuationSeparator" w:id="0">
    <w:p w14:paraId="22CAF51C" w14:textId="77777777" w:rsidR="00215EF8" w:rsidRDefault="00215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237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6C799E" w14:textId="0AB51FD7" w:rsidR="00A3072C" w:rsidRDefault="00A307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D2BC5A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F3056" w14:textId="77777777" w:rsidR="00215EF8" w:rsidRDefault="00215EF8">
      <w:r>
        <w:separator/>
      </w:r>
    </w:p>
  </w:footnote>
  <w:footnote w:type="continuationSeparator" w:id="0">
    <w:p w14:paraId="2580A32F" w14:textId="77777777" w:rsidR="00215EF8" w:rsidRDefault="00215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24E1"/>
    <w:multiLevelType w:val="hybridMultilevel"/>
    <w:tmpl w:val="14EE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E5462"/>
    <w:multiLevelType w:val="hybridMultilevel"/>
    <w:tmpl w:val="9964074E"/>
    <w:lvl w:ilvl="0" w:tplc="AC3AB3EC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A4438F"/>
    <w:multiLevelType w:val="hybridMultilevel"/>
    <w:tmpl w:val="25F48AB8"/>
    <w:lvl w:ilvl="0" w:tplc="360CCB28">
      <w:start w:val="3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" w:hanging="360"/>
      </w:pPr>
    </w:lvl>
    <w:lvl w:ilvl="2" w:tplc="0415001B" w:tentative="1">
      <w:start w:val="1"/>
      <w:numFmt w:val="lowerRoman"/>
      <w:lvlText w:val="%3."/>
      <w:lvlJc w:val="right"/>
      <w:pPr>
        <w:ind w:left="1111" w:hanging="180"/>
      </w:pPr>
    </w:lvl>
    <w:lvl w:ilvl="3" w:tplc="0415000F" w:tentative="1">
      <w:start w:val="1"/>
      <w:numFmt w:val="decimal"/>
      <w:lvlText w:val="%4."/>
      <w:lvlJc w:val="left"/>
      <w:pPr>
        <w:ind w:left="1831" w:hanging="360"/>
      </w:pPr>
    </w:lvl>
    <w:lvl w:ilvl="4" w:tplc="04150019" w:tentative="1">
      <w:start w:val="1"/>
      <w:numFmt w:val="lowerLetter"/>
      <w:lvlText w:val="%5."/>
      <w:lvlJc w:val="left"/>
      <w:pPr>
        <w:ind w:left="2551" w:hanging="360"/>
      </w:pPr>
    </w:lvl>
    <w:lvl w:ilvl="5" w:tplc="0415001B" w:tentative="1">
      <w:start w:val="1"/>
      <w:numFmt w:val="lowerRoman"/>
      <w:lvlText w:val="%6."/>
      <w:lvlJc w:val="right"/>
      <w:pPr>
        <w:ind w:left="3271" w:hanging="180"/>
      </w:pPr>
    </w:lvl>
    <w:lvl w:ilvl="6" w:tplc="0415000F" w:tentative="1">
      <w:start w:val="1"/>
      <w:numFmt w:val="decimal"/>
      <w:lvlText w:val="%7."/>
      <w:lvlJc w:val="left"/>
      <w:pPr>
        <w:ind w:left="3991" w:hanging="360"/>
      </w:pPr>
    </w:lvl>
    <w:lvl w:ilvl="7" w:tplc="04150019" w:tentative="1">
      <w:start w:val="1"/>
      <w:numFmt w:val="lowerLetter"/>
      <w:lvlText w:val="%8."/>
      <w:lvlJc w:val="left"/>
      <w:pPr>
        <w:ind w:left="4711" w:hanging="360"/>
      </w:pPr>
    </w:lvl>
    <w:lvl w:ilvl="8" w:tplc="0415001B" w:tentative="1">
      <w:start w:val="1"/>
      <w:numFmt w:val="lowerRoman"/>
      <w:lvlText w:val="%9."/>
      <w:lvlJc w:val="right"/>
      <w:pPr>
        <w:ind w:left="5431" w:hanging="180"/>
      </w:pPr>
    </w:lvl>
  </w:abstractNum>
  <w:abstractNum w:abstractNumId="6" w15:restartNumberingAfterBreak="0">
    <w:nsid w:val="0C31705E"/>
    <w:multiLevelType w:val="hybridMultilevel"/>
    <w:tmpl w:val="DDA236C6"/>
    <w:lvl w:ilvl="0" w:tplc="04150011">
      <w:start w:val="1"/>
      <w:numFmt w:val="decimal"/>
      <w:lvlText w:val="%1)"/>
      <w:lvlJc w:val="left"/>
      <w:pPr>
        <w:ind w:left="1470" w:hanging="360"/>
      </w:pPr>
    </w:lvl>
    <w:lvl w:ilvl="1" w:tplc="04150019" w:tentative="1">
      <w:start w:val="1"/>
      <w:numFmt w:val="lowerLetter"/>
      <w:lvlText w:val="%2."/>
      <w:lvlJc w:val="left"/>
      <w:pPr>
        <w:ind w:left="2190" w:hanging="360"/>
      </w:pPr>
    </w:lvl>
    <w:lvl w:ilvl="2" w:tplc="0415001B" w:tentative="1">
      <w:start w:val="1"/>
      <w:numFmt w:val="lowerRoman"/>
      <w:lvlText w:val="%3."/>
      <w:lvlJc w:val="right"/>
      <w:pPr>
        <w:ind w:left="2910" w:hanging="180"/>
      </w:pPr>
    </w:lvl>
    <w:lvl w:ilvl="3" w:tplc="0415000F" w:tentative="1">
      <w:start w:val="1"/>
      <w:numFmt w:val="decimal"/>
      <w:lvlText w:val="%4."/>
      <w:lvlJc w:val="left"/>
      <w:pPr>
        <w:ind w:left="3630" w:hanging="360"/>
      </w:pPr>
    </w:lvl>
    <w:lvl w:ilvl="4" w:tplc="04150019" w:tentative="1">
      <w:start w:val="1"/>
      <w:numFmt w:val="lowerLetter"/>
      <w:lvlText w:val="%5."/>
      <w:lvlJc w:val="left"/>
      <w:pPr>
        <w:ind w:left="4350" w:hanging="360"/>
      </w:pPr>
    </w:lvl>
    <w:lvl w:ilvl="5" w:tplc="0415001B" w:tentative="1">
      <w:start w:val="1"/>
      <w:numFmt w:val="lowerRoman"/>
      <w:lvlText w:val="%6."/>
      <w:lvlJc w:val="right"/>
      <w:pPr>
        <w:ind w:left="5070" w:hanging="180"/>
      </w:pPr>
    </w:lvl>
    <w:lvl w:ilvl="6" w:tplc="0415000F" w:tentative="1">
      <w:start w:val="1"/>
      <w:numFmt w:val="decimal"/>
      <w:lvlText w:val="%7."/>
      <w:lvlJc w:val="left"/>
      <w:pPr>
        <w:ind w:left="5790" w:hanging="360"/>
      </w:pPr>
    </w:lvl>
    <w:lvl w:ilvl="7" w:tplc="04150019" w:tentative="1">
      <w:start w:val="1"/>
      <w:numFmt w:val="lowerLetter"/>
      <w:lvlText w:val="%8."/>
      <w:lvlJc w:val="left"/>
      <w:pPr>
        <w:ind w:left="6510" w:hanging="360"/>
      </w:pPr>
    </w:lvl>
    <w:lvl w:ilvl="8" w:tplc="041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FCE7566"/>
    <w:multiLevelType w:val="hybridMultilevel"/>
    <w:tmpl w:val="3C68F5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8D6EE2"/>
    <w:multiLevelType w:val="hybridMultilevel"/>
    <w:tmpl w:val="4F3889BC"/>
    <w:lvl w:ilvl="0" w:tplc="9A145D6A">
      <w:start w:val="1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5B33764"/>
    <w:multiLevelType w:val="hybridMultilevel"/>
    <w:tmpl w:val="81644286"/>
    <w:lvl w:ilvl="0" w:tplc="0415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1D462D69"/>
    <w:multiLevelType w:val="hybridMultilevel"/>
    <w:tmpl w:val="DDA236C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4264D9"/>
    <w:multiLevelType w:val="hybridMultilevel"/>
    <w:tmpl w:val="AD949B56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F0EAF"/>
    <w:multiLevelType w:val="hybridMultilevel"/>
    <w:tmpl w:val="0746825A"/>
    <w:lvl w:ilvl="0" w:tplc="FFFFFFFF">
      <w:start w:val="1"/>
      <w:numFmt w:val="decimal"/>
      <w:lvlText w:val="%1)"/>
      <w:lvlJc w:val="left"/>
      <w:pPr>
        <w:ind w:left="1470" w:hanging="360"/>
      </w:p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7" w15:restartNumberingAfterBreak="0">
    <w:nsid w:val="3AEE060E"/>
    <w:multiLevelType w:val="hybridMultilevel"/>
    <w:tmpl w:val="B0B6E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B216A"/>
    <w:multiLevelType w:val="hybridMultilevel"/>
    <w:tmpl w:val="2604E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14EB8"/>
    <w:multiLevelType w:val="hybridMultilevel"/>
    <w:tmpl w:val="026E8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4B50F7"/>
    <w:multiLevelType w:val="hybridMultilevel"/>
    <w:tmpl w:val="77069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D0A45"/>
    <w:multiLevelType w:val="hybridMultilevel"/>
    <w:tmpl w:val="7772CFCA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E6A517B"/>
    <w:multiLevelType w:val="hybridMultilevel"/>
    <w:tmpl w:val="E1B214EE"/>
    <w:lvl w:ilvl="0" w:tplc="04150017">
      <w:start w:val="1"/>
      <w:numFmt w:val="lowerLetter"/>
      <w:lvlText w:val="%1)"/>
      <w:lvlJc w:val="left"/>
      <w:pPr>
        <w:ind w:left="1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23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E53FC"/>
    <w:multiLevelType w:val="hybridMultilevel"/>
    <w:tmpl w:val="FAF4F620"/>
    <w:lvl w:ilvl="0" w:tplc="DFE01028">
      <w:start w:val="1"/>
      <w:numFmt w:val="decimal"/>
      <w:lvlText w:val="%1)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5B23863"/>
    <w:multiLevelType w:val="hybridMultilevel"/>
    <w:tmpl w:val="BDD2BD04"/>
    <w:lvl w:ilvl="0" w:tplc="B9128A24">
      <w:start w:val="1"/>
      <w:numFmt w:val="decimal"/>
      <w:lvlText w:val="%1)"/>
      <w:lvlJc w:val="left"/>
      <w:pPr>
        <w:ind w:left="106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73C455F"/>
    <w:multiLevelType w:val="hybridMultilevel"/>
    <w:tmpl w:val="35765A0E"/>
    <w:lvl w:ilvl="0" w:tplc="5DE6C6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01AFB"/>
    <w:multiLevelType w:val="hybridMultilevel"/>
    <w:tmpl w:val="A62214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E7747"/>
    <w:multiLevelType w:val="hybridMultilevel"/>
    <w:tmpl w:val="0FB00E6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C0DB8"/>
    <w:multiLevelType w:val="hybridMultilevel"/>
    <w:tmpl w:val="FEC20B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286D68"/>
    <w:multiLevelType w:val="hybridMultilevel"/>
    <w:tmpl w:val="90CC60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3175FB"/>
    <w:multiLevelType w:val="hybridMultilevel"/>
    <w:tmpl w:val="D75E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2741E"/>
    <w:multiLevelType w:val="hybridMultilevel"/>
    <w:tmpl w:val="A98AA9B6"/>
    <w:lvl w:ilvl="0" w:tplc="FFFFFFFF">
      <w:start w:val="1"/>
      <w:numFmt w:val="decimal"/>
      <w:lvlText w:val="%1."/>
      <w:lvlJc w:val="left"/>
      <w:pPr>
        <w:ind w:left="147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576285545">
    <w:abstractNumId w:val="2"/>
  </w:num>
  <w:num w:numId="2" w16cid:durableId="1558862050">
    <w:abstractNumId w:val="1"/>
  </w:num>
  <w:num w:numId="3" w16cid:durableId="1052778456">
    <w:abstractNumId w:val="15"/>
  </w:num>
  <w:num w:numId="4" w16cid:durableId="1832019528">
    <w:abstractNumId w:val="12"/>
  </w:num>
  <w:num w:numId="5" w16cid:durableId="1927030265">
    <w:abstractNumId w:val="0"/>
  </w:num>
  <w:num w:numId="6" w16cid:durableId="999649587">
    <w:abstractNumId w:val="23"/>
  </w:num>
  <w:num w:numId="7" w16cid:durableId="129566680">
    <w:abstractNumId w:val="7"/>
  </w:num>
  <w:num w:numId="8" w16cid:durableId="1570068362">
    <w:abstractNumId w:val="7"/>
    <w:lvlOverride w:ilvl="0">
      <w:startOverride w:val="1"/>
    </w:lvlOverride>
  </w:num>
  <w:num w:numId="9" w16cid:durableId="28258855">
    <w:abstractNumId w:val="20"/>
  </w:num>
  <w:num w:numId="10" w16cid:durableId="72970345">
    <w:abstractNumId w:val="27"/>
  </w:num>
  <w:num w:numId="11" w16cid:durableId="1283344585">
    <w:abstractNumId w:val="14"/>
  </w:num>
  <w:num w:numId="12" w16cid:durableId="420489909">
    <w:abstractNumId w:val="8"/>
  </w:num>
  <w:num w:numId="13" w16cid:durableId="849683009">
    <w:abstractNumId w:val="18"/>
  </w:num>
  <w:num w:numId="14" w16cid:durableId="1843158915">
    <w:abstractNumId w:val="29"/>
  </w:num>
  <w:num w:numId="15" w16cid:durableId="1163156933">
    <w:abstractNumId w:val="3"/>
  </w:num>
  <w:num w:numId="16" w16cid:durableId="813571705">
    <w:abstractNumId w:val="28"/>
  </w:num>
  <w:num w:numId="17" w16cid:durableId="491220549">
    <w:abstractNumId w:val="6"/>
  </w:num>
  <w:num w:numId="18" w16cid:durableId="464279853">
    <w:abstractNumId w:val="22"/>
  </w:num>
  <w:num w:numId="19" w16cid:durableId="732503312">
    <w:abstractNumId w:val="10"/>
  </w:num>
  <w:num w:numId="20" w16cid:durableId="2049336999">
    <w:abstractNumId w:val="32"/>
  </w:num>
  <w:num w:numId="21" w16cid:durableId="377630007">
    <w:abstractNumId w:val="13"/>
  </w:num>
  <w:num w:numId="22" w16cid:durableId="355928003">
    <w:abstractNumId w:val="16"/>
  </w:num>
  <w:num w:numId="23" w16cid:durableId="1609578436">
    <w:abstractNumId w:val="11"/>
  </w:num>
  <w:num w:numId="24" w16cid:durableId="1460297239">
    <w:abstractNumId w:val="30"/>
  </w:num>
  <w:num w:numId="25" w16cid:durableId="1950622447">
    <w:abstractNumId w:val="21"/>
  </w:num>
  <w:num w:numId="26" w16cid:durableId="742222578">
    <w:abstractNumId w:val="9"/>
  </w:num>
  <w:num w:numId="27" w16cid:durableId="31854458">
    <w:abstractNumId w:val="26"/>
  </w:num>
  <w:num w:numId="28" w16cid:durableId="766118211">
    <w:abstractNumId w:val="5"/>
  </w:num>
  <w:num w:numId="29" w16cid:durableId="1239168567">
    <w:abstractNumId w:val="4"/>
  </w:num>
  <w:num w:numId="30" w16cid:durableId="2054693755">
    <w:abstractNumId w:val="17"/>
  </w:num>
  <w:num w:numId="31" w16cid:durableId="512954961">
    <w:abstractNumId w:val="25"/>
  </w:num>
  <w:num w:numId="32" w16cid:durableId="22247466">
    <w:abstractNumId w:val="19"/>
  </w:num>
  <w:num w:numId="33" w16cid:durableId="986133753">
    <w:abstractNumId w:val="31"/>
  </w:num>
  <w:num w:numId="34" w16cid:durableId="6055015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41480"/>
    <w:rsid w:val="00096882"/>
    <w:rsid w:val="000A3692"/>
    <w:rsid w:val="000C6292"/>
    <w:rsid w:val="000C66EB"/>
    <w:rsid w:val="000C7F62"/>
    <w:rsid w:val="000F4AE0"/>
    <w:rsid w:val="00100B03"/>
    <w:rsid w:val="00140913"/>
    <w:rsid w:val="00166134"/>
    <w:rsid w:val="001706C3"/>
    <w:rsid w:val="0018180F"/>
    <w:rsid w:val="001C5A30"/>
    <w:rsid w:val="001F42C5"/>
    <w:rsid w:val="00215EF8"/>
    <w:rsid w:val="0029713F"/>
    <w:rsid w:val="002E3571"/>
    <w:rsid w:val="002E4EF8"/>
    <w:rsid w:val="002F4454"/>
    <w:rsid w:val="002F49AF"/>
    <w:rsid w:val="00335671"/>
    <w:rsid w:val="003417DA"/>
    <w:rsid w:val="003439C7"/>
    <w:rsid w:val="003933BA"/>
    <w:rsid w:val="003F5CE0"/>
    <w:rsid w:val="004113D1"/>
    <w:rsid w:val="004270D6"/>
    <w:rsid w:val="00452CF9"/>
    <w:rsid w:val="004578F8"/>
    <w:rsid w:val="00461CF4"/>
    <w:rsid w:val="004C006A"/>
    <w:rsid w:val="004E20F0"/>
    <w:rsid w:val="004E5F91"/>
    <w:rsid w:val="005023FE"/>
    <w:rsid w:val="00512916"/>
    <w:rsid w:val="005B719A"/>
    <w:rsid w:val="005E5A0B"/>
    <w:rsid w:val="005F0D50"/>
    <w:rsid w:val="006000FA"/>
    <w:rsid w:val="00651045"/>
    <w:rsid w:val="0066647A"/>
    <w:rsid w:val="006B0692"/>
    <w:rsid w:val="006B0B85"/>
    <w:rsid w:val="006D0C11"/>
    <w:rsid w:val="006D1FA1"/>
    <w:rsid w:val="006D51DC"/>
    <w:rsid w:val="0071391B"/>
    <w:rsid w:val="0072137A"/>
    <w:rsid w:val="00721628"/>
    <w:rsid w:val="00736B40"/>
    <w:rsid w:val="007662CA"/>
    <w:rsid w:val="00780198"/>
    <w:rsid w:val="007A34A7"/>
    <w:rsid w:val="007F4312"/>
    <w:rsid w:val="007F6451"/>
    <w:rsid w:val="00812CB2"/>
    <w:rsid w:val="0081686E"/>
    <w:rsid w:val="00825B4B"/>
    <w:rsid w:val="00863940"/>
    <w:rsid w:val="00875428"/>
    <w:rsid w:val="008B006E"/>
    <w:rsid w:val="008D6D2D"/>
    <w:rsid w:val="00901243"/>
    <w:rsid w:val="00913ECC"/>
    <w:rsid w:val="00924034"/>
    <w:rsid w:val="00924282"/>
    <w:rsid w:val="00942344"/>
    <w:rsid w:val="00947B51"/>
    <w:rsid w:val="00982DF6"/>
    <w:rsid w:val="00986D97"/>
    <w:rsid w:val="009950BD"/>
    <w:rsid w:val="009B6EA5"/>
    <w:rsid w:val="009D0959"/>
    <w:rsid w:val="009E207A"/>
    <w:rsid w:val="009E44E6"/>
    <w:rsid w:val="00A04B46"/>
    <w:rsid w:val="00A05BA9"/>
    <w:rsid w:val="00A3072C"/>
    <w:rsid w:val="00A31618"/>
    <w:rsid w:val="00A62E5F"/>
    <w:rsid w:val="00A7158A"/>
    <w:rsid w:val="00AD4528"/>
    <w:rsid w:val="00B00876"/>
    <w:rsid w:val="00B31311"/>
    <w:rsid w:val="00B37449"/>
    <w:rsid w:val="00B473A0"/>
    <w:rsid w:val="00B8669F"/>
    <w:rsid w:val="00B9112C"/>
    <w:rsid w:val="00B949EB"/>
    <w:rsid w:val="00BA1C92"/>
    <w:rsid w:val="00BF07BB"/>
    <w:rsid w:val="00C04FF3"/>
    <w:rsid w:val="00C20BC9"/>
    <w:rsid w:val="00C21404"/>
    <w:rsid w:val="00C548AE"/>
    <w:rsid w:val="00C679E4"/>
    <w:rsid w:val="00C73C68"/>
    <w:rsid w:val="00C9191F"/>
    <w:rsid w:val="00CC020E"/>
    <w:rsid w:val="00CC1FF5"/>
    <w:rsid w:val="00D04A00"/>
    <w:rsid w:val="00D04ADC"/>
    <w:rsid w:val="00D216EC"/>
    <w:rsid w:val="00D22FBB"/>
    <w:rsid w:val="00D37860"/>
    <w:rsid w:val="00D60DBF"/>
    <w:rsid w:val="00D702F3"/>
    <w:rsid w:val="00D707C0"/>
    <w:rsid w:val="00DE6583"/>
    <w:rsid w:val="00E27850"/>
    <w:rsid w:val="00E373AC"/>
    <w:rsid w:val="00E536B7"/>
    <w:rsid w:val="00E870A0"/>
    <w:rsid w:val="00EA4F58"/>
    <w:rsid w:val="00EB036D"/>
    <w:rsid w:val="00EB2BE5"/>
    <w:rsid w:val="00EC7A07"/>
    <w:rsid w:val="00ED2403"/>
    <w:rsid w:val="00EE6CDE"/>
    <w:rsid w:val="00F00380"/>
    <w:rsid w:val="00F27B1A"/>
    <w:rsid w:val="00FD3A2D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28BB611"/>
  <w15:docId w15:val="{87AF55F6-ABC2-40A1-9873-71F9309B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B036D"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rsid w:val="00EB036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rsid w:val="00EB036D"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rsid w:val="00EB036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B036D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rsid w:val="00EB036D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rsid w:val="00EB036D"/>
  </w:style>
  <w:style w:type="paragraph" w:styleId="Tekstpodstawowy2">
    <w:name w:val="Body Text 2"/>
    <w:basedOn w:val="Normalny"/>
    <w:rsid w:val="00EB036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rsid w:val="00EB036D"/>
    <w:pPr>
      <w:jc w:val="center"/>
    </w:pPr>
  </w:style>
  <w:style w:type="paragraph" w:customStyle="1" w:styleId="Polewyboru">
    <w:name w:val="Pole wyboru"/>
    <w:basedOn w:val="Normalny"/>
    <w:next w:val="Normalny"/>
    <w:rsid w:val="00EB036D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sid w:val="00EB036D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sid w:val="00EB036D"/>
    <w:rPr>
      <w:b/>
      <w:lang w:bidi="pl-PL"/>
    </w:rPr>
  </w:style>
  <w:style w:type="paragraph" w:customStyle="1" w:styleId="Tekstpodstawowy4">
    <w:name w:val="Tekst podstawowy 4"/>
    <w:basedOn w:val="Normalny"/>
    <w:next w:val="Normalny"/>
    <w:rsid w:val="00EB036D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paragraph" w:styleId="Bezodstpw">
    <w:name w:val="No Spacing"/>
    <w:uiPriority w:val="1"/>
    <w:qFormat/>
    <w:rsid w:val="00E870A0"/>
    <w:pPr>
      <w:widowControl w:val="0"/>
      <w:suppressAutoHyphens/>
    </w:pPr>
    <w:rPr>
      <w:rFonts w:eastAsia="Lucida Sans Unicode" w:cs="Mangal"/>
      <w:kern w:val="1"/>
      <w:sz w:val="24"/>
      <w:szCs w:val="21"/>
      <w:lang w:val="pl-PL"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3072C"/>
    <w:rPr>
      <w:rFonts w:ascii="Arial" w:hAnsi="Arial" w:cs="Arial"/>
      <w:sz w:val="19"/>
      <w:szCs w:val="19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807A81-24BB-44DC-9E46-63F7DB33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94</TotalTime>
  <Pages>6</Pages>
  <Words>1282</Words>
  <Characters>8966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2026-09-29T08:37:00Z</cp:lastPrinted>
  <dcterms:created xsi:type="dcterms:W3CDTF">2025-03-25T09:32:00Z</dcterms:created>
  <dcterms:modified xsi:type="dcterms:W3CDTF">2026-09-29T10:37:00Z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