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4A650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p w14:paraId="64FD3FA6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D49B2">
        <w:rPr>
          <w:rFonts w:asciiTheme="minorHAnsi" w:hAnsiTheme="minorHAnsi" w:cstheme="minorHAnsi"/>
          <w:b/>
          <w:sz w:val="20"/>
          <w:szCs w:val="20"/>
        </w:rPr>
        <w:t>PROTOKÓŁ Z POSTĘPOWANIA – CZĘŚĆ II</w:t>
      </w:r>
    </w:p>
    <w:p w14:paraId="627FB56B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85FBC36" w14:textId="77777777" w:rsidR="00066C7A" w:rsidRPr="001D49B2" w:rsidRDefault="00066C7A" w:rsidP="00066C7A">
      <w:pPr>
        <w:spacing w:after="160" w:line="100" w:lineRule="atLeas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D49B2">
        <w:rPr>
          <w:rFonts w:asciiTheme="minorHAnsi" w:hAnsiTheme="minorHAnsi" w:cstheme="minorHAnsi"/>
          <w:sz w:val="20"/>
          <w:szCs w:val="20"/>
        </w:rPr>
        <w:br/>
      </w: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066C7A" w:rsidRPr="001D49B2" w14:paraId="7ADB3F3A" w14:textId="77777777" w:rsidTr="00462693">
        <w:trPr>
          <w:trHeight w:val="2626"/>
          <w:jc w:val="center"/>
        </w:trPr>
        <w:tc>
          <w:tcPr>
            <w:tcW w:w="562" w:type="dxa"/>
            <w:shd w:val="clear" w:color="auto" w:fill="F2F2F2"/>
          </w:tcPr>
          <w:p w14:paraId="6BC4447F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6384B704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756E1075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1A7A49F3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6073A30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4F431744" w14:textId="77777777" w:rsidR="00066C7A" w:rsidRPr="001D49B2" w:rsidRDefault="00066C7A" w:rsidP="00E92887">
            <w:pPr>
              <w:spacing w:line="100" w:lineRule="atLeast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 xml:space="preserve">  1.</w:t>
            </w:r>
          </w:p>
        </w:tc>
        <w:tc>
          <w:tcPr>
            <w:tcW w:w="10086" w:type="dxa"/>
          </w:tcPr>
          <w:p w14:paraId="5BE07AF8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4DDA722E" w14:textId="050D08D6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1D49B2">
              <w:rPr>
                <w:rFonts w:asciiTheme="minorHAnsi" w:hAnsiTheme="minorHAnsi" w:cstheme="minorHAnsi"/>
              </w:rPr>
              <w:t>W dniu</w:t>
            </w:r>
            <w:r w:rsidR="00390101">
              <w:rPr>
                <w:rFonts w:asciiTheme="minorHAnsi" w:hAnsiTheme="minorHAnsi" w:cstheme="minorHAnsi"/>
              </w:rPr>
              <w:t xml:space="preserve"> </w:t>
            </w:r>
            <w:r w:rsidR="00AC28B0">
              <w:rPr>
                <w:rFonts w:asciiTheme="minorHAnsi" w:hAnsiTheme="minorHAnsi" w:cstheme="minorHAnsi"/>
              </w:rPr>
              <w:t>11</w:t>
            </w:r>
            <w:r w:rsidR="00390101">
              <w:rPr>
                <w:rFonts w:asciiTheme="minorHAnsi" w:hAnsiTheme="minorHAnsi" w:cstheme="minorHAnsi"/>
              </w:rPr>
              <w:t>.0</w:t>
            </w:r>
            <w:r w:rsidR="00AC28B0">
              <w:rPr>
                <w:rFonts w:asciiTheme="minorHAnsi" w:hAnsiTheme="minorHAnsi" w:cstheme="minorHAnsi"/>
              </w:rPr>
              <w:t>9</w:t>
            </w:r>
            <w:r w:rsidR="00390101">
              <w:rPr>
                <w:rFonts w:asciiTheme="minorHAnsi" w:hAnsiTheme="minorHAnsi" w:cstheme="minorHAnsi"/>
              </w:rPr>
              <w:t>.2026</w:t>
            </w:r>
            <w:r w:rsidR="004A4BDB" w:rsidRPr="001D49B2">
              <w:rPr>
                <w:rFonts w:asciiTheme="minorHAnsi" w:hAnsiTheme="minorHAnsi" w:cstheme="minorHAnsi"/>
              </w:rPr>
              <w:t xml:space="preserve"> </w:t>
            </w:r>
            <w:r w:rsidRPr="001D49B2">
              <w:rPr>
                <w:rFonts w:asciiTheme="minorHAnsi" w:hAnsiTheme="minorHAnsi" w:cstheme="minorHAnsi"/>
              </w:rPr>
              <w:t>r. zaproszono do złożenia ofert poniższych wykonawców oraz umieszczono zapytanie na BIP Zamawiającego:</w:t>
            </w:r>
          </w:p>
          <w:p w14:paraId="505B32BD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tbl>
            <w:tblPr>
              <w:tblW w:w="4803" w:type="pct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786"/>
              <w:gridCol w:w="3407"/>
              <w:gridCol w:w="1702"/>
            </w:tblGrid>
            <w:tr w:rsidR="00066C7A" w:rsidRPr="001D49B2" w14:paraId="06B196D2" w14:textId="77777777" w:rsidTr="0018289F">
              <w:tc>
                <w:tcPr>
                  <w:tcW w:w="577" w:type="dxa"/>
                </w:tcPr>
                <w:p w14:paraId="55B6694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786" w:type="dxa"/>
                </w:tcPr>
                <w:p w14:paraId="51F2BDB6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7" w:type="dxa"/>
                </w:tcPr>
                <w:p w14:paraId="6864C9E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702" w:type="dxa"/>
                </w:tcPr>
                <w:p w14:paraId="7DA38EF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Uwagi</w:t>
                  </w:r>
                </w:p>
              </w:tc>
            </w:tr>
            <w:tr w:rsidR="00066C7A" w:rsidRPr="001D49B2" w14:paraId="4DEBD2D0" w14:textId="77777777" w:rsidTr="0018289F">
              <w:tc>
                <w:tcPr>
                  <w:tcW w:w="577" w:type="dxa"/>
                </w:tcPr>
                <w:p w14:paraId="69BEAFE3" w14:textId="60742A51" w:rsidR="00066C7A" w:rsidRPr="001D49B2" w:rsidRDefault="005E38C2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</w:t>
                  </w:r>
                  <w:r w:rsidR="00066C7A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786" w:type="dxa"/>
                </w:tcPr>
                <w:p w14:paraId="536E8C21" w14:textId="34D13F7F" w:rsidR="00066C7A" w:rsidRPr="001D49B2" w:rsidRDefault="00AC28B0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Artalex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Aleksander </w:t>
                  </w:r>
                  <w:proofErr w:type="spellStart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Wojtachnio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407" w:type="dxa"/>
                  <w:vAlign w:val="center"/>
                </w:tcPr>
                <w:p w14:paraId="5302AE58" w14:textId="61340BFA" w:rsidR="00066C7A" w:rsidRPr="001D49B2" w:rsidRDefault="002778DB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="00462693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Maków 14/18 41-700 Ruda Śląska</w:t>
                  </w:r>
                </w:p>
              </w:tc>
              <w:tc>
                <w:tcPr>
                  <w:tcW w:w="1702" w:type="dxa"/>
                </w:tcPr>
                <w:p w14:paraId="28E75670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066C7A" w:rsidRPr="001D49B2" w14:paraId="152A0116" w14:textId="77777777" w:rsidTr="0018289F">
              <w:tc>
                <w:tcPr>
                  <w:tcW w:w="577" w:type="dxa"/>
                </w:tcPr>
                <w:p w14:paraId="21765376" w14:textId="7F8AC75E" w:rsidR="00066C7A" w:rsidRPr="001D49B2" w:rsidRDefault="005E38C2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</w:t>
                  </w:r>
                  <w:r w:rsidR="00066C7A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786" w:type="dxa"/>
                </w:tcPr>
                <w:p w14:paraId="536CA37E" w14:textId="1262B288" w:rsidR="00066C7A" w:rsidRPr="001D49B2" w:rsidRDefault="00462693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BHP Spec Gabriela </w:t>
                  </w:r>
                  <w:proofErr w:type="spellStart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Ślęzok</w:t>
                  </w:r>
                  <w:proofErr w:type="spellEnd"/>
                </w:p>
              </w:tc>
              <w:tc>
                <w:tcPr>
                  <w:tcW w:w="3407" w:type="dxa"/>
                  <w:vAlign w:val="center"/>
                </w:tcPr>
                <w:p w14:paraId="09C8F982" w14:textId="5EC7CBD7" w:rsidR="00066C7A" w:rsidRPr="001D49B2" w:rsidRDefault="002778DB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="00462693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Piekarska 8/1 41-506 Chorzów</w:t>
                  </w:r>
                </w:p>
              </w:tc>
              <w:tc>
                <w:tcPr>
                  <w:tcW w:w="1702" w:type="dxa"/>
                </w:tcPr>
                <w:p w14:paraId="7E18B6C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066C7A" w:rsidRPr="001D49B2" w14:paraId="1E0D8395" w14:textId="77777777" w:rsidTr="0018289F">
              <w:tc>
                <w:tcPr>
                  <w:tcW w:w="577" w:type="dxa"/>
                </w:tcPr>
                <w:p w14:paraId="07787366" w14:textId="0B78470C" w:rsidR="00066C7A" w:rsidRPr="001D49B2" w:rsidRDefault="005E38C2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</w:t>
                  </w:r>
                  <w:r w:rsidR="00066C7A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786" w:type="dxa"/>
                </w:tcPr>
                <w:p w14:paraId="32EFD1B1" w14:textId="345A1D09" w:rsidR="00066C7A" w:rsidRPr="001D49B2" w:rsidRDefault="00462693" w:rsidP="0018289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CRG Kran</w:t>
                  </w:r>
                </w:p>
              </w:tc>
              <w:tc>
                <w:tcPr>
                  <w:tcW w:w="3407" w:type="dxa"/>
                  <w:vAlign w:val="center"/>
                </w:tcPr>
                <w:p w14:paraId="354C51A3" w14:textId="0A5B44FD" w:rsidR="00066C7A" w:rsidRPr="001D49B2" w:rsidRDefault="00462693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Stanisława Żółkiewskiego 10 43-100 Tychy</w:t>
                  </w:r>
                </w:p>
              </w:tc>
              <w:tc>
                <w:tcPr>
                  <w:tcW w:w="1702" w:type="dxa"/>
                </w:tcPr>
                <w:p w14:paraId="4BE4A7FD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</w:tbl>
          <w:p w14:paraId="077DA979" w14:textId="77777777" w:rsidR="00FF6CCB" w:rsidRPr="001D49B2" w:rsidRDefault="00FF6CCB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6C7A" w:rsidRPr="001D49B2" w14:paraId="033DEE6A" w14:textId="77777777" w:rsidTr="00145653">
        <w:trPr>
          <w:trHeight w:val="4095"/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F2F2F2"/>
          </w:tcPr>
          <w:p w14:paraId="48157DB8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7B84DA2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32B2E47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13F457DE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1FDBABE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10086" w:type="dxa"/>
          </w:tcPr>
          <w:p w14:paraId="495F797D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6EC49ACE" w14:textId="185AFA72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1D49B2">
              <w:rPr>
                <w:rFonts w:asciiTheme="minorHAnsi" w:hAnsiTheme="minorHAnsi" w:cstheme="minorHAnsi"/>
              </w:rPr>
              <w:t xml:space="preserve">W terminie do </w:t>
            </w:r>
            <w:r w:rsidR="00462693">
              <w:rPr>
                <w:rFonts w:asciiTheme="minorHAnsi" w:hAnsiTheme="minorHAnsi" w:cstheme="minorHAnsi"/>
              </w:rPr>
              <w:t>18</w:t>
            </w:r>
            <w:r w:rsidR="00DF06AA">
              <w:rPr>
                <w:rFonts w:asciiTheme="minorHAnsi" w:hAnsiTheme="minorHAnsi" w:cstheme="minorHAnsi"/>
              </w:rPr>
              <w:t>.0</w:t>
            </w:r>
            <w:r w:rsidR="00462693">
              <w:rPr>
                <w:rFonts w:asciiTheme="minorHAnsi" w:hAnsiTheme="minorHAnsi" w:cstheme="minorHAnsi"/>
              </w:rPr>
              <w:t>9</w:t>
            </w:r>
            <w:r w:rsidR="00DF06AA">
              <w:rPr>
                <w:rFonts w:asciiTheme="minorHAnsi" w:hAnsiTheme="minorHAnsi" w:cstheme="minorHAnsi"/>
              </w:rPr>
              <w:t xml:space="preserve">.2026 r. </w:t>
            </w:r>
            <w:r w:rsidRPr="001D49B2">
              <w:rPr>
                <w:rFonts w:asciiTheme="minorHAnsi" w:hAnsiTheme="minorHAnsi" w:cstheme="minorHAnsi"/>
              </w:rPr>
              <w:t xml:space="preserve">otrzymano następujące oferty: </w:t>
            </w:r>
          </w:p>
          <w:p w14:paraId="5921A078" w14:textId="77777777" w:rsidR="00693B7A" w:rsidRPr="001D49B2" w:rsidRDefault="00693B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21AC1337" w14:textId="50F40190" w:rsidR="002778DB" w:rsidRDefault="002778DB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 xml:space="preserve">Część </w:t>
            </w:r>
            <w:r w:rsidR="005E38C2" w:rsidRPr="001D49B2">
              <w:rPr>
                <w:rFonts w:asciiTheme="minorHAnsi" w:hAnsiTheme="minorHAnsi" w:cstheme="minorHAnsi"/>
                <w:b/>
                <w:bCs/>
              </w:rPr>
              <w:t>I</w:t>
            </w:r>
            <w:r w:rsidR="005F5EE8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3ABF5841" w14:textId="77777777" w:rsidR="000B7301" w:rsidRPr="001D49B2" w:rsidRDefault="000B7301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066C7A" w:rsidRPr="001D49B2" w14:paraId="49DB0E36" w14:textId="77777777" w:rsidTr="00E92887">
              <w:tc>
                <w:tcPr>
                  <w:tcW w:w="577" w:type="dxa"/>
                </w:tcPr>
                <w:p w14:paraId="0773CE58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00BFC30A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57AA0B88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31894364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79EB103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5E38C2" w:rsidRPr="001D49B2" w14:paraId="3EA10B05" w14:textId="77777777" w:rsidTr="00E92887">
              <w:tc>
                <w:tcPr>
                  <w:tcW w:w="577" w:type="dxa"/>
                </w:tcPr>
                <w:p w14:paraId="73BD18D6" w14:textId="77777777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bookmarkStart w:id="0" w:name="_Hlk214372189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386EC72C" w14:textId="50AA3709" w:rsidR="005E38C2" w:rsidRPr="001D49B2" w:rsidRDefault="00462693" w:rsidP="005E38C2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 w:rsidRPr="00462693">
                    <w:rPr>
                      <w:rFonts w:asciiTheme="minorHAnsi" w:hAnsiTheme="minorHAnsi" w:cstheme="minorHAnsi"/>
                      <w:sz w:val="20"/>
                      <w:szCs w:val="20"/>
                    </w:rPr>
                    <w:t>Artalex</w:t>
                  </w:r>
                  <w:proofErr w:type="spellEnd"/>
                  <w:r w:rsidRPr="00462693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Aleksander </w:t>
                  </w:r>
                  <w:proofErr w:type="spellStart"/>
                  <w:r w:rsidRPr="00462693">
                    <w:rPr>
                      <w:rFonts w:asciiTheme="minorHAnsi" w:hAnsiTheme="minorHAnsi" w:cstheme="minorHAnsi"/>
                      <w:sz w:val="20"/>
                      <w:szCs w:val="20"/>
                    </w:rPr>
                    <w:t>Wojtachnio</w:t>
                  </w:r>
                  <w:proofErr w:type="spellEnd"/>
                </w:p>
              </w:tc>
              <w:tc>
                <w:tcPr>
                  <w:tcW w:w="3402" w:type="dxa"/>
                  <w:vAlign w:val="center"/>
                </w:tcPr>
                <w:p w14:paraId="0CDBBF86" w14:textId="0812F155" w:rsidR="005E38C2" w:rsidRPr="001D49B2" w:rsidRDefault="00462693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62693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Maków 14/18 41-700 Ruda Śląska</w:t>
                  </w:r>
                </w:p>
              </w:tc>
              <w:tc>
                <w:tcPr>
                  <w:tcW w:w="1134" w:type="dxa"/>
                </w:tcPr>
                <w:p w14:paraId="654F37AB" w14:textId="17A3E580" w:rsidR="005E38C2" w:rsidRPr="001D49B2" w:rsidRDefault="00462693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3950</w:t>
                  </w:r>
                  <w:r w:rsidR="005245E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0</w:t>
                  </w:r>
                  <w:r w:rsidR="005F5EE8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,00 zł</w:t>
                  </w:r>
                </w:p>
              </w:tc>
              <w:tc>
                <w:tcPr>
                  <w:tcW w:w="1333" w:type="dxa"/>
                </w:tcPr>
                <w:p w14:paraId="2B17799B" w14:textId="2976DA42" w:rsidR="005E38C2" w:rsidRPr="001D49B2" w:rsidRDefault="00462693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39500,00</w:t>
                  </w:r>
                  <w:r w:rsidR="005F5EE8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zł</w:t>
                  </w:r>
                </w:p>
              </w:tc>
            </w:tr>
            <w:tr w:rsidR="00F30F16" w:rsidRPr="001D49B2" w14:paraId="574C9A74" w14:textId="77777777" w:rsidTr="00B650C2">
              <w:tc>
                <w:tcPr>
                  <w:tcW w:w="577" w:type="dxa"/>
                </w:tcPr>
                <w:p w14:paraId="0EBA686B" w14:textId="74FCB75B" w:rsidR="00F30F16" w:rsidRPr="001D49B2" w:rsidRDefault="00F30F16" w:rsidP="00F30F1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25" w:type="dxa"/>
                </w:tcPr>
                <w:p w14:paraId="204487F2" w14:textId="0206A742" w:rsidR="00F30F16" w:rsidRPr="001D49B2" w:rsidRDefault="00462693" w:rsidP="00F30F1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BHP Spec Gabriela </w:t>
                  </w:r>
                  <w:proofErr w:type="spellStart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Ślęzok</w:t>
                  </w:r>
                  <w:proofErr w:type="spellEnd"/>
                </w:p>
              </w:tc>
              <w:tc>
                <w:tcPr>
                  <w:tcW w:w="3402" w:type="dxa"/>
                </w:tcPr>
                <w:p w14:paraId="002015CD" w14:textId="0F3B8975" w:rsidR="00F30F16" w:rsidRPr="001D49B2" w:rsidRDefault="00462693" w:rsidP="00F30F1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462693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Piekarska 8/1 41-506 Chorzów</w:t>
                  </w:r>
                </w:p>
              </w:tc>
              <w:tc>
                <w:tcPr>
                  <w:tcW w:w="1134" w:type="dxa"/>
                </w:tcPr>
                <w:p w14:paraId="69F10681" w14:textId="79370E1E" w:rsidR="00F30F16" w:rsidRPr="001D49B2" w:rsidRDefault="00462693" w:rsidP="00F30F1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22200,00</w:t>
                  </w:r>
                  <w:r w:rsidR="00F30F16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zł</w:t>
                  </w:r>
                </w:p>
              </w:tc>
              <w:tc>
                <w:tcPr>
                  <w:tcW w:w="1333" w:type="dxa"/>
                </w:tcPr>
                <w:p w14:paraId="5E936312" w14:textId="5B39445A" w:rsidR="00F30F16" w:rsidRPr="001D49B2" w:rsidRDefault="00462693" w:rsidP="00F30F1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27306,00</w:t>
                  </w:r>
                  <w:r w:rsidR="00F30F16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zł</w:t>
                  </w:r>
                </w:p>
              </w:tc>
            </w:tr>
            <w:tr w:rsidR="00492466" w:rsidRPr="001D49B2" w14:paraId="5C91F817" w14:textId="77777777" w:rsidTr="00B650C2">
              <w:tc>
                <w:tcPr>
                  <w:tcW w:w="577" w:type="dxa"/>
                </w:tcPr>
                <w:p w14:paraId="0505A8BA" w14:textId="3D518D92" w:rsidR="00492466" w:rsidRPr="001D49B2" w:rsidRDefault="00492466" w:rsidP="0049246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25" w:type="dxa"/>
                </w:tcPr>
                <w:p w14:paraId="45268BC3" w14:textId="4E58DC03" w:rsidR="00492466" w:rsidRPr="00C131C7" w:rsidRDefault="00462693" w:rsidP="00492466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  <w:lang w:val="en-US"/>
                    </w:rPr>
                  </w:pPr>
                  <w:r w:rsidRPr="00C131C7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  <w:lang w:val="en-US"/>
                    </w:rPr>
                    <w:t xml:space="preserve">JDH Investments Sp. z </w:t>
                  </w:r>
                  <w:proofErr w:type="spellStart"/>
                  <w:r w:rsidRPr="00C131C7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  <w:lang w:val="en-US"/>
                    </w:rPr>
                    <w:t>o.o.</w:t>
                  </w:r>
                  <w:proofErr w:type="spellEnd"/>
                </w:p>
              </w:tc>
              <w:tc>
                <w:tcPr>
                  <w:tcW w:w="3402" w:type="dxa"/>
                </w:tcPr>
                <w:p w14:paraId="72CC8769" w14:textId="72C3DD70" w:rsidR="00492466" w:rsidRPr="001D49B2" w:rsidRDefault="00B71D80" w:rsidP="0049246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B71D8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="00462693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Kalinowa 45 40-750 Katowice</w:t>
                  </w:r>
                </w:p>
              </w:tc>
              <w:tc>
                <w:tcPr>
                  <w:tcW w:w="1134" w:type="dxa"/>
                </w:tcPr>
                <w:p w14:paraId="2B73C39A" w14:textId="4209C951" w:rsidR="00492466" w:rsidRPr="001D49B2" w:rsidRDefault="00462693" w:rsidP="0049246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29500,00</w:t>
                  </w:r>
                  <w:r w:rsidR="00492466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zł</w:t>
                  </w:r>
                </w:p>
              </w:tc>
              <w:tc>
                <w:tcPr>
                  <w:tcW w:w="1333" w:type="dxa"/>
                </w:tcPr>
                <w:p w14:paraId="1323B98C" w14:textId="0F065D1D" w:rsidR="00492466" w:rsidRPr="001D49B2" w:rsidRDefault="00462693" w:rsidP="0049246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36285,00</w:t>
                  </w:r>
                  <w:r w:rsidR="00492466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zł</w:t>
                  </w:r>
                </w:p>
              </w:tc>
            </w:tr>
            <w:bookmarkEnd w:id="0"/>
          </w:tbl>
          <w:p w14:paraId="7149A819" w14:textId="77777777" w:rsidR="00064956" w:rsidRDefault="00064956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408E350F" w14:textId="3171FA37" w:rsidR="00B03549" w:rsidRDefault="00693B7A" w:rsidP="00693B7A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 xml:space="preserve">Część </w:t>
            </w:r>
            <w:r w:rsidR="005E38C2" w:rsidRPr="001D49B2">
              <w:rPr>
                <w:rFonts w:asciiTheme="minorHAnsi" w:hAnsiTheme="minorHAnsi" w:cstheme="minorHAnsi"/>
                <w:b/>
                <w:bCs/>
              </w:rPr>
              <w:t xml:space="preserve">II </w:t>
            </w:r>
          </w:p>
          <w:p w14:paraId="59E57BD2" w14:textId="77777777" w:rsidR="000B7301" w:rsidRPr="001D49B2" w:rsidRDefault="000B7301" w:rsidP="00693B7A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333"/>
              <w:gridCol w:w="1134"/>
            </w:tblGrid>
            <w:tr w:rsidR="005F5EE8" w:rsidRPr="001D49B2" w14:paraId="0106AB95" w14:textId="77777777" w:rsidTr="00145653">
              <w:tc>
                <w:tcPr>
                  <w:tcW w:w="577" w:type="dxa"/>
                </w:tcPr>
                <w:p w14:paraId="1A4A8FCA" w14:textId="3830E122" w:rsidR="005F5EE8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397B0170" w14:textId="4639AAFF" w:rsidR="005F5EE8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3EF30359" w14:textId="2D61C3B7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333" w:type="dxa"/>
                </w:tcPr>
                <w:p w14:paraId="0BD4491F" w14:textId="1A9E1D79" w:rsidR="005F5EE8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134" w:type="dxa"/>
                </w:tcPr>
                <w:p w14:paraId="6A05F14B" w14:textId="3EDD6434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5F5EE8" w:rsidRPr="001D49B2" w14:paraId="5E0EDA19" w14:textId="77777777" w:rsidTr="00145653">
              <w:tc>
                <w:tcPr>
                  <w:tcW w:w="577" w:type="dxa"/>
                </w:tcPr>
                <w:p w14:paraId="6312BECC" w14:textId="5BA11310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612E711F" w14:textId="5B94B102" w:rsidR="005F5EE8" w:rsidRPr="00C131C7" w:rsidRDefault="00145653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  <w:lang w:val="en-US"/>
                    </w:rPr>
                  </w:pPr>
                  <w:r w:rsidRPr="00C131C7">
                    <w:rPr>
                      <w:rFonts w:asciiTheme="minorHAnsi" w:hAnsiTheme="minorHAnsi" w:cstheme="minorHAnsi"/>
                      <w:sz w:val="20"/>
                      <w:szCs w:val="20"/>
                      <w:lang w:val="en-US"/>
                    </w:rPr>
                    <w:t xml:space="preserve">JDH Investments Sp. z </w:t>
                  </w:r>
                  <w:proofErr w:type="spellStart"/>
                  <w:r w:rsidRPr="00C131C7">
                    <w:rPr>
                      <w:rFonts w:asciiTheme="minorHAnsi" w:hAnsiTheme="minorHAnsi" w:cstheme="minorHAnsi"/>
                      <w:sz w:val="20"/>
                      <w:szCs w:val="20"/>
                      <w:lang w:val="en-US"/>
                    </w:rPr>
                    <w:t>o.o.</w:t>
                  </w:r>
                  <w:proofErr w:type="spellEnd"/>
                </w:p>
              </w:tc>
              <w:tc>
                <w:tcPr>
                  <w:tcW w:w="3402" w:type="dxa"/>
                  <w:vAlign w:val="center"/>
                </w:tcPr>
                <w:p w14:paraId="4DB6AA5F" w14:textId="67C3F1D4" w:rsidR="005F5EE8" w:rsidRPr="001D49B2" w:rsidRDefault="00145653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45653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Kalinowa 45 40-750 Katowice</w:t>
                  </w:r>
                </w:p>
              </w:tc>
              <w:tc>
                <w:tcPr>
                  <w:tcW w:w="1333" w:type="dxa"/>
                </w:tcPr>
                <w:p w14:paraId="73B2DEDE" w14:textId="3F14CA89" w:rsidR="005F5EE8" w:rsidRPr="001D49B2" w:rsidRDefault="00145653" w:rsidP="005F5EE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18900,00</w:t>
                  </w:r>
                  <w:r w:rsidR="005F5EE8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,00 zł</w:t>
                  </w:r>
                </w:p>
              </w:tc>
              <w:tc>
                <w:tcPr>
                  <w:tcW w:w="1134" w:type="dxa"/>
                </w:tcPr>
                <w:p w14:paraId="301CDB1E" w14:textId="5DD0595A" w:rsidR="005F5EE8" w:rsidRPr="001D49B2" w:rsidRDefault="00145653" w:rsidP="005F5EE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23247,00</w:t>
                  </w:r>
                  <w:r w:rsidR="005F5EE8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zł</w:t>
                  </w:r>
                </w:p>
              </w:tc>
            </w:tr>
          </w:tbl>
          <w:p w14:paraId="4992CCAE" w14:textId="77777777" w:rsidR="005F5EE8" w:rsidRDefault="005F5EE8" w:rsidP="00455824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3C4020FA" w14:textId="5E48B9B7" w:rsidR="00036C43" w:rsidRPr="001D49B2" w:rsidRDefault="00036C43" w:rsidP="00455824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66C7A" w:rsidRPr="001D49B2" w14:paraId="5A9D35EB" w14:textId="77777777" w:rsidTr="00E92887">
        <w:trPr>
          <w:trHeight w:val="735"/>
          <w:jc w:val="center"/>
        </w:trPr>
        <w:tc>
          <w:tcPr>
            <w:tcW w:w="562" w:type="dxa"/>
            <w:shd w:val="clear" w:color="auto" w:fill="F2F2F2"/>
          </w:tcPr>
          <w:p w14:paraId="79F018F1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0AF9DDDA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10086" w:type="dxa"/>
          </w:tcPr>
          <w:p w14:paraId="0B6C063A" w14:textId="77777777" w:rsidR="005179DA" w:rsidRDefault="005179D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2EC0A7D3" w14:textId="26A7B8DF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49B2">
              <w:rPr>
                <w:rFonts w:asciiTheme="minorHAnsi" w:hAnsiTheme="minorHAnsi" w:cstheme="minorHAnsi"/>
                <w:sz w:val="22"/>
                <w:szCs w:val="22"/>
              </w:rPr>
              <w:t xml:space="preserve">Kryteria wyboru </w:t>
            </w:r>
          </w:p>
          <w:p w14:paraId="09BD21A4" w14:textId="77777777" w:rsidR="00036C43" w:rsidRDefault="00036C43" w:rsidP="00036C43">
            <w:pPr>
              <w:widowControl w:val="0"/>
              <w:suppressAutoHyphens/>
              <w:spacing w:line="360" w:lineRule="auto"/>
              <w:ind w:left="36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FF302E6" w14:textId="76D2A2D1" w:rsidR="00066C7A" w:rsidRPr="001D49B2" w:rsidRDefault="00066C7A" w:rsidP="00036C43">
            <w:pPr>
              <w:widowControl w:val="0"/>
              <w:suppressAutoHyphens/>
              <w:spacing w:line="360" w:lineRule="auto"/>
              <w:ind w:left="36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sz w:val="18"/>
                <w:szCs w:val="18"/>
              </w:rPr>
              <w:t xml:space="preserve">Cena 100% - Liczba punktów = (Cena najniższa / Cena oferty badanej) x 100% </w:t>
            </w:r>
          </w:p>
          <w:p w14:paraId="681086F6" w14:textId="77777777" w:rsidR="00036C43" w:rsidRDefault="00036C43" w:rsidP="00FE2B92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6E2BA31" w14:textId="37C051D7" w:rsidR="00FE2B92" w:rsidRPr="001D49B2" w:rsidRDefault="00FE2B92" w:rsidP="00FE2B92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Część </w:t>
            </w:r>
            <w:r w:rsidR="001D49B2"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066C7A" w:rsidRPr="001D49B2" w14:paraId="548E050D" w14:textId="77777777" w:rsidTr="00E92887">
              <w:tc>
                <w:tcPr>
                  <w:tcW w:w="577" w:type="dxa"/>
                </w:tcPr>
                <w:p w14:paraId="18C302B4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0C4B825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47D514DC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FF6CCB" w:rsidRPr="001D49B2" w14:paraId="52D429BA" w14:textId="77777777" w:rsidTr="00200DEC">
              <w:tc>
                <w:tcPr>
                  <w:tcW w:w="577" w:type="dxa"/>
                </w:tcPr>
                <w:p w14:paraId="4C0780BC" w14:textId="2401C3C6" w:rsidR="00FF6CCB" w:rsidRPr="001D49B2" w:rsidRDefault="00FF6CCB" w:rsidP="00FF6CCB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2" w:type="dxa"/>
                </w:tcPr>
                <w:p w14:paraId="56E28323" w14:textId="618D1353" w:rsidR="00FF6CCB" w:rsidRPr="001D49B2" w:rsidRDefault="00145653" w:rsidP="00FF6CCB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proofErr w:type="spellStart"/>
                  <w:r w:rsidRPr="00145653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Artalex</w:t>
                  </w:r>
                  <w:proofErr w:type="spellEnd"/>
                  <w:r w:rsidRPr="00145653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Aleksander </w:t>
                  </w:r>
                  <w:proofErr w:type="spellStart"/>
                  <w:r w:rsidRPr="00145653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Wojtachnio</w:t>
                  </w:r>
                  <w:proofErr w:type="spellEnd"/>
                  <w:r w:rsidRPr="00145653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ul. Maków 14/18 41-700 Ruda Śląska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701" w:type="dxa"/>
                  <w:vAlign w:val="center"/>
                </w:tcPr>
                <w:p w14:paraId="4ACDC38F" w14:textId="52336F2A" w:rsidR="00FF6CCB" w:rsidRPr="001D49B2" w:rsidRDefault="005245E1" w:rsidP="00FF6CCB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69,13</w:t>
                  </w:r>
                </w:p>
              </w:tc>
            </w:tr>
            <w:tr w:rsidR="00FF6CCB" w:rsidRPr="001D49B2" w14:paraId="44522C0F" w14:textId="77777777" w:rsidTr="00E92887">
              <w:tc>
                <w:tcPr>
                  <w:tcW w:w="577" w:type="dxa"/>
                </w:tcPr>
                <w:p w14:paraId="0BCB808F" w14:textId="29EB4B20" w:rsidR="00FF6CCB" w:rsidRDefault="00FF6CCB" w:rsidP="00FF6CCB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7052" w:type="dxa"/>
                </w:tcPr>
                <w:p w14:paraId="190F955D" w14:textId="2B893842" w:rsidR="00FF6CCB" w:rsidRPr="00593028" w:rsidRDefault="00145653" w:rsidP="00FF6CCB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45653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BHP Spec Gabriela </w:t>
                  </w:r>
                  <w:proofErr w:type="spellStart"/>
                  <w:r w:rsidRPr="00145653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Ślęzok</w:t>
                  </w:r>
                  <w:proofErr w:type="spellEnd"/>
                  <w:r w:rsidRPr="00462693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ul. Piekarska 8/1 41-506 Chorzów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701" w:type="dxa"/>
                </w:tcPr>
                <w:p w14:paraId="05E1D918" w14:textId="241D6B23" w:rsidR="00FF6CCB" w:rsidRDefault="005245E1" w:rsidP="00FF6CCB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100,00</w:t>
                  </w:r>
                </w:p>
              </w:tc>
            </w:tr>
            <w:tr w:rsidR="00FF6CCB" w:rsidRPr="001D49B2" w14:paraId="6BCC465B" w14:textId="77777777" w:rsidTr="00E92887">
              <w:tc>
                <w:tcPr>
                  <w:tcW w:w="577" w:type="dxa"/>
                </w:tcPr>
                <w:p w14:paraId="23168306" w14:textId="0E510CC4" w:rsidR="00FF6CCB" w:rsidRDefault="00FF6CCB" w:rsidP="00FF6CCB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7052" w:type="dxa"/>
                </w:tcPr>
                <w:p w14:paraId="31AD4DBB" w14:textId="2AFEB18E" w:rsidR="00FF6CCB" w:rsidRPr="00593028" w:rsidRDefault="00145653" w:rsidP="00FF6CCB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C131C7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  <w:lang w:val="en-US"/>
                    </w:rPr>
                    <w:t xml:space="preserve">JDH Investments Sp. z </w:t>
                  </w:r>
                  <w:proofErr w:type="spellStart"/>
                  <w:r w:rsidRPr="00C131C7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  <w:lang w:val="en-US"/>
                    </w:rPr>
                    <w:t>o.o</w:t>
                  </w:r>
                  <w:proofErr w:type="spellEnd"/>
                  <w:r w:rsidRPr="00C131C7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131C7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  <w:lang w:val="en-US"/>
                    </w:rPr>
                    <w:t>ul</w:t>
                  </w:r>
                  <w:proofErr w:type="spellEnd"/>
                  <w:r w:rsidRPr="00C131C7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  <w:lang w:val="en-US"/>
                    </w:rPr>
                    <w:t xml:space="preserve">. </w:t>
                  </w:r>
                  <w:r w:rsidRPr="00145653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Kalinowa 45 40-750 Katowice</w:t>
                  </w:r>
                </w:p>
              </w:tc>
              <w:tc>
                <w:tcPr>
                  <w:tcW w:w="1701" w:type="dxa"/>
                </w:tcPr>
                <w:p w14:paraId="608BBC86" w14:textId="5AA5597C" w:rsidR="00FF6CCB" w:rsidRDefault="005245E1" w:rsidP="00FF6CCB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75,25</w:t>
                  </w:r>
                </w:p>
              </w:tc>
            </w:tr>
          </w:tbl>
          <w:p w14:paraId="468D3CBD" w14:textId="77777777" w:rsidR="00930993" w:rsidRDefault="00930993" w:rsidP="00FE461F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F6A72B4" w14:textId="64951681" w:rsidR="00FE461F" w:rsidRPr="001D49B2" w:rsidRDefault="00FE461F" w:rsidP="00FE461F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Część I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FE461F" w:rsidRPr="001D49B2" w14:paraId="2DE9B3D0" w14:textId="77777777" w:rsidTr="00D0685F">
              <w:tc>
                <w:tcPr>
                  <w:tcW w:w="577" w:type="dxa"/>
                </w:tcPr>
                <w:p w14:paraId="61BF623E" w14:textId="77777777" w:rsidR="00FE461F" w:rsidRPr="001D49B2" w:rsidRDefault="00FE461F" w:rsidP="00FE461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0628D24C" w14:textId="77777777" w:rsidR="00FE461F" w:rsidRPr="001D49B2" w:rsidRDefault="00FE461F" w:rsidP="00FE461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6718650E" w14:textId="77777777" w:rsidR="00FE461F" w:rsidRPr="001D49B2" w:rsidRDefault="00FE461F" w:rsidP="00FE461F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FE461F" w:rsidRPr="001D49B2" w14:paraId="465CB849" w14:textId="77777777" w:rsidTr="00D0685F">
              <w:tc>
                <w:tcPr>
                  <w:tcW w:w="577" w:type="dxa"/>
                </w:tcPr>
                <w:p w14:paraId="79A3F159" w14:textId="77777777" w:rsidR="00FE461F" w:rsidRPr="001D49B2" w:rsidRDefault="00FE461F" w:rsidP="00FE461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2" w:type="dxa"/>
                </w:tcPr>
                <w:p w14:paraId="216EEBC7" w14:textId="5218EA42" w:rsidR="00FE461F" w:rsidRPr="001D49B2" w:rsidRDefault="000B7301" w:rsidP="00FE461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C131C7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  <w:lang w:val="en-US"/>
                    </w:rPr>
                    <w:t xml:space="preserve">JDH Investments Sp. z </w:t>
                  </w:r>
                  <w:proofErr w:type="spellStart"/>
                  <w:r w:rsidRPr="00C131C7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  <w:lang w:val="en-US"/>
                    </w:rPr>
                    <w:t>o.o</w:t>
                  </w:r>
                  <w:proofErr w:type="spellEnd"/>
                  <w:r w:rsidRPr="00C131C7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131C7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  <w:lang w:val="en-US"/>
                    </w:rPr>
                    <w:t>ul</w:t>
                  </w:r>
                  <w:proofErr w:type="spellEnd"/>
                  <w:r w:rsidRPr="00C131C7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  <w:lang w:val="en-US"/>
                    </w:rPr>
                    <w:t xml:space="preserve">. </w:t>
                  </w:r>
                  <w:r w:rsidRPr="000B730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Kalinowa 45 40-750 Katowice</w:t>
                  </w:r>
                </w:p>
              </w:tc>
              <w:tc>
                <w:tcPr>
                  <w:tcW w:w="1701" w:type="dxa"/>
                </w:tcPr>
                <w:p w14:paraId="3758024B" w14:textId="5AF16362" w:rsidR="00FE461F" w:rsidRPr="001D49B2" w:rsidRDefault="00930993" w:rsidP="00FE461F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</w:t>
                  </w:r>
                </w:p>
              </w:tc>
            </w:tr>
          </w:tbl>
          <w:p w14:paraId="4E47EFE9" w14:textId="77777777" w:rsidR="00B63569" w:rsidRDefault="00B63569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183F0966" w14:textId="77777777" w:rsidR="00036C43" w:rsidRDefault="00036C43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65C590DA" w14:textId="77777777" w:rsidR="00036C43" w:rsidRDefault="00036C43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7366E209" w14:textId="77777777" w:rsidR="00036C43" w:rsidRDefault="00036C43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403AEE8C" w14:textId="77777777" w:rsidR="00036C43" w:rsidRDefault="00036C43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39570665" w14:textId="77777777" w:rsidR="00036C43" w:rsidRPr="001D49B2" w:rsidRDefault="00036C43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6C7A" w:rsidRPr="001D49B2" w14:paraId="193FEEB1" w14:textId="77777777" w:rsidTr="00E92887">
        <w:trPr>
          <w:trHeight w:val="735"/>
          <w:jc w:val="center"/>
        </w:trPr>
        <w:tc>
          <w:tcPr>
            <w:tcW w:w="562" w:type="dxa"/>
            <w:shd w:val="clear" w:color="auto" w:fill="F2F2F2"/>
          </w:tcPr>
          <w:p w14:paraId="5C2A616B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60E83909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10086" w:type="dxa"/>
          </w:tcPr>
          <w:p w14:paraId="00B7CC5E" w14:textId="77777777" w:rsidR="005245E1" w:rsidRDefault="005245E1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E0EF14" w14:textId="18D6BA5A" w:rsidR="00066C7A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A2276">
              <w:rPr>
                <w:rFonts w:asciiTheme="minorHAnsi" w:hAnsiTheme="minorHAnsi" w:cstheme="minorHAnsi"/>
                <w:sz w:val="22"/>
                <w:szCs w:val="22"/>
              </w:rPr>
              <w:t>Wybrano:</w:t>
            </w:r>
          </w:p>
          <w:p w14:paraId="4869AB20" w14:textId="77777777" w:rsidR="005245E1" w:rsidRPr="000A2276" w:rsidRDefault="005245E1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EB3074" w14:textId="71351F38" w:rsidR="000A2276" w:rsidRPr="00036C43" w:rsidRDefault="00471034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36C43">
              <w:rPr>
                <w:rFonts w:asciiTheme="minorHAnsi" w:hAnsiTheme="minorHAnsi" w:cstheme="minorHAnsi"/>
                <w:bCs/>
                <w:sz w:val="22"/>
                <w:szCs w:val="22"/>
              </w:rPr>
              <w:t>Część I</w:t>
            </w:r>
            <w:r w:rsidR="0006680E" w:rsidRPr="00036C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 </w:t>
            </w:r>
            <w:r w:rsidR="000B7301" w:rsidRPr="00036C43">
              <w:rPr>
                <w:rFonts w:asciiTheme="minorHAnsi" w:eastAsia="Lucida Sans Unicode" w:hAnsiTheme="minorHAnsi" w:cstheme="minorHAnsi"/>
                <w:bCs/>
                <w:kern w:val="1"/>
                <w:sz w:val="20"/>
                <w:szCs w:val="20"/>
              </w:rPr>
              <w:t xml:space="preserve">BHP Spec Gabriela </w:t>
            </w:r>
            <w:proofErr w:type="spellStart"/>
            <w:r w:rsidR="000B7301" w:rsidRPr="00036C43">
              <w:rPr>
                <w:rFonts w:asciiTheme="minorHAnsi" w:eastAsia="Lucida Sans Unicode" w:hAnsiTheme="minorHAnsi" w:cstheme="minorHAnsi"/>
                <w:bCs/>
                <w:kern w:val="1"/>
                <w:sz w:val="20"/>
                <w:szCs w:val="20"/>
              </w:rPr>
              <w:t>Ślęzok</w:t>
            </w:r>
            <w:proofErr w:type="spellEnd"/>
            <w:r w:rsidR="000B7301" w:rsidRPr="00036C43">
              <w:rPr>
                <w:rFonts w:asciiTheme="minorHAnsi" w:eastAsia="Lucida Sans Unicode" w:hAnsiTheme="minorHAnsi" w:cstheme="minorHAnsi"/>
                <w:bCs/>
                <w:kern w:val="1"/>
                <w:sz w:val="20"/>
                <w:szCs w:val="20"/>
              </w:rPr>
              <w:t xml:space="preserve"> ul. Piekarska 8/1 41-506 Chorzów</w:t>
            </w:r>
          </w:p>
          <w:p w14:paraId="629AC4E6" w14:textId="77777777" w:rsidR="000B7301" w:rsidRPr="00036C43" w:rsidRDefault="00471034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6C43">
              <w:rPr>
                <w:rFonts w:asciiTheme="minorHAnsi" w:hAnsiTheme="minorHAnsi" w:cstheme="minorHAnsi"/>
                <w:bCs/>
                <w:sz w:val="22"/>
                <w:szCs w:val="22"/>
              </w:rPr>
              <w:t>Część II</w:t>
            </w:r>
            <w:r w:rsidR="0006680E" w:rsidRPr="00036C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 </w:t>
            </w:r>
            <w:r w:rsidR="000B7301" w:rsidRPr="00036C4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JDH </w:t>
            </w:r>
            <w:proofErr w:type="spellStart"/>
            <w:r w:rsidR="000B7301" w:rsidRPr="00036C43">
              <w:rPr>
                <w:rFonts w:asciiTheme="minorHAnsi" w:hAnsiTheme="minorHAnsi" w:cstheme="minorHAnsi"/>
                <w:bCs/>
                <w:sz w:val="20"/>
                <w:szCs w:val="20"/>
              </w:rPr>
              <w:t>Investments</w:t>
            </w:r>
            <w:proofErr w:type="spellEnd"/>
            <w:r w:rsidR="000B7301" w:rsidRPr="00036C4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Sp. z </w:t>
            </w:r>
            <w:proofErr w:type="spellStart"/>
            <w:r w:rsidR="000B7301" w:rsidRPr="00036C43">
              <w:rPr>
                <w:rFonts w:asciiTheme="minorHAnsi" w:hAnsiTheme="minorHAnsi" w:cstheme="minorHAnsi"/>
                <w:bCs/>
                <w:sz w:val="20"/>
                <w:szCs w:val="20"/>
              </w:rPr>
              <w:t>o.o</w:t>
            </w:r>
            <w:proofErr w:type="spellEnd"/>
            <w:r w:rsidR="000B7301" w:rsidRPr="00036C4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ul. Kalinowa 45 40-750 Katowice </w:t>
            </w:r>
          </w:p>
          <w:p w14:paraId="1B409FD2" w14:textId="4E815E6B" w:rsidR="00C56D7B" w:rsidRPr="001D49B2" w:rsidRDefault="00C56D7B" w:rsidP="000B7301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6C7A" w:rsidRPr="001D49B2" w14:paraId="3F35B53A" w14:textId="77777777" w:rsidTr="00E92887">
        <w:tblPrEx>
          <w:jc w:val="left"/>
        </w:tblPrEx>
        <w:trPr>
          <w:trHeight w:val="423"/>
        </w:trPr>
        <w:tc>
          <w:tcPr>
            <w:tcW w:w="562" w:type="dxa"/>
            <w:shd w:val="clear" w:color="auto" w:fill="F2F2F2" w:themeFill="background1" w:themeFillShade="F2"/>
          </w:tcPr>
          <w:p w14:paraId="44B4C701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5.</w:t>
            </w:r>
          </w:p>
        </w:tc>
        <w:tc>
          <w:tcPr>
            <w:tcW w:w="10086" w:type="dxa"/>
          </w:tcPr>
          <w:p w14:paraId="7908CFFB" w14:textId="77777777" w:rsidR="00036C43" w:rsidRDefault="00036C43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434EDF" w14:textId="38CBAF1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0A2276">
              <w:rPr>
                <w:rFonts w:asciiTheme="minorHAnsi" w:hAnsiTheme="minorHAnsi" w:cstheme="minorHAnsi"/>
                <w:sz w:val="20"/>
                <w:szCs w:val="20"/>
              </w:rPr>
              <w:t>Uzasadnienie wyboru Wykonawcy – najniższa cena</w:t>
            </w:r>
          </w:p>
        </w:tc>
      </w:tr>
      <w:tr w:rsidR="00066C7A" w:rsidRPr="001D49B2" w14:paraId="667C67E4" w14:textId="77777777" w:rsidTr="00E92887">
        <w:tblPrEx>
          <w:jc w:val="left"/>
        </w:tblPrEx>
        <w:tc>
          <w:tcPr>
            <w:tcW w:w="562" w:type="dxa"/>
            <w:shd w:val="clear" w:color="auto" w:fill="F2F2F2" w:themeFill="background1" w:themeFillShade="F2"/>
          </w:tcPr>
          <w:p w14:paraId="0A764159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</w:rPr>
            </w:pPr>
          </w:p>
          <w:p w14:paraId="75B5AD8C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 xml:space="preserve">  6.</w:t>
            </w:r>
          </w:p>
        </w:tc>
        <w:tc>
          <w:tcPr>
            <w:tcW w:w="10086" w:type="dxa"/>
          </w:tcPr>
          <w:p w14:paraId="790BBD66" w14:textId="77777777" w:rsidR="00036C43" w:rsidRDefault="00036C43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CFD93B" w14:textId="44450D8A" w:rsidR="00066C7A" w:rsidRPr="000A2276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A2276">
              <w:rPr>
                <w:rFonts w:asciiTheme="minorHAnsi" w:hAnsiTheme="minorHAnsi" w:cstheme="minorHAnsi"/>
                <w:sz w:val="20"/>
                <w:szCs w:val="20"/>
              </w:rPr>
              <w:t>Planowana data podpisania um</w:t>
            </w:r>
            <w:r w:rsidR="00036C43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  <w:r w:rsidRPr="000A2276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="005245E1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="000668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0B7301">
              <w:rPr>
                <w:rFonts w:asciiTheme="minorHAnsi" w:hAnsiTheme="minorHAnsi" w:cstheme="minorHAnsi"/>
                <w:sz w:val="20"/>
                <w:szCs w:val="20"/>
              </w:rPr>
              <w:t>09</w:t>
            </w:r>
            <w:r w:rsidR="0006680E">
              <w:rPr>
                <w:rFonts w:asciiTheme="minorHAnsi" w:hAnsiTheme="minorHAnsi" w:cstheme="minorHAnsi"/>
                <w:sz w:val="20"/>
                <w:szCs w:val="20"/>
              </w:rPr>
              <w:t>.2026 r.</w:t>
            </w:r>
          </w:p>
          <w:p w14:paraId="21CD9290" w14:textId="77777777" w:rsidR="00066C7A" w:rsidRPr="001D49B2" w:rsidRDefault="00066C7A" w:rsidP="00E92887">
            <w:pPr>
              <w:spacing w:line="100" w:lineRule="atLeast"/>
              <w:ind w:firstLine="68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DAA7DE7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0ACEC39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D49B2">
        <w:rPr>
          <w:rFonts w:asciiTheme="minorHAnsi" w:hAnsiTheme="minorHAnsi" w:cstheme="minorHAnsi"/>
          <w:b/>
          <w:sz w:val="20"/>
          <w:szCs w:val="20"/>
        </w:rPr>
        <w:t>ZATWIERDZENIE</w:t>
      </w:r>
      <w:r w:rsidRPr="001D49B2">
        <w:rPr>
          <w:rFonts w:asciiTheme="minorHAnsi" w:hAnsiTheme="minorHAnsi" w:cstheme="minorHAnsi"/>
          <w:sz w:val="20"/>
          <w:szCs w:val="20"/>
        </w:rPr>
        <w:t xml:space="preserve"> </w:t>
      </w:r>
      <w:r w:rsidRPr="001D49B2">
        <w:rPr>
          <w:rFonts w:asciiTheme="minorHAnsi" w:hAnsiTheme="minorHAnsi" w:cstheme="minorHAnsi"/>
          <w:b/>
          <w:sz w:val="20"/>
          <w:szCs w:val="20"/>
        </w:rPr>
        <w:t>PROTOKÓŁU Z POSTĘPOWANIA – CZĘŚCI II</w:t>
      </w:r>
    </w:p>
    <w:p w14:paraId="24EF105D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02538878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59A71E69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7B469289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5D70944B" w14:textId="00104794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  <w:r w:rsidRPr="001D49B2">
        <w:rPr>
          <w:rFonts w:asciiTheme="minorHAnsi" w:hAnsiTheme="minorHAnsi" w:cstheme="minorHAnsi"/>
          <w:sz w:val="20"/>
          <w:szCs w:val="20"/>
        </w:rPr>
        <w:t>Główny Księgowy</w:t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="00C56D7B" w:rsidRPr="001D49B2">
        <w:rPr>
          <w:rFonts w:asciiTheme="minorHAnsi" w:hAnsiTheme="minorHAnsi" w:cstheme="minorHAnsi"/>
          <w:sz w:val="20"/>
          <w:szCs w:val="20"/>
        </w:rPr>
        <w:t xml:space="preserve">                </w:t>
      </w:r>
      <w:r w:rsidRPr="001D49B2">
        <w:rPr>
          <w:rFonts w:asciiTheme="minorHAnsi" w:hAnsiTheme="minorHAnsi" w:cstheme="minorHAnsi"/>
          <w:sz w:val="20"/>
          <w:szCs w:val="20"/>
        </w:rPr>
        <w:t>dnia ………………………….</w:t>
      </w:r>
      <w:r w:rsidRPr="001D49B2">
        <w:rPr>
          <w:rFonts w:asciiTheme="minorHAnsi" w:hAnsiTheme="minorHAnsi" w:cstheme="minorHAnsi"/>
          <w:sz w:val="20"/>
          <w:szCs w:val="20"/>
        </w:rPr>
        <w:tab/>
        <w:t>Podpis…………………………</w:t>
      </w:r>
    </w:p>
    <w:p w14:paraId="42F5EB45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6F4F90BA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5A702787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1BA95EE8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4BAA9D3B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6B5ECE0D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  <w:r w:rsidRPr="001D49B2">
        <w:rPr>
          <w:rFonts w:asciiTheme="minorHAnsi" w:hAnsiTheme="minorHAnsi" w:cstheme="minorHAnsi"/>
          <w:sz w:val="20"/>
          <w:szCs w:val="20"/>
        </w:rPr>
        <w:t xml:space="preserve">Zastępca dyrektora ds. administracyjno-ekonomicznych </w:t>
      </w:r>
      <w:r w:rsidRPr="001D49B2">
        <w:rPr>
          <w:rFonts w:asciiTheme="minorHAnsi" w:hAnsiTheme="minorHAnsi" w:cstheme="minorHAnsi"/>
          <w:sz w:val="20"/>
          <w:szCs w:val="20"/>
        </w:rPr>
        <w:tab/>
        <w:t>dnia ………………………….</w:t>
      </w:r>
      <w:r w:rsidRPr="001D49B2">
        <w:rPr>
          <w:rFonts w:asciiTheme="minorHAnsi" w:hAnsiTheme="minorHAnsi" w:cstheme="minorHAnsi"/>
          <w:sz w:val="20"/>
          <w:szCs w:val="20"/>
        </w:rPr>
        <w:tab/>
        <w:t>podpis …………………………</w:t>
      </w:r>
    </w:p>
    <w:p w14:paraId="2F13BEF6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391AF1F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6F8043E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13C7790C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667B6F83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871F099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  <w:r w:rsidRPr="001D49B2">
        <w:rPr>
          <w:rFonts w:asciiTheme="minorHAnsi" w:hAnsiTheme="minorHAnsi" w:cstheme="minorHAnsi"/>
          <w:sz w:val="20"/>
          <w:szCs w:val="20"/>
        </w:rPr>
        <w:t xml:space="preserve">Dyrektor </w:t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  <w:t>dnia ………………………….</w:t>
      </w:r>
      <w:r w:rsidRPr="001D49B2">
        <w:rPr>
          <w:rFonts w:asciiTheme="minorHAnsi" w:hAnsiTheme="minorHAnsi" w:cstheme="minorHAnsi"/>
          <w:sz w:val="20"/>
          <w:szCs w:val="20"/>
        </w:rPr>
        <w:tab/>
        <w:t>podpis ………………………</w:t>
      </w:r>
    </w:p>
    <w:p w14:paraId="636CB7D1" w14:textId="77777777" w:rsidR="00066C7A" w:rsidRPr="001D49B2" w:rsidRDefault="00066C7A">
      <w:pPr>
        <w:rPr>
          <w:rFonts w:asciiTheme="minorHAnsi" w:hAnsiTheme="minorHAnsi" w:cstheme="minorHAnsi"/>
          <w:sz w:val="20"/>
          <w:szCs w:val="20"/>
        </w:rPr>
      </w:pPr>
    </w:p>
    <w:sectPr w:rsidR="00066C7A" w:rsidRPr="001D49B2" w:rsidSect="00DE6583">
      <w:footerReference w:type="default" r:id="rId8"/>
      <w:pgSz w:w="11907" w:h="16839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8AB5" w14:textId="77777777" w:rsidR="00605302" w:rsidRDefault="00605302">
      <w:r>
        <w:separator/>
      </w:r>
    </w:p>
  </w:endnote>
  <w:endnote w:type="continuationSeparator" w:id="0">
    <w:p w14:paraId="67C3FB16" w14:textId="77777777" w:rsidR="00605302" w:rsidRDefault="00605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A0223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3F56B" w14:textId="77777777" w:rsidR="00605302" w:rsidRDefault="00605302">
      <w:r>
        <w:separator/>
      </w:r>
    </w:p>
  </w:footnote>
  <w:footnote w:type="continuationSeparator" w:id="0">
    <w:p w14:paraId="09CDB0FE" w14:textId="77777777" w:rsidR="00605302" w:rsidRDefault="006053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206AC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55059"/>
    <w:multiLevelType w:val="hybridMultilevel"/>
    <w:tmpl w:val="B86ED4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73B4B"/>
    <w:multiLevelType w:val="hybridMultilevel"/>
    <w:tmpl w:val="2B98BB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30986"/>
    <w:multiLevelType w:val="hybridMultilevel"/>
    <w:tmpl w:val="5F825C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77A53"/>
    <w:multiLevelType w:val="hybridMultilevel"/>
    <w:tmpl w:val="0CA211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C12701"/>
    <w:multiLevelType w:val="hybridMultilevel"/>
    <w:tmpl w:val="7494B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D60F2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8947AD"/>
    <w:multiLevelType w:val="hybridMultilevel"/>
    <w:tmpl w:val="0CA211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142542">
    <w:abstractNumId w:val="1"/>
  </w:num>
  <w:num w:numId="2" w16cid:durableId="1021319564">
    <w:abstractNumId w:val="0"/>
  </w:num>
  <w:num w:numId="3" w16cid:durableId="1228299254">
    <w:abstractNumId w:val="5"/>
  </w:num>
  <w:num w:numId="4" w16cid:durableId="38749692">
    <w:abstractNumId w:val="3"/>
  </w:num>
  <w:num w:numId="5" w16cid:durableId="2001540652">
    <w:abstractNumId w:val="7"/>
  </w:num>
  <w:num w:numId="6" w16cid:durableId="1870948018">
    <w:abstractNumId w:val="9"/>
  </w:num>
  <w:num w:numId="7" w16cid:durableId="146828179">
    <w:abstractNumId w:val="2"/>
  </w:num>
  <w:num w:numId="8" w16cid:durableId="1215849526">
    <w:abstractNumId w:val="10"/>
  </w:num>
  <w:num w:numId="9" w16cid:durableId="1242450595">
    <w:abstractNumId w:val="6"/>
  </w:num>
  <w:num w:numId="10" w16cid:durableId="1696611460">
    <w:abstractNumId w:val="8"/>
  </w:num>
  <w:num w:numId="11" w16cid:durableId="543448312">
    <w:abstractNumId w:val="4"/>
  </w:num>
  <w:num w:numId="12" w16cid:durableId="20697606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06967"/>
    <w:rsid w:val="00023871"/>
    <w:rsid w:val="00036C43"/>
    <w:rsid w:val="00056277"/>
    <w:rsid w:val="00064956"/>
    <w:rsid w:val="0006680E"/>
    <w:rsid w:val="00066C7A"/>
    <w:rsid w:val="00081344"/>
    <w:rsid w:val="000A2276"/>
    <w:rsid w:val="000A3692"/>
    <w:rsid w:val="000A53AB"/>
    <w:rsid w:val="000A7779"/>
    <w:rsid w:val="000B7301"/>
    <w:rsid w:val="000C073F"/>
    <w:rsid w:val="000C39E6"/>
    <w:rsid w:val="000C62BB"/>
    <w:rsid w:val="000D48E3"/>
    <w:rsid w:val="000E7414"/>
    <w:rsid w:val="000F163E"/>
    <w:rsid w:val="000F1AFA"/>
    <w:rsid w:val="000F5DFB"/>
    <w:rsid w:val="000F7688"/>
    <w:rsid w:val="00100019"/>
    <w:rsid w:val="00100B03"/>
    <w:rsid w:val="00120107"/>
    <w:rsid w:val="00123388"/>
    <w:rsid w:val="00127FAE"/>
    <w:rsid w:val="00145653"/>
    <w:rsid w:val="00151F75"/>
    <w:rsid w:val="00152D0F"/>
    <w:rsid w:val="00162170"/>
    <w:rsid w:val="00166FAD"/>
    <w:rsid w:val="00176146"/>
    <w:rsid w:val="00180E80"/>
    <w:rsid w:val="0018289F"/>
    <w:rsid w:val="001A51D7"/>
    <w:rsid w:val="001B3B95"/>
    <w:rsid w:val="001C5A30"/>
    <w:rsid w:val="001D49B2"/>
    <w:rsid w:val="001D4E59"/>
    <w:rsid w:val="001E385D"/>
    <w:rsid w:val="001F4C83"/>
    <w:rsid w:val="001F6BE6"/>
    <w:rsid w:val="001F7204"/>
    <w:rsid w:val="002126F7"/>
    <w:rsid w:val="00213EB1"/>
    <w:rsid w:val="0022583A"/>
    <w:rsid w:val="00225857"/>
    <w:rsid w:val="002278DE"/>
    <w:rsid w:val="00227FAE"/>
    <w:rsid w:val="002341D8"/>
    <w:rsid w:val="00234AC4"/>
    <w:rsid w:val="00243F0D"/>
    <w:rsid w:val="00246526"/>
    <w:rsid w:val="00252B0D"/>
    <w:rsid w:val="00262ADF"/>
    <w:rsid w:val="00275BD5"/>
    <w:rsid w:val="002778DB"/>
    <w:rsid w:val="00280327"/>
    <w:rsid w:val="00280BBA"/>
    <w:rsid w:val="002914C8"/>
    <w:rsid w:val="0029410B"/>
    <w:rsid w:val="0029597F"/>
    <w:rsid w:val="002A2942"/>
    <w:rsid w:val="002A5FB1"/>
    <w:rsid w:val="002D7E6B"/>
    <w:rsid w:val="002E4EF8"/>
    <w:rsid w:val="00300C37"/>
    <w:rsid w:val="003201DF"/>
    <w:rsid w:val="0032159E"/>
    <w:rsid w:val="00322DA4"/>
    <w:rsid w:val="003417DA"/>
    <w:rsid w:val="003446A9"/>
    <w:rsid w:val="00350F7F"/>
    <w:rsid w:val="00363F61"/>
    <w:rsid w:val="00376F00"/>
    <w:rsid w:val="00390101"/>
    <w:rsid w:val="003936B2"/>
    <w:rsid w:val="003B0D36"/>
    <w:rsid w:val="003B4B5E"/>
    <w:rsid w:val="003C238E"/>
    <w:rsid w:val="003D7681"/>
    <w:rsid w:val="003F2FB5"/>
    <w:rsid w:val="00411C72"/>
    <w:rsid w:val="00427C32"/>
    <w:rsid w:val="004401B5"/>
    <w:rsid w:val="0044059C"/>
    <w:rsid w:val="00442A06"/>
    <w:rsid w:val="00442EBA"/>
    <w:rsid w:val="00455824"/>
    <w:rsid w:val="00462693"/>
    <w:rsid w:val="00466F45"/>
    <w:rsid w:val="00471034"/>
    <w:rsid w:val="00486FEC"/>
    <w:rsid w:val="00492466"/>
    <w:rsid w:val="004A4BDB"/>
    <w:rsid w:val="004C006A"/>
    <w:rsid w:val="004D2930"/>
    <w:rsid w:val="004F4BEF"/>
    <w:rsid w:val="00512916"/>
    <w:rsid w:val="005179DA"/>
    <w:rsid w:val="005245E1"/>
    <w:rsid w:val="00530CF6"/>
    <w:rsid w:val="00533891"/>
    <w:rsid w:val="00544554"/>
    <w:rsid w:val="00580B10"/>
    <w:rsid w:val="005846B5"/>
    <w:rsid w:val="00584F8B"/>
    <w:rsid w:val="00593028"/>
    <w:rsid w:val="005A27F6"/>
    <w:rsid w:val="005A2C1F"/>
    <w:rsid w:val="005A5510"/>
    <w:rsid w:val="005A7D77"/>
    <w:rsid w:val="005C048C"/>
    <w:rsid w:val="005C7560"/>
    <w:rsid w:val="005D4719"/>
    <w:rsid w:val="005D6019"/>
    <w:rsid w:val="005E38C2"/>
    <w:rsid w:val="005E4381"/>
    <w:rsid w:val="005E5A0B"/>
    <w:rsid w:val="005E69A6"/>
    <w:rsid w:val="005F5EE8"/>
    <w:rsid w:val="005F6A93"/>
    <w:rsid w:val="00605302"/>
    <w:rsid w:val="00623768"/>
    <w:rsid w:val="0064398F"/>
    <w:rsid w:val="00651CCE"/>
    <w:rsid w:val="00655F57"/>
    <w:rsid w:val="00666A7E"/>
    <w:rsid w:val="0068646F"/>
    <w:rsid w:val="00693B7A"/>
    <w:rsid w:val="006A557B"/>
    <w:rsid w:val="006C465F"/>
    <w:rsid w:val="006D51DC"/>
    <w:rsid w:val="006D54B1"/>
    <w:rsid w:val="006E0B60"/>
    <w:rsid w:val="006E3D21"/>
    <w:rsid w:val="0074690A"/>
    <w:rsid w:val="00751EA2"/>
    <w:rsid w:val="00752279"/>
    <w:rsid w:val="007552B1"/>
    <w:rsid w:val="00762018"/>
    <w:rsid w:val="00767A82"/>
    <w:rsid w:val="00780198"/>
    <w:rsid w:val="0078529F"/>
    <w:rsid w:val="007A34A7"/>
    <w:rsid w:val="007A615F"/>
    <w:rsid w:val="007C16A3"/>
    <w:rsid w:val="007E1C63"/>
    <w:rsid w:val="007F6451"/>
    <w:rsid w:val="00800B68"/>
    <w:rsid w:val="0080352C"/>
    <w:rsid w:val="0081300A"/>
    <w:rsid w:val="00820D0A"/>
    <w:rsid w:val="00821240"/>
    <w:rsid w:val="00825B4B"/>
    <w:rsid w:val="008260B2"/>
    <w:rsid w:val="00840BEE"/>
    <w:rsid w:val="008432CF"/>
    <w:rsid w:val="00860191"/>
    <w:rsid w:val="00863074"/>
    <w:rsid w:val="00864567"/>
    <w:rsid w:val="008705E6"/>
    <w:rsid w:val="00875428"/>
    <w:rsid w:val="008843F8"/>
    <w:rsid w:val="00885D6E"/>
    <w:rsid w:val="008A1964"/>
    <w:rsid w:val="008A2F7A"/>
    <w:rsid w:val="008B006E"/>
    <w:rsid w:val="008D0F5E"/>
    <w:rsid w:val="008D36D3"/>
    <w:rsid w:val="008D6BD3"/>
    <w:rsid w:val="008D6D2D"/>
    <w:rsid w:val="008E0AC6"/>
    <w:rsid w:val="008E5D36"/>
    <w:rsid w:val="008E75DF"/>
    <w:rsid w:val="008F3B32"/>
    <w:rsid w:val="00901243"/>
    <w:rsid w:val="00924282"/>
    <w:rsid w:val="00930993"/>
    <w:rsid w:val="00955A98"/>
    <w:rsid w:val="00980C73"/>
    <w:rsid w:val="009B515C"/>
    <w:rsid w:val="009B74B6"/>
    <w:rsid w:val="009D79AE"/>
    <w:rsid w:val="009E2F2A"/>
    <w:rsid w:val="009F7318"/>
    <w:rsid w:val="00A04B46"/>
    <w:rsid w:val="00A36854"/>
    <w:rsid w:val="00A56E3A"/>
    <w:rsid w:val="00A66ABE"/>
    <w:rsid w:val="00A731E3"/>
    <w:rsid w:val="00A75878"/>
    <w:rsid w:val="00A952DD"/>
    <w:rsid w:val="00AA4B14"/>
    <w:rsid w:val="00AB2A25"/>
    <w:rsid w:val="00AC0A29"/>
    <w:rsid w:val="00AC28B0"/>
    <w:rsid w:val="00AD1681"/>
    <w:rsid w:val="00AD4528"/>
    <w:rsid w:val="00AD7FCD"/>
    <w:rsid w:val="00B03549"/>
    <w:rsid w:val="00B168B8"/>
    <w:rsid w:val="00B202D5"/>
    <w:rsid w:val="00B52A9C"/>
    <w:rsid w:val="00B63569"/>
    <w:rsid w:val="00B71D80"/>
    <w:rsid w:val="00B747BF"/>
    <w:rsid w:val="00B8669F"/>
    <w:rsid w:val="00B9112C"/>
    <w:rsid w:val="00BC46BA"/>
    <w:rsid w:val="00BC7BC2"/>
    <w:rsid w:val="00BD23D3"/>
    <w:rsid w:val="00BD4EB0"/>
    <w:rsid w:val="00BF07BB"/>
    <w:rsid w:val="00BF7772"/>
    <w:rsid w:val="00C131C7"/>
    <w:rsid w:val="00C169F9"/>
    <w:rsid w:val="00C2149B"/>
    <w:rsid w:val="00C3171B"/>
    <w:rsid w:val="00C332EA"/>
    <w:rsid w:val="00C3729A"/>
    <w:rsid w:val="00C56D7B"/>
    <w:rsid w:val="00C85BFE"/>
    <w:rsid w:val="00C92B25"/>
    <w:rsid w:val="00CA62A7"/>
    <w:rsid w:val="00CB19EA"/>
    <w:rsid w:val="00CC1FF5"/>
    <w:rsid w:val="00CC414B"/>
    <w:rsid w:val="00CF1A98"/>
    <w:rsid w:val="00CF28A0"/>
    <w:rsid w:val="00CF4238"/>
    <w:rsid w:val="00D07767"/>
    <w:rsid w:val="00D15625"/>
    <w:rsid w:val="00D220E4"/>
    <w:rsid w:val="00D2468C"/>
    <w:rsid w:val="00D36C8E"/>
    <w:rsid w:val="00D405A3"/>
    <w:rsid w:val="00D619F1"/>
    <w:rsid w:val="00D70ED4"/>
    <w:rsid w:val="00D8576B"/>
    <w:rsid w:val="00D86EC2"/>
    <w:rsid w:val="00D91494"/>
    <w:rsid w:val="00D93E8E"/>
    <w:rsid w:val="00DD0CD3"/>
    <w:rsid w:val="00DE6583"/>
    <w:rsid w:val="00DF06AA"/>
    <w:rsid w:val="00DF6E61"/>
    <w:rsid w:val="00E147AA"/>
    <w:rsid w:val="00E16A03"/>
    <w:rsid w:val="00E3035D"/>
    <w:rsid w:val="00E724DF"/>
    <w:rsid w:val="00E7414B"/>
    <w:rsid w:val="00E9689F"/>
    <w:rsid w:val="00EA0A52"/>
    <w:rsid w:val="00EA5248"/>
    <w:rsid w:val="00EB0FA6"/>
    <w:rsid w:val="00EB2BE5"/>
    <w:rsid w:val="00EC71F6"/>
    <w:rsid w:val="00ED300C"/>
    <w:rsid w:val="00EF014C"/>
    <w:rsid w:val="00EF317E"/>
    <w:rsid w:val="00F1443A"/>
    <w:rsid w:val="00F3042B"/>
    <w:rsid w:val="00F30F16"/>
    <w:rsid w:val="00F37F3F"/>
    <w:rsid w:val="00F65A05"/>
    <w:rsid w:val="00F72638"/>
    <w:rsid w:val="00F817F8"/>
    <w:rsid w:val="00F91897"/>
    <w:rsid w:val="00F96CDF"/>
    <w:rsid w:val="00FA08EB"/>
    <w:rsid w:val="00FA2449"/>
    <w:rsid w:val="00FA32A0"/>
    <w:rsid w:val="00FA7D72"/>
    <w:rsid w:val="00FC5506"/>
    <w:rsid w:val="00FC7261"/>
    <w:rsid w:val="00FD3A2D"/>
    <w:rsid w:val="00FD69F1"/>
    <w:rsid w:val="00FE2B92"/>
    <w:rsid w:val="00FE461F"/>
    <w:rsid w:val="00FF4E9E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E806A9"/>
  <w15:docId w15:val="{569E7BD9-DDFB-4A23-8720-5A17310D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F4BEF"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</w:style>
  <w:style w:type="paragraph" w:styleId="Tekstpodstawowy2">
    <w:name w:val="Body Text 2"/>
    <w:basedOn w:val="Normalny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pPr>
      <w:jc w:val="center"/>
    </w:pPr>
  </w:style>
  <w:style w:type="paragraph" w:customStyle="1" w:styleId="Polewyboru">
    <w:name w:val="Pole wyboru"/>
    <w:basedOn w:val="Normalny"/>
    <w:next w:val="Normalny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Pr>
      <w:b/>
      <w:lang w:bidi="pl-PL"/>
    </w:rPr>
  </w:style>
  <w:style w:type="paragraph" w:customStyle="1" w:styleId="Tekstpodstawowy4">
    <w:name w:val="Tekst podstawowy 4"/>
    <w:basedOn w:val="Normalny"/>
    <w:next w:val="Normalny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B0FA6"/>
    <w:rPr>
      <w:b/>
      <w:bCs/>
    </w:rPr>
  </w:style>
  <w:style w:type="character" w:customStyle="1" w:styleId="lrzxr">
    <w:name w:val="lrzxr"/>
    <w:basedOn w:val="Domylnaczcionkaakapitu"/>
    <w:rsid w:val="00066C7A"/>
  </w:style>
  <w:style w:type="paragraph" w:styleId="NormalnyWeb">
    <w:name w:val="Normal (Web)"/>
    <w:basedOn w:val="Normalny"/>
    <w:semiHidden/>
    <w:unhideWhenUsed/>
    <w:rsid w:val="005E38C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126</TotalTime>
  <Pages>2</Pages>
  <Words>290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Jakubowska</dc:creator>
  <cp:keywords/>
  <dc:description/>
  <cp:lastModifiedBy>Krzysiek Wojtas</cp:lastModifiedBy>
  <cp:revision>7</cp:revision>
  <cp:lastPrinted>2026-07-09T10:16:00Z</cp:lastPrinted>
  <dcterms:created xsi:type="dcterms:W3CDTF">2026-07-27T11:15:00Z</dcterms:created>
  <dcterms:modified xsi:type="dcterms:W3CDTF">2026-09-28T10:42:00Z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