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4719" w14:textId="3C9900EC" w:rsidR="00986D97" w:rsidRPr="00030683" w:rsidRDefault="002B4C3E" w:rsidP="00986D97">
      <w:pPr>
        <w:spacing w:line="100" w:lineRule="atLeast"/>
        <w:ind w:left="4254" w:firstLine="708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="00FF4E9E" w:rsidRPr="00030683">
        <w:rPr>
          <w:rFonts w:asciiTheme="minorHAnsi" w:hAnsiTheme="minorHAnsi" w:cstheme="minorHAnsi"/>
          <w:sz w:val="22"/>
          <w:szCs w:val="22"/>
        </w:rPr>
        <w:t xml:space="preserve">  </w:t>
      </w:r>
      <w:r w:rsidR="00986D97" w:rsidRPr="00030683">
        <w:rPr>
          <w:rFonts w:asciiTheme="minorHAnsi" w:hAnsiTheme="minorHAnsi" w:cstheme="minorHAnsi"/>
          <w:sz w:val="22"/>
          <w:szCs w:val="22"/>
        </w:rPr>
        <w:t>Załącznik nr 2</w:t>
      </w:r>
    </w:p>
    <w:p w14:paraId="57B23B89" w14:textId="7222650C" w:rsidR="000C66EB" w:rsidRPr="00030683" w:rsidRDefault="000C66EB" w:rsidP="000C66EB">
      <w:pPr>
        <w:spacing w:line="100" w:lineRule="atLeast"/>
        <w:ind w:left="5040" w:firstLine="3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do Regulaminu dokonywania zakupów o wartości szacunkowej nieprzekraczającej kwoty 1</w:t>
      </w:r>
      <w:r w:rsidR="00BB2C7C" w:rsidRPr="00030683">
        <w:rPr>
          <w:rFonts w:asciiTheme="minorHAnsi" w:hAnsiTheme="minorHAnsi" w:cstheme="minorHAnsi"/>
          <w:sz w:val="22"/>
          <w:szCs w:val="22"/>
        </w:rPr>
        <w:t>7</w:t>
      </w:r>
      <w:r w:rsidRPr="00030683">
        <w:rPr>
          <w:rFonts w:asciiTheme="minorHAnsi" w:hAnsiTheme="minorHAnsi" w:cstheme="minorHAnsi"/>
          <w:sz w:val="22"/>
          <w:szCs w:val="22"/>
        </w:rPr>
        <w:t>0 000 zł netto w Regionalnym Ośrodku Metodyczno</w:t>
      </w:r>
      <w:r w:rsidR="00E64573" w:rsidRPr="00030683">
        <w:rPr>
          <w:rFonts w:asciiTheme="minorHAnsi" w:hAnsiTheme="minorHAnsi" w:cstheme="minorHAnsi"/>
          <w:sz w:val="22"/>
          <w:szCs w:val="22"/>
        </w:rPr>
        <w:t>-</w:t>
      </w:r>
      <w:r w:rsidRPr="00030683">
        <w:rPr>
          <w:rFonts w:asciiTheme="minorHAnsi" w:hAnsiTheme="minorHAnsi" w:cstheme="minorHAnsi"/>
          <w:sz w:val="22"/>
          <w:szCs w:val="22"/>
        </w:rPr>
        <w:t xml:space="preserve">Edukacyjnym  </w:t>
      </w:r>
      <w:r w:rsidR="00E64573" w:rsidRPr="00030683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030683">
        <w:rPr>
          <w:rFonts w:asciiTheme="minorHAnsi" w:hAnsiTheme="minorHAnsi" w:cstheme="minorHAnsi"/>
          <w:sz w:val="22"/>
          <w:szCs w:val="22"/>
        </w:rPr>
        <w:t>Metis</w:t>
      </w:r>
      <w:proofErr w:type="spellEnd"/>
      <w:r w:rsidR="00E64573" w:rsidRPr="00030683">
        <w:rPr>
          <w:rFonts w:asciiTheme="minorHAnsi" w:hAnsiTheme="minorHAnsi" w:cstheme="minorHAnsi"/>
          <w:sz w:val="22"/>
          <w:szCs w:val="22"/>
        </w:rPr>
        <w:t>”</w:t>
      </w:r>
      <w:r w:rsidRPr="00030683">
        <w:rPr>
          <w:rFonts w:asciiTheme="minorHAnsi" w:hAnsiTheme="minorHAnsi" w:cstheme="minorHAnsi"/>
          <w:sz w:val="22"/>
          <w:szCs w:val="22"/>
        </w:rPr>
        <w:t xml:space="preserve"> w</w:t>
      </w:r>
      <w:r w:rsidR="00E64573" w:rsidRPr="00030683">
        <w:rPr>
          <w:rFonts w:asciiTheme="minorHAnsi" w:hAnsiTheme="minorHAnsi" w:cstheme="minorHAnsi"/>
          <w:sz w:val="22"/>
          <w:szCs w:val="22"/>
        </w:rPr>
        <w:t> </w:t>
      </w:r>
      <w:r w:rsidRPr="00030683">
        <w:rPr>
          <w:rFonts w:asciiTheme="minorHAnsi" w:hAnsiTheme="minorHAnsi" w:cstheme="minorHAnsi"/>
          <w:sz w:val="22"/>
          <w:szCs w:val="22"/>
        </w:rPr>
        <w:t xml:space="preserve">Katowicach  </w:t>
      </w:r>
    </w:p>
    <w:p w14:paraId="6BA2CC1C" w14:textId="77777777" w:rsidR="00986D97" w:rsidRPr="00030683" w:rsidRDefault="00986D97" w:rsidP="00986D97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77EA9C70" w14:textId="1854FFE6" w:rsidR="001F3A4D" w:rsidRDefault="00A40DA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AF329F">
        <w:rPr>
          <w:rFonts w:asciiTheme="minorHAnsi" w:hAnsiTheme="minorHAnsi" w:cstheme="minorHAnsi"/>
          <w:sz w:val="22"/>
          <w:szCs w:val="22"/>
        </w:rPr>
        <w:t>ROME.AD-2720-</w:t>
      </w:r>
      <w:r w:rsidR="002A1D9C">
        <w:rPr>
          <w:rFonts w:asciiTheme="minorHAnsi" w:hAnsiTheme="minorHAnsi" w:cstheme="minorHAnsi"/>
          <w:sz w:val="22"/>
          <w:szCs w:val="22"/>
        </w:rPr>
        <w:t>31</w:t>
      </w:r>
      <w:r w:rsidR="006E6CCC" w:rsidRPr="00AF329F">
        <w:rPr>
          <w:rFonts w:asciiTheme="minorHAnsi" w:hAnsiTheme="minorHAnsi" w:cstheme="minorHAnsi"/>
          <w:sz w:val="22"/>
          <w:szCs w:val="22"/>
        </w:rPr>
        <w:t>/</w:t>
      </w:r>
      <w:r w:rsidR="00E64573" w:rsidRPr="00AF329F">
        <w:rPr>
          <w:rFonts w:asciiTheme="minorHAnsi" w:hAnsiTheme="minorHAnsi" w:cstheme="minorHAnsi"/>
          <w:sz w:val="22"/>
          <w:szCs w:val="22"/>
        </w:rPr>
        <w:t>2</w:t>
      </w:r>
      <w:r w:rsidR="00BB2C7C" w:rsidRPr="00AF329F">
        <w:rPr>
          <w:rFonts w:asciiTheme="minorHAnsi" w:hAnsiTheme="minorHAnsi" w:cstheme="minorHAnsi"/>
          <w:sz w:val="22"/>
          <w:szCs w:val="22"/>
        </w:rPr>
        <w:t>6</w:t>
      </w:r>
      <w:r w:rsidR="00986D97" w:rsidRPr="00AF329F">
        <w:rPr>
          <w:rFonts w:asciiTheme="minorHAnsi" w:hAnsiTheme="minorHAnsi" w:cstheme="minorHAnsi"/>
          <w:sz w:val="22"/>
          <w:szCs w:val="22"/>
        </w:rPr>
        <w:t>/</w:t>
      </w:r>
      <w:r w:rsidR="00E42A43">
        <w:rPr>
          <w:rFonts w:asciiTheme="minorHAnsi" w:hAnsiTheme="minorHAnsi" w:cstheme="minorHAnsi"/>
          <w:sz w:val="22"/>
          <w:szCs w:val="22"/>
        </w:rPr>
        <w:t>AZ</w:t>
      </w:r>
    </w:p>
    <w:p w14:paraId="4A11FEE1" w14:textId="6BE4A3C9" w:rsidR="00490D1F" w:rsidRPr="00030683" w:rsidRDefault="002A1D9C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2A1D9C">
        <w:rPr>
          <w:rFonts w:asciiTheme="minorHAnsi" w:hAnsiTheme="minorHAnsi" w:cstheme="minorHAnsi"/>
          <w:sz w:val="22"/>
          <w:szCs w:val="22"/>
        </w:rPr>
        <w:t>10</w:t>
      </w:r>
      <w:r w:rsidR="00490D1F" w:rsidRPr="002A1D9C">
        <w:rPr>
          <w:rFonts w:asciiTheme="minorHAnsi" w:hAnsiTheme="minorHAnsi" w:cstheme="minorHAnsi"/>
          <w:sz w:val="22"/>
          <w:szCs w:val="22"/>
        </w:rPr>
        <w:t>.</w:t>
      </w:r>
      <w:r w:rsidR="007B4E45" w:rsidRPr="002A1D9C">
        <w:rPr>
          <w:rFonts w:asciiTheme="minorHAnsi" w:hAnsiTheme="minorHAnsi" w:cstheme="minorHAnsi"/>
          <w:sz w:val="22"/>
          <w:szCs w:val="22"/>
        </w:rPr>
        <w:t>0</w:t>
      </w:r>
      <w:r w:rsidRPr="002A1D9C">
        <w:rPr>
          <w:rFonts w:asciiTheme="minorHAnsi" w:hAnsiTheme="minorHAnsi" w:cstheme="minorHAnsi"/>
          <w:sz w:val="22"/>
          <w:szCs w:val="22"/>
        </w:rPr>
        <w:t>9</w:t>
      </w:r>
      <w:r w:rsidR="00490D1F" w:rsidRPr="002A1D9C">
        <w:rPr>
          <w:rFonts w:asciiTheme="minorHAnsi" w:hAnsiTheme="minorHAnsi" w:cstheme="minorHAnsi"/>
          <w:sz w:val="22"/>
          <w:szCs w:val="22"/>
        </w:rPr>
        <w:t>.202</w:t>
      </w:r>
      <w:r w:rsidR="006E018B" w:rsidRPr="002A1D9C">
        <w:rPr>
          <w:rFonts w:asciiTheme="minorHAnsi" w:hAnsiTheme="minorHAnsi" w:cstheme="minorHAnsi"/>
          <w:sz w:val="22"/>
          <w:szCs w:val="22"/>
        </w:rPr>
        <w:t>6</w:t>
      </w:r>
    </w:p>
    <w:p w14:paraId="5289BBB3" w14:textId="77777777" w:rsidR="007A34A7" w:rsidRPr="00030683" w:rsidRDefault="007A34A7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08F29773" w14:textId="77777777" w:rsidR="008D6D2D" w:rsidRPr="00030683" w:rsidRDefault="0018180F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b/>
          <w:sz w:val="22"/>
          <w:szCs w:val="22"/>
        </w:rPr>
        <w:t xml:space="preserve">FORMULARZ OFERTOWY </w:t>
      </w:r>
      <w:r w:rsidR="00DE6583" w:rsidRPr="000306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A8CCF3" w14:textId="77777777" w:rsidR="001706C3" w:rsidRPr="00030683" w:rsidRDefault="001706C3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2FCB6CA1" w14:textId="77777777" w:rsidR="008D6D2D" w:rsidRPr="00030683" w:rsidRDefault="008D6D2D" w:rsidP="008D6D2D">
      <w:pPr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030683" w14:paraId="1CEC2575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133AF9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CA3E2B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6FBFDE0C" w14:textId="77777777" w:rsidR="007A34A7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Nazwa i adres </w:t>
            </w:r>
            <w:r w:rsidR="00B31311"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amawiającego </w:t>
            </w:r>
          </w:p>
          <w:p w14:paraId="2EB657D0" w14:textId="77777777" w:rsidR="0018180F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539E4E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Regionalny Ośrodek Metodyczno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Edukacyjny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proofErr w:type="spellStart"/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Metis</w:t>
            </w:r>
            <w:proofErr w:type="spellEnd"/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”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 Katowicach</w:t>
            </w:r>
          </w:p>
          <w:p w14:paraId="36ECE4B6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40-530 Katowice, ul. Drozdów 21 i 17</w:t>
            </w:r>
          </w:p>
          <w:p w14:paraId="390EF3CF" w14:textId="77777777" w:rsidR="0018180F" w:rsidRPr="00030683" w:rsidRDefault="00892023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18180F" w:rsidRPr="00030683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www.metis.pl</w:t>
              </w:r>
            </w:hyperlink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0DAC0FF0" w14:textId="77777777" w:rsidR="007A34A7" w:rsidRPr="00030683" w:rsidRDefault="007A34A7" w:rsidP="008D6D2D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180F" w:rsidRPr="00030683" w14:paraId="689F6ADC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65C6FB" w14:textId="77777777" w:rsidR="0018180F" w:rsidRPr="00030683" w:rsidRDefault="0018180F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10086" w:type="dxa"/>
          </w:tcPr>
          <w:p w14:paraId="4F6EA9F2" w14:textId="392C59F5" w:rsidR="0018180F" w:rsidRDefault="00E42A43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</w:rPr>
              <w:t xml:space="preserve">Nazwa nadana zamówieniu: </w:t>
            </w:r>
            <w:r w:rsidRPr="00E42A43">
              <w:rPr>
                <w:rFonts w:cstheme="minorHAnsi"/>
              </w:rPr>
              <w:t>„Przystosowanie pomieszczenia gospodarczego do pełnienia funkcji socjalnych ”</w:t>
            </w:r>
            <w:r w:rsidR="001F3A4D">
              <w:rPr>
                <w:rFonts w:cstheme="minorHAnsi"/>
              </w:rPr>
              <w:t>.</w:t>
            </w:r>
          </w:p>
          <w:p w14:paraId="20153503" w14:textId="42BEFC18" w:rsidR="00957F7A" w:rsidRPr="00030683" w:rsidRDefault="00957F7A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4A7" w:rsidRPr="00030683" w14:paraId="701ED220" w14:textId="77777777" w:rsidTr="00957F7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D371A8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BC1DE9" w14:textId="77777777" w:rsidR="007A34A7" w:rsidRPr="00030683" w:rsidRDefault="0018180F" w:rsidP="0018180F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10086" w:type="dxa"/>
            <w:vAlign w:val="center"/>
          </w:tcPr>
          <w:p w14:paraId="23683751" w14:textId="1C273184" w:rsidR="00957F7A" w:rsidRPr="00E42A43" w:rsidRDefault="00BB2C7C" w:rsidP="001F3A4D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42A43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8180F" w:rsidRPr="00E42A43">
              <w:rPr>
                <w:rFonts w:asciiTheme="minorHAnsi" w:hAnsiTheme="minorHAnsi" w:cstheme="minorHAnsi"/>
                <w:sz w:val="22"/>
                <w:szCs w:val="22"/>
              </w:rPr>
              <w:t>rzedmiotu zamówienia</w:t>
            </w:r>
            <w:r w:rsidR="00E42A4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4E20F0" w:rsidRPr="00E42A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F3A4D" w:rsidRPr="00E42A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42A43" w:rsidRPr="00E42A43">
              <w:rPr>
                <w:rFonts w:asciiTheme="minorHAnsi" w:hAnsiTheme="minorHAnsi" w:cstheme="minorHAnsi"/>
                <w:sz w:val="22"/>
                <w:szCs w:val="22"/>
              </w:rPr>
              <w:t xml:space="preserve">Remont pomieszczenia gospodarczego. </w:t>
            </w:r>
          </w:p>
        </w:tc>
      </w:tr>
      <w:tr w:rsidR="007A34A7" w:rsidRPr="00030683" w14:paraId="4FCDCE0E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6FFC33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2B23FF" w14:textId="77777777" w:rsidR="007A34A7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7A109D96" w14:textId="77777777" w:rsidR="00011E85" w:rsidRPr="00030683" w:rsidRDefault="0018180F" w:rsidP="00011E85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Warunki wykonania zamówienia:</w:t>
            </w:r>
          </w:p>
          <w:p w14:paraId="6A7A8D48" w14:textId="0F9C0D89" w:rsidR="006E6CCC" w:rsidRPr="00030683" w:rsidRDefault="006E6CCC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wykonani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usługi – 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 xml:space="preserve">tygodnie (Część I) 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+ 4</w:t>
            </w:r>
            <w:r w:rsidR="00E42A43">
              <w:rPr>
                <w:rFonts w:asciiTheme="minorHAnsi" w:hAnsiTheme="minorHAnsi" w:cstheme="minorHAnsi"/>
                <w:sz w:val="22"/>
                <w:szCs w:val="22"/>
              </w:rPr>
              <w:t xml:space="preserve"> tygodni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E42A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 xml:space="preserve">(Część II) </w:t>
            </w:r>
            <w:r w:rsidR="00E42A43">
              <w:rPr>
                <w:rFonts w:asciiTheme="minorHAnsi" w:hAnsiTheme="minorHAnsi" w:cstheme="minorHAnsi"/>
                <w:sz w:val="22"/>
                <w:szCs w:val="22"/>
              </w:rPr>
              <w:t>od momentu przekazania terenu budowy</w:t>
            </w:r>
            <w:r w:rsidR="001F3A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8B04DB" w14:textId="70BFF00C" w:rsidR="00A05BA9" w:rsidRPr="00030683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płatności –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30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dni od daty dostarczenia zamawiającemu FV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2462F82" w14:textId="0E68EDCE" w:rsidR="00A05BA9" w:rsidRPr="00AF329F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sposób dostarczenia FV – </w:t>
            </w:r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faktura ustrukturyzowana w systemie </w:t>
            </w:r>
            <w:proofErr w:type="spellStart"/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>KSeF</w:t>
            </w:r>
            <w:proofErr w:type="spellEnd"/>
            <w:r w:rsidR="000838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9996213" w14:textId="6A77AB9C" w:rsidR="0072137A" w:rsidRPr="00030683" w:rsidRDefault="0072137A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związania z ofertą – 30 dni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C543032" w14:textId="610DC63F" w:rsidR="004E20F0" w:rsidRPr="00030683" w:rsidRDefault="004E20F0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termin wyboru wykonawcy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E42A4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9A37BB6" w14:textId="5E77B87C" w:rsidR="007A34A7" w:rsidRPr="00957F7A" w:rsidRDefault="007213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planowany termin podpisania umowy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4D5F" w:rsidRPr="0003068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866971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FB1C6A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0838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96882" w:rsidRPr="00030683" w14:paraId="1734BF4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66E03B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0086" w:type="dxa"/>
          </w:tcPr>
          <w:p w14:paraId="76B4F58C" w14:textId="77777777" w:rsidR="00096882" w:rsidRPr="00030683" w:rsidRDefault="00096882" w:rsidP="000968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Sposób wyboru wykonawcy:</w:t>
            </w:r>
          </w:p>
          <w:p w14:paraId="173CEBF4" w14:textId="5532225A" w:rsidR="00096882" w:rsidRPr="00030683" w:rsidRDefault="006E6CCC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100% cena</w:t>
            </w:r>
            <w:r w:rsidR="0066353C">
              <w:rPr>
                <w:rFonts w:asciiTheme="minorHAnsi" w:hAnsiTheme="minorHAnsi" w:cstheme="minorHAnsi"/>
                <w:sz w:val="22"/>
                <w:szCs w:val="22"/>
              </w:rPr>
              <w:t xml:space="preserve"> brutto</w:t>
            </w:r>
          </w:p>
        </w:tc>
      </w:tr>
      <w:tr w:rsidR="00096882" w:rsidRPr="00030683" w14:paraId="5377449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D9B56F1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73A76E" w14:textId="26DCDB6D" w:rsidR="006E6CCC" w:rsidRPr="00030683" w:rsidRDefault="00A05BA9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Czy zamawiający wyraża zgodę na składanie ofert częściowych –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86D97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  <w:p w14:paraId="197AF545" w14:textId="77777777" w:rsidR="00E42A43" w:rsidRDefault="00E42A43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228958051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 Część – roboty budowlane i elektryczne</w:t>
            </w:r>
          </w:p>
          <w:p w14:paraId="17069845" w14:textId="77777777" w:rsidR="00E42A43" w:rsidRDefault="00E42A43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II Część – roboty budowlane w zakresie instalacji: gazowej, wodnej, kanalizacyjnej i ciepłowniczej. </w:t>
            </w:r>
          </w:p>
          <w:p w14:paraId="3EEADEEF" w14:textId="0806E094" w:rsidR="006E6CCC" w:rsidRPr="00030683" w:rsidRDefault="00E42A43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Każ</w:t>
            </w:r>
            <w:r w:rsidR="006E6CCC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da z części będzie oceniana indywidualnie.</w:t>
            </w:r>
            <w:bookmarkEnd w:id="0"/>
          </w:p>
        </w:tc>
      </w:tr>
      <w:tr w:rsidR="0018180F" w:rsidRPr="00030683" w14:paraId="0E245F5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18F9041" w14:textId="77777777" w:rsidR="0018180F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18180F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9DCBF5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Forma, miejsce i czas złożenia oferty</w:t>
            </w:r>
          </w:p>
          <w:p w14:paraId="0FA62E47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4A1D13" w14:textId="554B9702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Ofertę na formularzu oferty oraz oświadczenie (Załącznik 2) na</w:t>
            </w:r>
            <w:r w:rsidR="00E91785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leży złożyć w terminie do dnia </w:t>
            </w:r>
            <w:r w:rsidR="002A1D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2A1D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 godz. 1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>:00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w:</w:t>
            </w:r>
          </w:p>
          <w:p w14:paraId="374A6674" w14:textId="713E6D0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formie pisemnej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 siedzibie Zamawiającego - 40-530 Katowice, ul. Drozdów 21 i 17 (sekretariat)</w:t>
            </w:r>
          </w:p>
          <w:p w14:paraId="3C49300E" w14:textId="4073C2D4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elektroniczn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 adres: </w:t>
            </w:r>
            <w:hyperlink r:id="rId10" w:history="1">
              <w:r w:rsidR="00AF329F" w:rsidRPr="001C1E01">
                <w:rPr>
                  <w:rStyle w:val="Hipercze"/>
                </w:rPr>
                <w:t>zamowienia@metis.pl</w:t>
              </w:r>
            </w:hyperlink>
            <w:r w:rsidR="00AF329F">
              <w:t xml:space="preserve"> </w:t>
            </w:r>
          </w:p>
          <w:p w14:paraId="5EC5609A" w14:textId="77777777" w:rsidR="00A40DAF" w:rsidRPr="0066353C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17D3C7" w14:textId="77777777" w:rsidR="00B31311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030683" w14:paraId="7A204DC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9BF2" w14:textId="77777777" w:rsidR="00DE6583" w:rsidRPr="00030683" w:rsidRDefault="00DE658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D58C0" w14:textId="77777777" w:rsidR="00875428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4727C51" w14:textId="77777777" w:rsidR="00A05BA9" w:rsidRPr="00030683" w:rsidRDefault="00A05BA9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5E427D3B" w14:textId="1223DC09" w:rsidR="00A05BA9" w:rsidRPr="00030683" w:rsidRDefault="00364C09" w:rsidP="00364C0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>Nazwa, adres i NIP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/REGON/KRS/CEIDG</w:t>
            </w: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5BA9" w:rsidRPr="00030683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  <w:p w14:paraId="724DF3C3" w14:textId="77777777" w:rsidR="00BB2C7C" w:rsidRPr="00030683" w:rsidRDefault="00BB2C7C" w:rsidP="00BB2C7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BB2C7C" w:rsidRPr="00030683" w14:paraId="2A21409A" w14:textId="77777777" w:rsidTr="00753AEB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338D7FE5" w14:textId="77777777" w:rsidR="00BB2C7C" w:rsidRPr="00030683" w:rsidRDefault="00BB2C7C" w:rsidP="00BB2C7C">
                  <w:r w:rsidRPr="00030683"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703800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9B1E4BE" w14:textId="77777777" w:rsidTr="00753AEB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58B81D4D" w14:textId="77777777" w:rsidR="00BB2C7C" w:rsidRPr="00030683" w:rsidRDefault="00BB2C7C" w:rsidP="00BB2C7C">
                  <w:r w:rsidRPr="00030683"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2A48E625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313A74AC" w14:textId="77777777" w:rsidTr="00753AEB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48A13BEB" w14:textId="77777777" w:rsidR="00BB2C7C" w:rsidRPr="00030683" w:rsidRDefault="00BB2C7C" w:rsidP="00BB2C7C">
                  <w:r w:rsidRPr="00030683"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6C84799D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F198018" w14:textId="77777777" w:rsidTr="00753AEB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2A9AAF0C" w14:textId="77777777" w:rsidR="00BB2C7C" w:rsidRPr="00030683" w:rsidRDefault="00BB2C7C" w:rsidP="00BB2C7C">
                  <w:r w:rsidRPr="00030683">
                    <w:lastRenderedPageBreak/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0B3A1A8E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28C8706B" w14:textId="77777777" w:rsidTr="00753AEB">
              <w:tc>
                <w:tcPr>
                  <w:tcW w:w="4873" w:type="dxa"/>
                  <w:vAlign w:val="center"/>
                </w:tcPr>
                <w:p w14:paraId="2053EFA3" w14:textId="77777777" w:rsidR="00BB2C7C" w:rsidRPr="00030683" w:rsidRDefault="00BB2C7C" w:rsidP="00BB2C7C">
                  <w:r w:rsidRPr="00030683"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F1D0EAA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B2C7C" w:rsidRPr="00030683" w14:paraId="15D2560B" w14:textId="77777777" w:rsidTr="00753AEB">
              <w:tc>
                <w:tcPr>
                  <w:tcW w:w="4873" w:type="dxa"/>
                  <w:vAlign w:val="center"/>
                </w:tcPr>
                <w:p w14:paraId="2C8D787D" w14:textId="77777777" w:rsidR="00BB2C7C" w:rsidRPr="00030683" w:rsidRDefault="00BB2C7C" w:rsidP="00BB2C7C">
                  <w:r w:rsidRPr="00030683"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4A540F0E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01000DDB" w14:textId="77777777" w:rsidR="00875428" w:rsidRPr="00030683" w:rsidRDefault="00875428" w:rsidP="00A05BA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282" w:rsidRPr="00030683" w14:paraId="6FC25BD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45455C9" w14:textId="77777777" w:rsidR="00924282" w:rsidRPr="00030683" w:rsidRDefault="00924282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6BCF84" w14:textId="77777777" w:rsidR="009242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5C8084C8" w14:textId="77777777" w:rsidR="007F4312" w:rsidRDefault="007F4312" w:rsidP="00030683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9CAC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</w:t>
            </w:r>
          </w:p>
          <w:p w14:paraId="4E81C6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977599" w14:textId="5BC986DD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Cena netto za całość…........................... zł    </w:t>
            </w:r>
          </w:p>
          <w:p w14:paraId="12756679" w14:textId="77777777" w:rsidR="00E42A4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7D87747A" w14:textId="20E5297D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Podatek VAT                …....................... zł      </w:t>
            </w:r>
          </w:p>
          <w:p w14:paraId="508C5CF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D63D54" w14:textId="3CE8DD10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Cena brutto za całość…......................... zł     </w:t>
            </w:r>
          </w:p>
          <w:p w14:paraId="0F641D9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FD780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F277B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772C9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742B518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AAFAD0" w14:textId="45376481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Cena netto za całość…........................... zł    </w:t>
            </w:r>
          </w:p>
          <w:p w14:paraId="0564D216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DC4547" w14:textId="5EB93C40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Podatek VAT                …....................... zł      </w:t>
            </w:r>
          </w:p>
          <w:p w14:paraId="285A5982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8AA38" w14:textId="0D652C78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Cena brutto za całość…......................... zł     </w:t>
            </w:r>
          </w:p>
          <w:p w14:paraId="31B3C1A0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E50A20" w14:textId="3721D2E1" w:rsidR="002C0D0D" w:rsidRPr="002C0D0D" w:rsidRDefault="002C0D0D" w:rsidP="00E42A43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5B719A" w:rsidRPr="00030683" w14:paraId="5789164F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E4A4ECE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10086" w:type="dxa"/>
          </w:tcPr>
          <w:p w14:paraId="6255978B" w14:textId="77777777" w:rsidR="00957F7A" w:rsidRDefault="00957F7A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4F81C5" w14:textId="02415E72" w:rsidR="00030683" w:rsidRDefault="005B719A" w:rsidP="002A1D9C">
            <w:pPr>
              <w:pStyle w:val="Default"/>
              <w:numPr>
                <w:ilvl w:val="0"/>
                <w:numId w:val="30"/>
              </w:numPr>
              <w:ind w:left="3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Oświadczam, że zapoznałem się z opisem przedmiotu zamówienia, warunkami wykonania zamówienia</w:t>
            </w:r>
            <w:r w:rsidR="002A1D9C">
              <w:rPr>
                <w:rFonts w:asciiTheme="minorHAnsi" w:hAnsiTheme="minorHAnsi" w:cstheme="minorHAnsi"/>
                <w:sz w:val="22"/>
                <w:szCs w:val="22"/>
              </w:rPr>
              <w:t>, a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kceptuję je w całości i nie wnoszę do nich zastrzeżeń. </w:t>
            </w:r>
          </w:p>
          <w:p w14:paraId="4BFCE588" w14:textId="5331F25C" w:rsidR="00030683" w:rsidRDefault="00030683" w:rsidP="00F00380">
            <w:pPr>
              <w:pStyle w:val="Default"/>
              <w:numPr>
                <w:ilvl w:val="0"/>
                <w:numId w:val="30"/>
              </w:numPr>
              <w:ind w:left="319"/>
              <w:rPr>
                <w:rFonts w:asciiTheme="minorHAnsi" w:hAnsiTheme="minorHAnsi" w:cstheme="minorHAnsi"/>
                <w:sz w:val="22"/>
                <w:szCs w:val="22"/>
              </w:rPr>
            </w:pPr>
            <w:r w:rsidRPr="002A1D9C">
              <w:rPr>
                <w:rFonts w:asciiTheme="minorHAnsi" w:hAnsiTheme="minorHAnsi" w:cstheme="minorHAnsi"/>
                <w:sz w:val="22"/>
                <w:szCs w:val="22"/>
              </w:rPr>
              <w:t>Oświadczam, że oferowana cena obejmuje wszelkie koszty wykonania zamówienia</w:t>
            </w:r>
            <w:r w:rsidR="005267A0" w:rsidRPr="002A1D9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16B085F" w14:textId="77777777" w:rsidR="002A1D9C" w:rsidRDefault="005B719A" w:rsidP="00F00380">
            <w:pPr>
              <w:pStyle w:val="Default"/>
              <w:numPr>
                <w:ilvl w:val="0"/>
                <w:numId w:val="30"/>
              </w:numPr>
              <w:ind w:left="319"/>
              <w:rPr>
                <w:rFonts w:asciiTheme="minorHAnsi" w:hAnsiTheme="minorHAnsi" w:cstheme="minorHAnsi"/>
                <w:sz w:val="22"/>
                <w:szCs w:val="22"/>
              </w:rPr>
            </w:pPr>
            <w:r w:rsidRPr="002A1D9C">
              <w:rPr>
                <w:rFonts w:asciiTheme="minorHAnsi" w:hAnsiTheme="minorHAnsi" w:cstheme="minorHAnsi"/>
                <w:sz w:val="22"/>
                <w:szCs w:val="22"/>
              </w:rPr>
              <w:t>Zamówienie odbierane będzie na podstawie protokołu odbioru i po podpisaniu przedmiotowego protokołu bez zastrzeżeń, Wykonawcy zostanie wypłacone wynagrodzenie.</w:t>
            </w:r>
          </w:p>
          <w:p w14:paraId="620B4FF5" w14:textId="455BC990" w:rsidR="00957F7A" w:rsidRPr="002A1D9C" w:rsidRDefault="00AF329F" w:rsidP="00F00380">
            <w:pPr>
              <w:pStyle w:val="Default"/>
              <w:numPr>
                <w:ilvl w:val="0"/>
                <w:numId w:val="30"/>
              </w:numPr>
              <w:ind w:left="319"/>
              <w:rPr>
                <w:rFonts w:asciiTheme="minorHAnsi" w:hAnsiTheme="minorHAnsi" w:cstheme="minorHAnsi"/>
                <w:sz w:val="22"/>
                <w:szCs w:val="22"/>
              </w:rPr>
            </w:pPr>
            <w:r w:rsidRPr="002A1D9C">
              <w:rPr>
                <w:rFonts w:asciiTheme="minorHAnsi" w:hAnsiTheme="minorHAnsi" w:cstheme="minorHAnsi"/>
                <w:sz w:val="22"/>
                <w:szCs w:val="22"/>
              </w:rPr>
              <w:t>Zamawiający zastrzega sobie prawo do unieważnienia postępowania na każdym jego etapie bez podania przyczyny.</w:t>
            </w:r>
          </w:p>
          <w:p w14:paraId="374119D7" w14:textId="77777777" w:rsidR="005B719A" w:rsidRPr="00030683" w:rsidRDefault="005B719A" w:rsidP="005B719A">
            <w:pPr>
              <w:pStyle w:val="Standard"/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47908150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129C04C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10086" w:type="dxa"/>
          </w:tcPr>
          <w:p w14:paraId="79C2F727" w14:textId="09640BB6" w:rsidR="00957F7A" w:rsidRPr="00030683" w:rsidRDefault="005B719A" w:rsidP="00AF329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Wszystkie pytania proszę kie</w:t>
            </w:r>
            <w:r w:rsidR="00FE4A1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rować na adres mailowy</w:t>
            </w:r>
            <w:r w:rsidR="00D90F68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72D4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hyperlink r:id="rId11" w:history="1">
              <w:r w:rsidR="00AF329F" w:rsidRPr="001C1E01">
                <w:rPr>
                  <w:rStyle w:val="Hipercze"/>
                </w:rPr>
                <w:t>zamowienia@metis.pl</w:t>
              </w:r>
            </w:hyperlink>
          </w:p>
        </w:tc>
      </w:tr>
      <w:tr w:rsidR="00FE4A13" w:rsidRPr="00030683" w14:paraId="78FCDA3D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BDB481" w14:textId="77777777" w:rsidR="00FE4A13" w:rsidRPr="00030683" w:rsidRDefault="00FE4A1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10086" w:type="dxa"/>
          </w:tcPr>
          <w:p w14:paraId="41C2758E" w14:textId="77777777" w:rsidR="00FE4A13" w:rsidRPr="00030683" w:rsidRDefault="00FE4A13" w:rsidP="009242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Załącznik:</w:t>
            </w:r>
          </w:p>
          <w:p w14:paraId="5C24A75E" w14:textId="11F63641" w:rsidR="00FE4A13" w:rsidRDefault="000838FD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Oświadczenie – Załącznik nr 2 do oferty,</w:t>
            </w:r>
          </w:p>
          <w:p w14:paraId="27DD9EAA" w14:textId="23A2E2D3" w:rsidR="000838FD" w:rsidRDefault="000838FD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 przedmiotu zamówienia – Załącznik 1,</w:t>
            </w:r>
          </w:p>
          <w:p w14:paraId="3E65C2E1" w14:textId="77777777" w:rsidR="000838FD" w:rsidRDefault="000838FD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Inwentaryzacja – Załącznik 2,</w:t>
            </w:r>
          </w:p>
          <w:p w14:paraId="756DFCC4" w14:textId="46DF9D16" w:rsidR="005267A0" w:rsidRDefault="0089202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Część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I_</w:t>
            </w:r>
            <w:r w:rsidR="005267A0">
              <w:rPr>
                <w:rFonts w:asciiTheme="minorHAnsi" w:hAnsiTheme="minorHAnsi" w:cstheme="minorHAnsi"/>
                <w:sz w:val="22"/>
                <w:szCs w:val="22"/>
              </w:rPr>
              <w:t>Przedmiar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_,</w:t>
            </w:r>
          </w:p>
          <w:p w14:paraId="36D249B2" w14:textId="00C66856" w:rsidR="00892023" w:rsidRDefault="0089202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Część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II_Przedmiar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3D0FB902" w14:textId="14BC0DDC" w:rsidR="00957F7A" w:rsidRPr="000838FD" w:rsidRDefault="00957F7A" w:rsidP="000838FD">
            <w:pPr>
              <w:spacing w:line="100" w:lineRule="atLeas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35B8BD" w14:textId="30C1667F" w:rsidR="005267A0" w:rsidRPr="00AF329F" w:rsidRDefault="005267A0" w:rsidP="005267A0">
            <w:pPr>
              <w:pStyle w:val="Akapitzlist"/>
              <w:spacing w:line="100" w:lineRule="atLeast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4D3D1D" w14:textId="77777777" w:rsidR="000A3692" w:rsidRPr="00030683" w:rsidRDefault="00A04B46" w:rsidP="0072137A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ab/>
      </w:r>
    </w:p>
    <w:p w14:paraId="092E4B31" w14:textId="77777777" w:rsidR="0072137A" w:rsidRPr="00030683" w:rsidRDefault="0072137A" w:rsidP="0072137A">
      <w:pPr>
        <w:rPr>
          <w:rFonts w:asciiTheme="minorHAnsi" w:hAnsiTheme="minorHAnsi" w:cstheme="minorHAnsi"/>
          <w:sz w:val="22"/>
          <w:szCs w:val="22"/>
        </w:rPr>
      </w:pPr>
    </w:p>
    <w:p w14:paraId="50075F7B" w14:textId="77777777" w:rsidR="00242071" w:rsidRPr="00030683" w:rsidRDefault="00242071" w:rsidP="0072137A">
      <w:pPr>
        <w:rPr>
          <w:rFonts w:asciiTheme="minorHAnsi" w:hAnsiTheme="minorHAnsi" w:cstheme="minorHAnsi"/>
          <w:sz w:val="22"/>
          <w:szCs w:val="22"/>
        </w:rPr>
      </w:pPr>
    </w:p>
    <w:p w14:paraId="5AF5D342" w14:textId="610557A1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dnia ………………………….</w:t>
      </w:r>
      <w:r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72137A" w:rsidRPr="00030683">
        <w:rPr>
          <w:rFonts w:asciiTheme="minorHAnsi" w:hAnsiTheme="minorHAnsi" w:cstheme="minorHAnsi"/>
          <w:sz w:val="22"/>
          <w:szCs w:val="22"/>
        </w:rPr>
        <w:t>P</w:t>
      </w:r>
      <w:r w:rsidRPr="00030683">
        <w:rPr>
          <w:rFonts w:asciiTheme="minorHAnsi" w:hAnsiTheme="minorHAnsi" w:cstheme="minorHAnsi"/>
          <w:sz w:val="22"/>
          <w:szCs w:val="22"/>
        </w:rPr>
        <w:t>odpis</w:t>
      </w:r>
      <w:r w:rsidR="0072137A" w:rsidRPr="00030683">
        <w:rPr>
          <w:rFonts w:asciiTheme="minorHAnsi" w:hAnsiTheme="minorHAnsi" w:cstheme="minorHAnsi"/>
          <w:sz w:val="22"/>
          <w:szCs w:val="22"/>
        </w:rPr>
        <w:t xml:space="preserve"> osoby uprawnionej</w:t>
      </w:r>
      <w:r w:rsidRPr="00030683">
        <w:rPr>
          <w:rFonts w:asciiTheme="minorHAnsi" w:hAnsiTheme="minorHAnsi" w:cstheme="minorHAnsi"/>
          <w:sz w:val="22"/>
          <w:szCs w:val="22"/>
        </w:rPr>
        <w:t xml:space="preserve"> ………………………………</w:t>
      </w:r>
    </w:p>
    <w:p w14:paraId="23B664E4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27495778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3AD6BDD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F0FCBE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C0D8BB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A29D029" w14:textId="77777777" w:rsidR="00030683" w:rsidRDefault="0003068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A356A18" w14:textId="3446536B" w:rsidR="00E46F01" w:rsidRPr="00030683" w:rsidRDefault="00E46F01" w:rsidP="00E46F01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lastRenderedPageBreak/>
        <w:t>Załącznik nr 2 do</w:t>
      </w:r>
      <w:r w:rsidR="00B84658">
        <w:rPr>
          <w:rFonts w:asciiTheme="minorHAnsi" w:hAnsiTheme="minorHAnsi" w:cstheme="minorHAnsi"/>
          <w:sz w:val="22"/>
          <w:szCs w:val="22"/>
        </w:rPr>
        <w:t xml:space="preserve"> Formularza Ofertowego</w:t>
      </w:r>
      <w:r w:rsidR="00B84658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Pr="002A1D9C">
        <w:rPr>
          <w:rFonts w:asciiTheme="minorHAnsi" w:hAnsiTheme="minorHAnsi" w:cstheme="minorHAnsi"/>
          <w:sz w:val="22"/>
          <w:szCs w:val="22"/>
        </w:rPr>
        <w:t>ROME.AD-2720-</w:t>
      </w:r>
      <w:r w:rsidR="002A1D9C" w:rsidRPr="002A1D9C">
        <w:rPr>
          <w:rFonts w:asciiTheme="minorHAnsi" w:hAnsiTheme="minorHAnsi" w:cstheme="minorHAnsi"/>
          <w:sz w:val="22"/>
          <w:szCs w:val="22"/>
        </w:rPr>
        <w:t>31</w:t>
      </w:r>
      <w:r w:rsidRPr="002A1D9C">
        <w:rPr>
          <w:rFonts w:asciiTheme="minorHAnsi" w:hAnsiTheme="minorHAnsi" w:cstheme="minorHAnsi"/>
          <w:sz w:val="22"/>
          <w:szCs w:val="22"/>
        </w:rPr>
        <w:t>/2</w:t>
      </w:r>
      <w:r w:rsidR="00030683" w:rsidRPr="002A1D9C">
        <w:rPr>
          <w:rFonts w:asciiTheme="minorHAnsi" w:hAnsiTheme="minorHAnsi" w:cstheme="minorHAnsi"/>
          <w:sz w:val="22"/>
          <w:szCs w:val="22"/>
        </w:rPr>
        <w:t>6</w:t>
      </w:r>
      <w:r w:rsidRPr="002A1D9C">
        <w:rPr>
          <w:rFonts w:asciiTheme="minorHAnsi" w:hAnsiTheme="minorHAnsi" w:cstheme="minorHAnsi"/>
          <w:sz w:val="22"/>
          <w:szCs w:val="22"/>
        </w:rPr>
        <w:t>/</w:t>
      </w:r>
      <w:r w:rsidR="00030683" w:rsidRPr="002A1D9C">
        <w:rPr>
          <w:rFonts w:asciiTheme="minorHAnsi" w:hAnsiTheme="minorHAnsi" w:cstheme="minorHAnsi"/>
          <w:sz w:val="22"/>
          <w:szCs w:val="22"/>
        </w:rPr>
        <w:t>EGK</w:t>
      </w:r>
      <w:r w:rsidRPr="00030683">
        <w:rPr>
          <w:rFonts w:asciiTheme="minorHAnsi" w:hAnsiTheme="minorHAnsi" w:cstheme="minorHAnsi"/>
          <w:sz w:val="22"/>
          <w:szCs w:val="22"/>
        </w:rPr>
        <w:br/>
      </w:r>
    </w:p>
    <w:p w14:paraId="08DE134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A961761" w14:textId="421E4C3C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………………………………                                                                miejsce ………………….., dnia…………….</w:t>
      </w:r>
    </w:p>
    <w:p w14:paraId="7B0BD1DB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7EB4CC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Dane Wykonawcy</w:t>
      </w:r>
    </w:p>
    <w:p w14:paraId="0AEAC1DE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……………………………..                                                                                                                 </w:t>
      </w:r>
    </w:p>
    <w:p w14:paraId="6B1C0743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773D4D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778F95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 na podstawie art. 7  pkt 1 ustawy z dnia 13 kwietnia 2022 r.</w:t>
      </w:r>
    </w:p>
    <w:p w14:paraId="36CC3473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o szczególnych rozwiązaniach w zakresie przeciwdziałania wspieraniu agresji na</w:t>
      </w:r>
    </w:p>
    <w:p w14:paraId="5304FA24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Ukrainę (Dz. U. Poz. 835)</w:t>
      </w:r>
    </w:p>
    <w:p w14:paraId="00FD132B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</w:pPr>
    </w:p>
    <w:p w14:paraId="1499BD1C" w14:textId="3F5B89A8" w:rsidR="00E46F01" w:rsidRPr="00030683" w:rsidRDefault="00E46F01" w:rsidP="00E46F01">
      <w:pPr>
        <w:spacing w:line="100" w:lineRule="atLeast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</w:rPr>
        <w:t xml:space="preserve">do oferty nr 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ROME.AD-2720-</w:t>
      </w:r>
      <w:r w:rsidR="002A1D9C">
        <w:rPr>
          <w:rFonts w:asciiTheme="minorHAnsi" w:hAnsiTheme="minorHAnsi" w:cstheme="minorHAnsi"/>
          <w:b/>
          <w:bCs/>
          <w:sz w:val="22"/>
          <w:szCs w:val="22"/>
        </w:rPr>
        <w:t>31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/26/EGK</w:t>
      </w:r>
    </w:p>
    <w:p w14:paraId="68F899C6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43024C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6EBFF607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  <w:t>Oświadczam, że nie jestem:</w:t>
      </w:r>
    </w:p>
    <w:p w14:paraId="554E625A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</w:pPr>
    </w:p>
    <w:p w14:paraId="3B20019E" w14:textId="77777777" w:rsidR="00490D1F" w:rsidRPr="00030683" w:rsidRDefault="00490D1F" w:rsidP="00490D1F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55EAEBF4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306ADC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9A64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540E9DAD" w14:textId="62752FE8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lastRenderedPageBreak/>
        <w:t>nie jest obywatelem rosyjskim lub osobą fizyczną lub prawną, podmiotem lub organem z siedzibą w Rosji,</w:t>
      </w:r>
    </w:p>
    <w:p w14:paraId="4FC3D681" w14:textId="6DED3453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2708F8D8" w14:textId="2E5BE5A5" w:rsidR="00490D1F" w:rsidRPr="00212BFA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fizyczną lub prawną, podmiotem lub organem działającym w imieniu lub pod kierunkiem podmiotu, o którym mowa w pkt 1 lub 2;</w:t>
      </w:r>
    </w:p>
    <w:p w14:paraId="1E3F321D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9724C7C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</w:p>
    <w:p w14:paraId="30ED3BF7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18224395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75875E3A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6536D2A0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033B3233" w14:textId="77777777" w:rsidR="00490D1F" w:rsidRPr="00030683" w:rsidRDefault="00490D1F" w:rsidP="00490D1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A83C3A" w14:textId="77777777" w:rsidR="00E46F01" w:rsidRPr="00030683" w:rsidRDefault="00E46F01" w:rsidP="00E46F01">
      <w:pPr>
        <w:rPr>
          <w:rFonts w:asciiTheme="minorHAnsi" w:hAnsiTheme="minorHAnsi" w:cstheme="minorHAnsi"/>
          <w:sz w:val="22"/>
          <w:szCs w:val="22"/>
        </w:rPr>
      </w:pPr>
    </w:p>
    <w:sectPr w:rsidR="00E46F01" w:rsidRPr="00030683" w:rsidSect="003A5BD5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A921" w14:textId="77777777" w:rsidR="00EF62F9" w:rsidRDefault="00EF62F9">
      <w:r>
        <w:separator/>
      </w:r>
    </w:p>
  </w:endnote>
  <w:endnote w:type="continuationSeparator" w:id="0">
    <w:p w14:paraId="500440BD" w14:textId="77777777" w:rsidR="00EF62F9" w:rsidRDefault="00E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135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BE0DB9" w14:textId="77777777" w:rsidR="00796C4A" w:rsidRDefault="00796C4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15A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1C30" w14:textId="77777777" w:rsidR="00EF62F9" w:rsidRDefault="00EF62F9">
      <w:r>
        <w:separator/>
      </w:r>
    </w:p>
  </w:footnote>
  <w:footnote w:type="continuationSeparator" w:id="0">
    <w:p w14:paraId="414A588E" w14:textId="77777777" w:rsidR="00EF62F9" w:rsidRDefault="00EF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BA76B2F4"/>
    <w:name w:val="WW8Num27"/>
    <w:lvl w:ilvl="0">
      <w:start w:val="1"/>
      <w:numFmt w:val="bullet"/>
      <w:lvlText w:val=""/>
      <w:lvlJc w:val="left"/>
      <w:pPr>
        <w:tabs>
          <w:tab w:val="num" w:pos="633"/>
        </w:tabs>
        <w:ind w:left="644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D739E7"/>
    <w:multiLevelType w:val="multilevel"/>
    <w:tmpl w:val="11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13008"/>
    <w:multiLevelType w:val="hybridMultilevel"/>
    <w:tmpl w:val="FD100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FBD056F"/>
    <w:multiLevelType w:val="hybridMultilevel"/>
    <w:tmpl w:val="65862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F11CC"/>
    <w:multiLevelType w:val="hybridMultilevel"/>
    <w:tmpl w:val="F47E3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22E1C"/>
    <w:multiLevelType w:val="hybridMultilevel"/>
    <w:tmpl w:val="F8744174"/>
    <w:lvl w:ilvl="0" w:tplc="5AB41B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339EC"/>
    <w:multiLevelType w:val="hybridMultilevel"/>
    <w:tmpl w:val="8E06F7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EA0F5D"/>
    <w:multiLevelType w:val="hybridMultilevel"/>
    <w:tmpl w:val="4822B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8694F"/>
    <w:multiLevelType w:val="hybridMultilevel"/>
    <w:tmpl w:val="87D0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70A3"/>
    <w:multiLevelType w:val="hybridMultilevel"/>
    <w:tmpl w:val="B9883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45F7F"/>
    <w:multiLevelType w:val="hybridMultilevel"/>
    <w:tmpl w:val="C13A6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64059"/>
    <w:multiLevelType w:val="hybridMultilevel"/>
    <w:tmpl w:val="80FA9178"/>
    <w:lvl w:ilvl="0" w:tplc="8CAC437C">
      <w:start w:val="4"/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4F67628B"/>
    <w:multiLevelType w:val="hybridMultilevel"/>
    <w:tmpl w:val="8C702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E6E6B"/>
    <w:multiLevelType w:val="hybridMultilevel"/>
    <w:tmpl w:val="8A18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82BA3"/>
    <w:multiLevelType w:val="hybridMultilevel"/>
    <w:tmpl w:val="701ECBFE"/>
    <w:lvl w:ilvl="0" w:tplc="22846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F4E73"/>
    <w:multiLevelType w:val="hybridMultilevel"/>
    <w:tmpl w:val="68421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36068"/>
    <w:multiLevelType w:val="hybridMultilevel"/>
    <w:tmpl w:val="935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E1A94"/>
    <w:multiLevelType w:val="hybridMultilevel"/>
    <w:tmpl w:val="C77C9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01391"/>
    <w:multiLevelType w:val="hybridMultilevel"/>
    <w:tmpl w:val="A426B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31896"/>
    <w:multiLevelType w:val="hybridMultilevel"/>
    <w:tmpl w:val="D420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D7C1F"/>
    <w:multiLevelType w:val="hybridMultilevel"/>
    <w:tmpl w:val="F45C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4001">
    <w:abstractNumId w:val="4"/>
  </w:num>
  <w:num w:numId="2" w16cid:durableId="1890258619">
    <w:abstractNumId w:val="3"/>
  </w:num>
  <w:num w:numId="3" w16cid:durableId="2116123511">
    <w:abstractNumId w:val="16"/>
  </w:num>
  <w:num w:numId="4" w16cid:durableId="674840511">
    <w:abstractNumId w:val="14"/>
  </w:num>
  <w:num w:numId="5" w16cid:durableId="270599855">
    <w:abstractNumId w:val="1"/>
  </w:num>
  <w:num w:numId="6" w16cid:durableId="2041275759">
    <w:abstractNumId w:val="23"/>
  </w:num>
  <w:num w:numId="7" w16cid:durableId="1994945473">
    <w:abstractNumId w:val="6"/>
  </w:num>
  <w:num w:numId="8" w16cid:durableId="127866980">
    <w:abstractNumId w:val="6"/>
    <w:lvlOverride w:ilvl="0">
      <w:startOverride w:val="1"/>
    </w:lvlOverride>
  </w:num>
  <w:num w:numId="9" w16cid:durableId="565720780">
    <w:abstractNumId w:val="27"/>
  </w:num>
  <w:num w:numId="10" w16cid:durableId="1283344585">
    <w:abstractNumId w:val="15"/>
  </w:num>
  <w:num w:numId="11" w16cid:durableId="569998777">
    <w:abstractNumId w:val="24"/>
  </w:num>
  <w:num w:numId="12" w16cid:durableId="1815829548">
    <w:abstractNumId w:val="0"/>
  </w:num>
  <w:num w:numId="13" w16cid:durableId="1028723419">
    <w:abstractNumId w:val="28"/>
  </w:num>
  <w:num w:numId="14" w16cid:durableId="1042821741">
    <w:abstractNumId w:val="11"/>
  </w:num>
  <w:num w:numId="15" w16cid:durableId="704603848">
    <w:abstractNumId w:val="25"/>
  </w:num>
  <w:num w:numId="16" w16cid:durableId="2050572033">
    <w:abstractNumId w:val="22"/>
  </w:num>
  <w:num w:numId="17" w16cid:durableId="2059431379">
    <w:abstractNumId w:val="8"/>
  </w:num>
  <w:num w:numId="18" w16cid:durableId="43330259">
    <w:abstractNumId w:val="5"/>
  </w:num>
  <w:num w:numId="19" w16cid:durableId="2109888031">
    <w:abstractNumId w:val="12"/>
  </w:num>
  <w:num w:numId="20" w16cid:durableId="685863777">
    <w:abstractNumId w:val="7"/>
  </w:num>
  <w:num w:numId="21" w16cid:durableId="1047799277">
    <w:abstractNumId w:val="17"/>
  </w:num>
  <w:num w:numId="22" w16cid:durableId="914242779">
    <w:abstractNumId w:val="20"/>
  </w:num>
  <w:num w:numId="23" w16cid:durableId="1365790495">
    <w:abstractNumId w:val="13"/>
  </w:num>
  <w:num w:numId="24" w16cid:durableId="514423198">
    <w:abstractNumId w:val="2"/>
  </w:num>
  <w:num w:numId="25" w16cid:durableId="1245452785">
    <w:abstractNumId w:val="26"/>
  </w:num>
  <w:num w:numId="26" w16cid:durableId="1261908974">
    <w:abstractNumId w:val="21"/>
  </w:num>
  <w:num w:numId="27" w16cid:durableId="614945103">
    <w:abstractNumId w:val="10"/>
  </w:num>
  <w:num w:numId="28" w16cid:durableId="2018923436">
    <w:abstractNumId w:val="18"/>
  </w:num>
  <w:num w:numId="29" w16cid:durableId="1461612001">
    <w:abstractNumId w:val="9"/>
  </w:num>
  <w:num w:numId="30" w16cid:durableId="12615263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30683"/>
    <w:rsid w:val="00056D45"/>
    <w:rsid w:val="00076349"/>
    <w:rsid w:val="00077C9A"/>
    <w:rsid w:val="000838FD"/>
    <w:rsid w:val="000920EA"/>
    <w:rsid w:val="0009616D"/>
    <w:rsid w:val="00096882"/>
    <w:rsid w:val="000A3692"/>
    <w:rsid w:val="000B1E0C"/>
    <w:rsid w:val="000C5799"/>
    <w:rsid w:val="000C66EB"/>
    <w:rsid w:val="000D6203"/>
    <w:rsid w:val="000E1719"/>
    <w:rsid w:val="000E54E8"/>
    <w:rsid w:val="000F029A"/>
    <w:rsid w:val="00100B03"/>
    <w:rsid w:val="00103991"/>
    <w:rsid w:val="0015456E"/>
    <w:rsid w:val="001603F5"/>
    <w:rsid w:val="00166134"/>
    <w:rsid w:val="001706C3"/>
    <w:rsid w:val="0018180F"/>
    <w:rsid w:val="001A3EB0"/>
    <w:rsid w:val="001C1EAA"/>
    <w:rsid w:val="001C5A30"/>
    <w:rsid w:val="001E6C4C"/>
    <w:rsid w:val="001F3A4D"/>
    <w:rsid w:val="002001C8"/>
    <w:rsid w:val="00212BFA"/>
    <w:rsid w:val="00221F72"/>
    <w:rsid w:val="00223D64"/>
    <w:rsid w:val="00242071"/>
    <w:rsid w:val="00294F4C"/>
    <w:rsid w:val="002A1D9C"/>
    <w:rsid w:val="002A52AB"/>
    <w:rsid w:val="002B4C3E"/>
    <w:rsid w:val="002B7C66"/>
    <w:rsid w:val="002C0D0D"/>
    <w:rsid w:val="002C18CF"/>
    <w:rsid w:val="002E4EF8"/>
    <w:rsid w:val="0030628A"/>
    <w:rsid w:val="003417DA"/>
    <w:rsid w:val="00364C09"/>
    <w:rsid w:val="003A3CDF"/>
    <w:rsid w:val="003A5BD5"/>
    <w:rsid w:val="003E7364"/>
    <w:rsid w:val="003F5CE0"/>
    <w:rsid w:val="00412D63"/>
    <w:rsid w:val="004637BC"/>
    <w:rsid w:val="0046644B"/>
    <w:rsid w:val="00490D1F"/>
    <w:rsid w:val="004A1F5B"/>
    <w:rsid w:val="004B3FCA"/>
    <w:rsid w:val="004B536A"/>
    <w:rsid w:val="004C006A"/>
    <w:rsid w:val="004D2930"/>
    <w:rsid w:val="004D4157"/>
    <w:rsid w:val="004E20F0"/>
    <w:rsid w:val="004E4DCB"/>
    <w:rsid w:val="004E5B92"/>
    <w:rsid w:val="004F17FF"/>
    <w:rsid w:val="004F53DF"/>
    <w:rsid w:val="00512916"/>
    <w:rsid w:val="005267A0"/>
    <w:rsid w:val="00583F6E"/>
    <w:rsid w:val="00594D3F"/>
    <w:rsid w:val="005A38BE"/>
    <w:rsid w:val="005A7D2A"/>
    <w:rsid w:val="005B3900"/>
    <w:rsid w:val="005B719A"/>
    <w:rsid w:val="005E2675"/>
    <w:rsid w:val="005E5A0B"/>
    <w:rsid w:val="005F6F22"/>
    <w:rsid w:val="0061314F"/>
    <w:rsid w:val="00616E80"/>
    <w:rsid w:val="00654749"/>
    <w:rsid w:val="0066353C"/>
    <w:rsid w:val="006678DE"/>
    <w:rsid w:val="006C347F"/>
    <w:rsid w:val="006D0BF0"/>
    <w:rsid w:val="006D51DC"/>
    <w:rsid w:val="006E018B"/>
    <w:rsid w:val="006E6CCC"/>
    <w:rsid w:val="00706147"/>
    <w:rsid w:val="0071205F"/>
    <w:rsid w:val="0071391B"/>
    <w:rsid w:val="0072137A"/>
    <w:rsid w:val="00780198"/>
    <w:rsid w:val="007958C0"/>
    <w:rsid w:val="00796C4A"/>
    <w:rsid w:val="007A34A7"/>
    <w:rsid w:val="007A49E9"/>
    <w:rsid w:val="007A5261"/>
    <w:rsid w:val="007B4E45"/>
    <w:rsid w:val="007F1BEC"/>
    <w:rsid w:val="007F4312"/>
    <w:rsid w:val="007F6451"/>
    <w:rsid w:val="00825B4B"/>
    <w:rsid w:val="00866971"/>
    <w:rsid w:val="00872D42"/>
    <w:rsid w:val="00875428"/>
    <w:rsid w:val="00892023"/>
    <w:rsid w:val="008B006E"/>
    <w:rsid w:val="008D6D2D"/>
    <w:rsid w:val="008E09C8"/>
    <w:rsid w:val="008F0AF5"/>
    <w:rsid w:val="008F5D9F"/>
    <w:rsid w:val="00901243"/>
    <w:rsid w:val="00924282"/>
    <w:rsid w:val="00946FC3"/>
    <w:rsid w:val="00947B51"/>
    <w:rsid w:val="00952012"/>
    <w:rsid w:val="00955696"/>
    <w:rsid w:val="00957F7A"/>
    <w:rsid w:val="009601E9"/>
    <w:rsid w:val="00986D97"/>
    <w:rsid w:val="009A0490"/>
    <w:rsid w:val="009B367D"/>
    <w:rsid w:val="009B47ED"/>
    <w:rsid w:val="00A0050F"/>
    <w:rsid w:val="00A00C67"/>
    <w:rsid w:val="00A04B46"/>
    <w:rsid w:val="00A05BA9"/>
    <w:rsid w:val="00A223FF"/>
    <w:rsid w:val="00A36854"/>
    <w:rsid w:val="00A40DAF"/>
    <w:rsid w:val="00A7158A"/>
    <w:rsid w:val="00A94C1C"/>
    <w:rsid w:val="00AD4528"/>
    <w:rsid w:val="00AD6433"/>
    <w:rsid w:val="00AE5DEF"/>
    <w:rsid w:val="00AF2AFC"/>
    <w:rsid w:val="00AF329F"/>
    <w:rsid w:val="00B0355A"/>
    <w:rsid w:val="00B131AF"/>
    <w:rsid w:val="00B27894"/>
    <w:rsid w:val="00B31311"/>
    <w:rsid w:val="00B37449"/>
    <w:rsid w:val="00B72BD2"/>
    <w:rsid w:val="00B74A40"/>
    <w:rsid w:val="00B84658"/>
    <w:rsid w:val="00B8606A"/>
    <w:rsid w:val="00B8669F"/>
    <w:rsid w:val="00B9112C"/>
    <w:rsid w:val="00BB2C7C"/>
    <w:rsid w:val="00BC0995"/>
    <w:rsid w:val="00BC25CC"/>
    <w:rsid w:val="00BC7016"/>
    <w:rsid w:val="00BC716F"/>
    <w:rsid w:val="00BC7A73"/>
    <w:rsid w:val="00BD743B"/>
    <w:rsid w:val="00BF07BB"/>
    <w:rsid w:val="00C20098"/>
    <w:rsid w:val="00C40539"/>
    <w:rsid w:val="00C40960"/>
    <w:rsid w:val="00CB7310"/>
    <w:rsid w:val="00CC1FF5"/>
    <w:rsid w:val="00D03D83"/>
    <w:rsid w:val="00D20E3F"/>
    <w:rsid w:val="00D220E4"/>
    <w:rsid w:val="00D3736D"/>
    <w:rsid w:val="00D41A39"/>
    <w:rsid w:val="00D43426"/>
    <w:rsid w:val="00D60DBF"/>
    <w:rsid w:val="00D70ED4"/>
    <w:rsid w:val="00D90F68"/>
    <w:rsid w:val="00DA087E"/>
    <w:rsid w:val="00DC6722"/>
    <w:rsid w:val="00DD7A7A"/>
    <w:rsid w:val="00DE6583"/>
    <w:rsid w:val="00E35531"/>
    <w:rsid w:val="00E36E47"/>
    <w:rsid w:val="00E42A43"/>
    <w:rsid w:val="00E42E91"/>
    <w:rsid w:val="00E46F01"/>
    <w:rsid w:val="00E57972"/>
    <w:rsid w:val="00E64573"/>
    <w:rsid w:val="00E64D5F"/>
    <w:rsid w:val="00E91785"/>
    <w:rsid w:val="00E93127"/>
    <w:rsid w:val="00E968B9"/>
    <w:rsid w:val="00EA4F58"/>
    <w:rsid w:val="00EB2BE5"/>
    <w:rsid w:val="00EE3769"/>
    <w:rsid w:val="00EE7EA8"/>
    <w:rsid w:val="00EF39AA"/>
    <w:rsid w:val="00EF62F9"/>
    <w:rsid w:val="00F00380"/>
    <w:rsid w:val="00F340B9"/>
    <w:rsid w:val="00F92298"/>
    <w:rsid w:val="00FB1C6A"/>
    <w:rsid w:val="00FB60C4"/>
    <w:rsid w:val="00FD0C4A"/>
    <w:rsid w:val="00FD3A2D"/>
    <w:rsid w:val="00FE4A13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0FBA61DF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character" w:customStyle="1" w:styleId="contenttxtdescriptionclear">
    <w:name w:val="content txt description clear"/>
    <w:rsid w:val="00E64D5F"/>
  </w:style>
  <w:style w:type="paragraph" w:styleId="NormalnyWeb">
    <w:name w:val="Normal (Web)"/>
    <w:basedOn w:val="Normalny"/>
    <w:uiPriority w:val="99"/>
    <w:unhideWhenUsed/>
    <w:rsid w:val="00E64D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4D5F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796C4A"/>
    <w:rPr>
      <w:rFonts w:ascii="Arial" w:hAnsi="Arial" w:cs="Arial"/>
      <w:sz w:val="19"/>
      <w:szCs w:val="19"/>
      <w:lang w:val="pl-PL" w:eastAsia="pl-PL"/>
    </w:rPr>
  </w:style>
  <w:style w:type="character" w:customStyle="1" w:styleId="hgkelc">
    <w:name w:val="hgkelc"/>
    <w:basedOn w:val="Domylnaczcionkaakapitu"/>
    <w:rsid w:val="00D03D83"/>
  </w:style>
  <w:style w:type="paragraph" w:styleId="Tytu">
    <w:name w:val="Title"/>
    <w:basedOn w:val="Normalny"/>
    <w:next w:val="Normalny"/>
    <w:link w:val="TytuZnak"/>
    <w:uiPriority w:val="10"/>
    <w:qFormat/>
    <w:rsid w:val="00654749"/>
    <w:pPr>
      <w:widowControl w:val="0"/>
      <w:suppressAutoHyphens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i-IN" w:bidi="hi-IN"/>
    </w:rPr>
  </w:style>
  <w:style w:type="character" w:customStyle="1" w:styleId="TytuZnak">
    <w:name w:val="Tytuł Znak"/>
    <w:basedOn w:val="Domylnaczcionkaakapitu"/>
    <w:link w:val="Tytu"/>
    <w:uiPriority w:val="10"/>
    <w:rsid w:val="0065474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hi-IN" w:bidi="hi-IN"/>
    </w:rPr>
  </w:style>
  <w:style w:type="paragraph" w:styleId="Bezodstpw">
    <w:name w:val="No Spacing"/>
    <w:uiPriority w:val="1"/>
    <w:qFormat/>
    <w:rsid w:val="00654749"/>
    <w:pPr>
      <w:widowControl w:val="0"/>
      <w:suppressAutoHyphens/>
    </w:pPr>
    <w:rPr>
      <w:rFonts w:cs="Mangal"/>
      <w:kern w:val="1"/>
      <w:sz w:val="24"/>
      <w:szCs w:val="21"/>
      <w:lang w:val="pl-PL"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56F9FD5-63B4-4882-AD72-39E0B6B4E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30</TotalTime>
  <Pages>5</Pages>
  <Words>950</Words>
  <Characters>6961</Characters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2026-06-26T09:14:00Z</cp:lastPrinted>
  <dcterms:created xsi:type="dcterms:W3CDTF">2026-07-27T10:51:00Z</dcterms:created>
  <dcterms:modified xsi:type="dcterms:W3CDTF">2026-09-11T08:57:00Z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