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16CE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sz w:val="20"/>
          <w:szCs w:val="20"/>
        </w:rPr>
      </w:pPr>
    </w:p>
    <w:p w14:paraId="06AD0098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PROTOKÓŁ Z POSTĘPOWANIA – CZĘŚĆ II</w:t>
      </w:r>
    </w:p>
    <w:p w14:paraId="35FC6CAF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FE24885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483801" w:rsidRPr="00A7233D" w14:paraId="586BC6C7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1704F315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EE1B2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94C60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7D644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7D46B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0FDB8A" w14:textId="77777777" w:rsidR="00483801" w:rsidRPr="00A7233D" w:rsidRDefault="00483801" w:rsidP="00CC56BC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1.</w:t>
            </w:r>
          </w:p>
        </w:tc>
        <w:tc>
          <w:tcPr>
            <w:tcW w:w="10086" w:type="dxa"/>
          </w:tcPr>
          <w:p w14:paraId="536601EB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646479" w14:textId="6B84C8E5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dniu </w:t>
            </w:r>
            <w:r w:rsidR="00754E4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7D23EE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7D23EE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.2026r. zaproszono do złożenia ofert poniższych wykonawców oraz umieszczono zapytanie na BIP Zamawiającego:</w:t>
            </w:r>
          </w:p>
          <w:p w14:paraId="256F301A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W w:w="4803" w:type="pct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936"/>
              <w:gridCol w:w="4252"/>
              <w:gridCol w:w="1707"/>
            </w:tblGrid>
            <w:tr w:rsidR="00483801" w:rsidRPr="00A7233D" w14:paraId="2BB21771" w14:textId="77777777" w:rsidTr="005E3A8C">
              <w:tc>
                <w:tcPr>
                  <w:tcW w:w="577" w:type="dxa"/>
                </w:tcPr>
                <w:p w14:paraId="35952D7D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936" w:type="dxa"/>
                </w:tcPr>
                <w:p w14:paraId="36FED84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4252" w:type="dxa"/>
                </w:tcPr>
                <w:p w14:paraId="69BCA4D0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707" w:type="dxa"/>
                </w:tcPr>
                <w:p w14:paraId="050BAB2A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Uwagi</w:t>
                  </w:r>
                </w:p>
              </w:tc>
            </w:tr>
            <w:tr w:rsidR="00483801" w:rsidRPr="00A7233D" w14:paraId="4F5197E9" w14:textId="77777777" w:rsidTr="005E3A8C">
              <w:tc>
                <w:tcPr>
                  <w:tcW w:w="577" w:type="dxa"/>
                </w:tcPr>
                <w:p w14:paraId="6A3A11D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936" w:type="dxa"/>
                </w:tcPr>
                <w:p w14:paraId="50CAF2AB" w14:textId="2B6FB0C1" w:rsidR="00483801" w:rsidRPr="00A7233D" w:rsidRDefault="00754E41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</w:t>
                  </w:r>
                  <w:r w:rsidR="00F824BC">
                    <w:rPr>
                      <w:rFonts w:asciiTheme="minorHAnsi" w:hAnsiTheme="minorHAnsi" w:cstheme="minorHAnsi"/>
                      <w:sz w:val="20"/>
                      <w:szCs w:val="20"/>
                    </w:rPr>
                    <w:t>r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tMenu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Hermyt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Spółka Jawna</w:t>
                  </w:r>
                </w:p>
              </w:tc>
              <w:tc>
                <w:tcPr>
                  <w:tcW w:w="4252" w:type="dxa"/>
                  <w:vAlign w:val="center"/>
                </w:tcPr>
                <w:p w14:paraId="14CC5F3E" w14:textId="4C0A966D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</w:t>
                  </w:r>
                  <w:r w:rsidR="00483801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l. </w:t>
                  </w:r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Katowicka 221, 43-100 Tychy</w:t>
                  </w:r>
                </w:p>
              </w:tc>
              <w:tc>
                <w:tcPr>
                  <w:tcW w:w="1707" w:type="dxa"/>
                </w:tcPr>
                <w:p w14:paraId="7F6E8E2F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16F36B2C" w14:textId="77777777" w:rsidTr="005E3A8C">
              <w:tc>
                <w:tcPr>
                  <w:tcW w:w="577" w:type="dxa"/>
                </w:tcPr>
                <w:p w14:paraId="083DA2C9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936" w:type="dxa"/>
                </w:tcPr>
                <w:p w14:paraId="3F9AA407" w14:textId="31E46770" w:rsidR="00483801" w:rsidRPr="00A7233D" w:rsidRDefault="00754E41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GASTRO-SERWIS II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Sp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z o.o.</w:t>
                  </w:r>
                </w:p>
              </w:tc>
              <w:tc>
                <w:tcPr>
                  <w:tcW w:w="4252" w:type="dxa"/>
                  <w:vAlign w:val="center"/>
                </w:tcPr>
                <w:p w14:paraId="2A93846D" w14:textId="1005D7B6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Stanisława </w:t>
                  </w:r>
                  <w:proofErr w:type="spellStart"/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Koshutta</w:t>
                  </w:r>
                  <w:proofErr w:type="spellEnd"/>
                  <w:r w:rsidR="00754E41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9, 40-844 Katowice</w:t>
                  </w:r>
                </w:p>
              </w:tc>
              <w:tc>
                <w:tcPr>
                  <w:tcW w:w="1707" w:type="dxa"/>
                </w:tcPr>
                <w:p w14:paraId="784C01F1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483801" w:rsidRPr="00A7233D" w14:paraId="0EA2D083" w14:textId="77777777" w:rsidTr="005E3A8C">
              <w:tc>
                <w:tcPr>
                  <w:tcW w:w="577" w:type="dxa"/>
                </w:tcPr>
                <w:p w14:paraId="13632AC3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2936" w:type="dxa"/>
                </w:tcPr>
                <w:p w14:paraId="5E6C4205" w14:textId="52A126B3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Pieprz i papryka</w:t>
                  </w:r>
                </w:p>
              </w:tc>
              <w:tc>
                <w:tcPr>
                  <w:tcW w:w="4252" w:type="dxa"/>
                  <w:vAlign w:val="center"/>
                </w:tcPr>
                <w:p w14:paraId="7A2DA915" w14:textId="19819A58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5E3A8C" w:rsidRPr="005E3A8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Wrocławska 31, 41-902 Bytom</w:t>
                  </w:r>
                </w:p>
              </w:tc>
              <w:tc>
                <w:tcPr>
                  <w:tcW w:w="1707" w:type="dxa"/>
                </w:tcPr>
                <w:p w14:paraId="44BC80B7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  <w:tr w:rsidR="007F0499" w:rsidRPr="00A7233D" w14:paraId="2DEE3C7A" w14:textId="77777777" w:rsidTr="005E3A8C">
              <w:tc>
                <w:tcPr>
                  <w:tcW w:w="577" w:type="dxa"/>
                </w:tcPr>
                <w:p w14:paraId="4CF2580C" w14:textId="4B122934" w:rsidR="007F0499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2936" w:type="dxa"/>
                </w:tcPr>
                <w:p w14:paraId="0828B0A2" w14:textId="67D058FE" w:rsidR="007F0499" w:rsidRDefault="00754E41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Tomasz Wypiór </w:t>
                  </w:r>
                  <w:proofErr w:type="spellStart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Bajlaga</w:t>
                  </w:r>
                  <w:proofErr w:type="spellEnd"/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</w:t>
                  </w:r>
                  <w:r w:rsidR="005E3A8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Bistro</w:t>
                  </w:r>
                </w:p>
              </w:tc>
              <w:tc>
                <w:tcPr>
                  <w:tcW w:w="4252" w:type="dxa"/>
                  <w:vAlign w:val="center"/>
                </w:tcPr>
                <w:p w14:paraId="1C0CFC63" w14:textId="20EE7C1E" w:rsidR="007F0499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ul. </w:t>
                  </w:r>
                  <w:r w:rsidR="005E3A8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Zacisze 3, 40-025 Katowice</w:t>
                  </w:r>
                </w:p>
              </w:tc>
              <w:tc>
                <w:tcPr>
                  <w:tcW w:w="1707" w:type="dxa"/>
                </w:tcPr>
                <w:p w14:paraId="393B2B05" w14:textId="048B7B43" w:rsidR="007F0499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both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Wysłano e- mail</w:t>
                  </w:r>
                </w:p>
              </w:tc>
            </w:tr>
          </w:tbl>
          <w:p w14:paraId="1725F7E0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6A30E64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83801" w:rsidRPr="00A7233D" w14:paraId="753C4833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39B59FD4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C1523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E7B1B4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D19DAC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9AC28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10086" w:type="dxa"/>
          </w:tcPr>
          <w:p w14:paraId="1644CFD4" w14:textId="76DDCED1" w:rsidR="005E3A8C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W terminie do </w:t>
            </w:r>
            <w:r w:rsidR="005E3A8C">
              <w:rPr>
                <w:rFonts w:asciiTheme="minorHAnsi" w:hAnsiTheme="minorHAnsi" w:cstheme="minorHAnsi"/>
                <w:sz w:val="20"/>
                <w:szCs w:val="20"/>
              </w:rPr>
              <w:t>15.09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.2026 otrzymano następujące oferty: </w:t>
            </w:r>
          </w:p>
          <w:p w14:paraId="5A54103D" w14:textId="47A00AF0" w:rsidR="00483801" w:rsidRPr="00F824BC" w:rsidRDefault="005E3A8C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24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Część I:</w:t>
            </w:r>
          </w:p>
          <w:tbl>
            <w:tblPr>
              <w:tblW w:w="9471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2936"/>
              <w:gridCol w:w="3491"/>
              <w:gridCol w:w="1134"/>
              <w:gridCol w:w="1333"/>
            </w:tblGrid>
            <w:tr w:rsidR="00483801" w:rsidRPr="00A7233D" w14:paraId="55D68FBD" w14:textId="77777777" w:rsidTr="00D064AF">
              <w:tc>
                <w:tcPr>
                  <w:tcW w:w="577" w:type="dxa"/>
                </w:tcPr>
                <w:p w14:paraId="65FFECA5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2936" w:type="dxa"/>
                </w:tcPr>
                <w:p w14:paraId="262652C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firmy</w:t>
                  </w:r>
                </w:p>
              </w:tc>
              <w:tc>
                <w:tcPr>
                  <w:tcW w:w="3491" w:type="dxa"/>
                </w:tcPr>
                <w:p w14:paraId="2742782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Adres firmy </w:t>
                  </w:r>
                </w:p>
              </w:tc>
              <w:tc>
                <w:tcPr>
                  <w:tcW w:w="1134" w:type="dxa"/>
                </w:tcPr>
                <w:p w14:paraId="3C086488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netto</w:t>
                  </w:r>
                </w:p>
              </w:tc>
              <w:tc>
                <w:tcPr>
                  <w:tcW w:w="1333" w:type="dxa"/>
                </w:tcPr>
                <w:p w14:paraId="2905929E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Cena brutto</w:t>
                  </w:r>
                </w:p>
              </w:tc>
            </w:tr>
            <w:tr w:rsidR="00483801" w:rsidRPr="00A7233D" w14:paraId="56DDA3FC" w14:textId="77777777" w:rsidTr="00D064AF">
              <w:trPr>
                <w:trHeight w:val="403"/>
              </w:trPr>
              <w:tc>
                <w:tcPr>
                  <w:tcW w:w="577" w:type="dxa"/>
                  <w:vAlign w:val="center"/>
                </w:tcPr>
                <w:p w14:paraId="2355256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936" w:type="dxa"/>
                  <w:vAlign w:val="center"/>
                </w:tcPr>
                <w:p w14:paraId="148958F5" w14:textId="3EC123C2" w:rsidR="00483801" w:rsidRPr="003E5AF1" w:rsidRDefault="005E3A8C" w:rsidP="007F0499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proofErr w:type="spellStart"/>
                  <w:r w:rsidRPr="003E5AF1">
                    <w:t>A</w:t>
                  </w:r>
                  <w:r w:rsidR="00F824BC" w:rsidRPr="003E5AF1">
                    <w:t>r</w:t>
                  </w:r>
                  <w:r w:rsidRPr="003E5AF1">
                    <w:t>tMenu</w:t>
                  </w:r>
                  <w:proofErr w:type="spellEnd"/>
                  <w:r w:rsidRPr="003E5AF1">
                    <w:t xml:space="preserve"> </w:t>
                  </w:r>
                  <w:proofErr w:type="spellStart"/>
                  <w:r w:rsidRPr="003E5AF1">
                    <w:t>Hermyt</w:t>
                  </w:r>
                  <w:proofErr w:type="spellEnd"/>
                  <w:r w:rsidRPr="003E5AF1">
                    <w:t xml:space="preserve"> Spółka Jawna</w:t>
                  </w:r>
                </w:p>
              </w:tc>
              <w:tc>
                <w:tcPr>
                  <w:tcW w:w="3491" w:type="dxa"/>
                  <w:vAlign w:val="center"/>
                </w:tcPr>
                <w:p w14:paraId="742675BC" w14:textId="19E3C662" w:rsidR="00483801" w:rsidRPr="003E5AF1" w:rsidRDefault="005E3A8C" w:rsidP="007F0499">
                  <w:pPr>
                    <w:widowControl w:val="0"/>
                    <w:suppressLineNumbers/>
                    <w:suppressAutoHyphens/>
                    <w:snapToGrid w:val="0"/>
                    <w:rPr>
                      <w:rFonts w:eastAsia="Lucida Sans Unicode"/>
                    </w:rPr>
                  </w:pPr>
                  <w:r w:rsidRPr="003E5AF1">
                    <w:rPr>
                      <w:rFonts w:eastAsia="Lucida Sans Unicode"/>
                    </w:rPr>
                    <w:t>ul. Katowicka 221, 43-100 Tychy</w:t>
                  </w:r>
                </w:p>
              </w:tc>
              <w:tc>
                <w:tcPr>
                  <w:tcW w:w="1134" w:type="dxa"/>
                  <w:vAlign w:val="center"/>
                </w:tcPr>
                <w:p w14:paraId="027F991F" w14:textId="1F4EA9A9" w:rsidR="00483801" w:rsidRPr="00A7233D" w:rsidRDefault="005E3A8C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2 400,00</w:t>
                  </w:r>
                  <w:r w:rsidR="00483801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  <w:tc>
                <w:tcPr>
                  <w:tcW w:w="1333" w:type="dxa"/>
                  <w:vAlign w:val="center"/>
                </w:tcPr>
                <w:p w14:paraId="7421FC6C" w14:textId="325E8676" w:rsidR="00483801" w:rsidRPr="00A7233D" w:rsidRDefault="007F0499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2</w:t>
                  </w:r>
                  <w:r w:rsidR="005E3A8C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 637,00</w:t>
                  </w:r>
                  <w:r w:rsidR="00483801"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 zł</w:t>
                  </w:r>
                </w:p>
              </w:tc>
            </w:tr>
          </w:tbl>
          <w:p w14:paraId="6A7CC339" w14:textId="77777777" w:rsidR="00483801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0CC823" w14:textId="77777777" w:rsidR="00D064AF" w:rsidRPr="00F824BC" w:rsidRDefault="00F824BC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24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Część II:</w:t>
            </w:r>
          </w:p>
          <w:p w14:paraId="0FE8E8EB" w14:textId="36540EA7" w:rsidR="00F824BC" w:rsidRPr="00A7233D" w:rsidRDefault="00F824BC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 wyznaczonym terminie składania ofert do Zamawiającego nie wpłynęła żadna oferta dotycząca części II.</w:t>
            </w:r>
          </w:p>
        </w:tc>
      </w:tr>
      <w:tr w:rsidR="00483801" w:rsidRPr="00A7233D" w14:paraId="425F833B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24AABBA6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ED912B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E6EB7F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E54EE9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113070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7C12D3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10086" w:type="dxa"/>
          </w:tcPr>
          <w:p w14:paraId="02BF6B96" w14:textId="006800CA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Kryteria wyboru</w:t>
            </w:r>
            <w:r w:rsidR="00F824B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71004719" w14:textId="1D3A6E2B" w:rsidR="00F824BC" w:rsidRDefault="00F824BC" w:rsidP="00F824BC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3801"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Cena 100% - Liczba punktów = (Cena najniższa / Cena oferty badanej) x 100% </w:t>
            </w:r>
          </w:p>
          <w:p w14:paraId="50610457" w14:textId="61733EBB" w:rsidR="00F824BC" w:rsidRPr="00F824BC" w:rsidRDefault="00F824BC" w:rsidP="00F824BC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824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Część I:</w:t>
            </w:r>
          </w:p>
          <w:tbl>
            <w:tblPr>
              <w:tblW w:w="9330" w:type="dxa"/>
              <w:tblInd w:w="55" w:type="dxa"/>
              <w:tblBorders>
                <w:top w:val="dashSmallGap" w:sz="4" w:space="0" w:color="000000"/>
                <w:left w:val="dashSmallGap" w:sz="4" w:space="0" w:color="000000"/>
                <w:bottom w:val="dashSmallGap" w:sz="4" w:space="0" w:color="000000"/>
                <w:right w:val="dashSmallGap" w:sz="4" w:space="0" w:color="000000"/>
                <w:insideH w:val="dashSmallGap" w:sz="4" w:space="0" w:color="000000"/>
                <w:insideV w:val="dashSmallGap" w:sz="4" w:space="0" w:color="000000"/>
              </w:tblBorders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7"/>
              <w:gridCol w:w="7052"/>
              <w:gridCol w:w="1701"/>
            </w:tblGrid>
            <w:tr w:rsidR="00483801" w:rsidRPr="00A7233D" w14:paraId="450A901A" w14:textId="77777777" w:rsidTr="00CC56BC">
              <w:tc>
                <w:tcPr>
                  <w:tcW w:w="577" w:type="dxa"/>
                </w:tcPr>
                <w:p w14:paraId="7F83F12B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7052" w:type="dxa"/>
                </w:tcPr>
                <w:p w14:paraId="03C80304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Nazwa i adres firmy</w:t>
                  </w:r>
                </w:p>
              </w:tc>
              <w:tc>
                <w:tcPr>
                  <w:tcW w:w="1701" w:type="dxa"/>
                </w:tcPr>
                <w:p w14:paraId="2B285326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Liczba punktów</w:t>
                  </w:r>
                </w:p>
              </w:tc>
            </w:tr>
            <w:tr w:rsidR="00483801" w:rsidRPr="00A7233D" w14:paraId="7B6CB54B" w14:textId="77777777" w:rsidTr="00CC56BC">
              <w:tc>
                <w:tcPr>
                  <w:tcW w:w="577" w:type="dxa"/>
                </w:tcPr>
                <w:p w14:paraId="4147113C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052" w:type="dxa"/>
                </w:tcPr>
                <w:p w14:paraId="5E6CF1D4" w14:textId="0A266AC9" w:rsidR="00483801" w:rsidRPr="00A7233D" w:rsidRDefault="00F824BC" w:rsidP="00CC56BC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ArtMenu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Hermyt</w:t>
                  </w:r>
                  <w:proofErr w:type="spell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Spółka Jawna,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u</w:t>
                  </w: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 xml:space="preserve">l. </w:t>
                  </w:r>
                  <w:r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Katowicka 221, 43-100 Tychy</w:t>
                  </w:r>
                </w:p>
              </w:tc>
              <w:tc>
                <w:tcPr>
                  <w:tcW w:w="1701" w:type="dxa"/>
                </w:tcPr>
                <w:p w14:paraId="1486335A" w14:textId="77777777" w:rsidR="00483801" w:rsidRPr="00A7233D" w:rsidRDefault="00483801" w:rsidP="00CC56BC">
                  <w:pPr>
                    <w:widowControl w:val="0"/>
                    <w:suppressLineNumbers/>
                    <w:suppressAutoHyphens/>
                    <w:snapToGrid w:val="0"/>
                    <w:jc w:val="center"/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</w:pPr>
                  <w:r w:rsidRPr="00A7233D">
                    <w:rPr>
                      <w:rFonts w:asciiTheme="minorHAnsi" w:eastAsia="Lucida Sans Unicode" w:hAnsiTheme="minorHAnsi" w:cstheme="minorHAnsi"/>
                      <w:kern w:val="1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147407E4" w14:textId="77777777" w:rsidR="00D064AF" w:rsidRPr="00A7233D" w:rsidRDefault="00D064AF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83801" w:rsidRPr="00A7233D" w14:paraId="6445664E" w14:textId="77777777" w:rsidTr="000F655E">
        <w:trPr>
          <w:trHeight w:val="1336"/>
          <w:jc w:val="center"/>
        </w:trPr>
        <w:tc>
          <w:tcPr>
            <w:tcW w:w="562" w:type="dxa"/>
            <w:shd w:val="clear" w:color="auto" w:fill="F2F2F2"/>
          </w:tcPr>
          <w:p w14:paraId="653A3A42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D9EF4A" w14:textId="77777777" w:rsidR="00483801" w:rsidRPr="00A7233D" w:rsidRDefault="00483801" w:rsidP="00CC56BC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10086" w:type="dxa"/>
          </w:tcPr>
          <w:p w14:paraId="14BDA049" w14:textId="51C2F7B5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Wybrano:</w:t>
            </w:r>
          </w:p>
          <w:p w14:paraId="49BABF0D" w14:textId="77777777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B03A5D" w14:textId="3FA5A8D4" w:rsidR="00F824BC" w:rsidRDefault="00F824BC" w:rsidP="00CC56B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Część I: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ArtMenu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Hermyt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Spółka Jawna, </w:t>
            </w:r>
            <w:r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u</w:t>
            </w:r>
            <w:r w:rsidRPr="00A7233D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l. </w:t>
            </w:r>
            <w:r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Katowicka 221, 43-100 Tychy</w:t>
            </w:r>
          </w:p>
          <w:p w14:paraId="1C4027D9" w14:textId="5586AE5E" w:rsidR="00F824BC" w:rsidRPr="00A7233D" w:rsidRDefault="00F824BC" w:rsidP="00CC56B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F655E">
              <w:rPr>
                <w:rFonts w:asciiTheme="minorHAnsi" w:eastAsia="Lucida Sans Unicode" w:hAnsiTheme="minorHAnsi" w:cstheme="minorHAnsi"/>
                <w:b/>
                <w:bCs/>
                <w:kern w:val="1"/>
                <w:sz w:val="20"/>
                <w:szCs w:val="20"/>
              </w:rPr>
              <w:t>Część II:</w:t>
            </w:r>
            <w:r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postępowanie dotyczące części II zostało unieważnione z p</w:t>
            </w:r>
            <w:r w:rsidR="000F655E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owodu tego, że </w:t>
            </w:r>
            <w:r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w wyznaczonym terminie </w:t>
            </w:r>
            <w:r w:rsidR="000F655E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składania</w:t>
            </w:r>
            <w:r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ofert do </w:t>
            </w:r>
            <w:r w:rsidR="000F655E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>Zamawiającego</w:t>
            </w:r>
            <w:r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nie</w:t>
            </w:r>
            <w:r w:rsidR="000F655E">
              <w:rPr>
                <w:rFonts w:asciiTheme="minorHAnsi" w:eastAsia="Lucida Sans Unicode" w:hAnsiTheme="minorHAnsi" w:cstheme="minorHAnsi"/>
                <w:kern w:val="1"/>
                <w:sz w:val="20"/>
                <w:szCs w:val="20"/>
              </w:rPr>
              <w:t xml:space="preserve"> wpłynęła żadna oferta.</w:t>
            </w:r>
          </w:p>
        </w:tc>
      </w:tr>
      <w:tr w:rsidR="00483801" w:rsidRPr="00A7233D" w14:paraId="13276C42" w14:textId="77777777" w:rsidTr="00CC56BC">
        <w:trPr>
          <w:trHeight w:val="423"/>
          <w:jc w:val="center"/>
        </w:trPr>
        <w:tc>
          <w:tcPr>
            <w:tcW w:w="562" w:type="dxa"/>
            <w:shd w:val="clear" w:color="auto" w:fill="F2F2F2"/>
          </w:tcPr>
          <w:p w14:paraId="55729A32" w14:textId="4AFD691E" w:rsidR="00483801" w:rsidRPr="00A7233D" w:rsidRDefault="00483801" w:rsidP="000F655E">
            <w:pPr>
              <w:spacing w:line="100" w:lineRule="atLea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</w:p>
        </w:tc>
        <w:tc>
          <w:tcPr>
            <w:tcW w:w="10086" w:type="dxa"/>
          </w:tcPr>
          <w:p w14:paraId="28926488" w14:textId="1BB2E33C" w:rsidR="00D064AF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Uzasadnienie wyboru Wykonawcy – najniższa cena</w:t>
            </w:r>
          </w:p>
        </w:tc>
      </w:tr>
      <w:tr w:rsidR="00483801" w:rsidRPr="00A7233D" w14:paraId="47F3AD44" w14:textId="77777777" w:rsidTr="00CC56BC">
        <w:trPr>
          <w:jc w:val="center"/>
        </w:trPr>
        <w:tc>
          <w:tcPr>
            <w:tcW w:w="562" w:type="dxa"/>
            <w:shd w:val="clear" w:color="auto" w:fill="F2F2F2"/>
          </w:tcPr>
          <w:p w14:paraId="05335D67" w14:textId="38C44233" w:rsidR="00483801" w:rsidRPr="00A7233D" w:rsidRDefault="00483801" w:rsidP="00CC56BC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6.</w:t>
            </w:r>
          </w:p>
        </w:tc>
        <w:tc>
          <w:tcPr>
            <w:tcW w:w="10086" w:type="dxa"/>
            <w:tcBorders>
              <w:top w:val="nil"/>
            </w:tcBorders>
          </w:tcPr>
          <w:p w14:paraId="6F73C905" w14:textId="5C2C6A5A" w:rsidR="00483801" w:rsidRPr="000F655E" w:rsidRDefault="00483801" w:rsidP="000F655E">
            <w:pPr>
              <w:spacing w:line="100" w:lineRule="atLeast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Planowana data podpisania umowy</w:t>
            </w:r>
            <w:r w:rsidR="000F655E">
              <w:rPr>
                <w:rFonts w:asciiTheme="minorHAnsi" w:hAnsiTheme="minorHAnsi" w:cstheme="minorHAnsi"/>
                <w:sz w:val="20"/>
                <w:szCs w:val="20"/>
              </w:rPr>
              <w:t xml:space="preserve"> dot. części I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0F655E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0F655E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.202</w:t>
            </w:r>
            <w:r w:rsidR="00D064AF">
              <w:rPr>
                <w:rFonts w:asciiTheme="minorHAnsi" w:hAnsiTheme="minorHAnsi" w:cstheme="minorHAnsi"/>
                <w:sz w:val="20"/>
                <w:szCs w:val="20"/>
              </w:rPr>
              <w:t xml:space="preserve">6 </w:t>
            </w:r>
            <w:r w:rsidRPr="00A7233D">
              <w:rPr>
                <w:rFonts w:asciiTheme="minorHAnsi" w:hAnsiTheme="minorHAnsi" w:cstheme="minorHAnsi"/>
                <w:sz w:val="20"/>
                <w:szCs w:val="20"/>
              </w:rPr>
              <w:t>r.</w:t>
            </w:r>
          </w:p>
        </w:tc>
      </w:tr>
    </w:tbl>
    <w:p w14:paraId="54FF97DA" w14:textId="77777777" w:rsidR="00D064AF" w:rsidRPr="00A7233D" w:rsidRDefault="00D064AF" w:rsidP="00483801">
      <w:pPr>
        <w:rPr>
          <w:rFonts w:asciiTheme="minorHAnsi" w:hAnsiTheme="minorHAnsi" w:cstheme="minorHAnsi"/>
          <w:sz w:val="20"/>
          <w:szCs w:val="20"/>
        </w:rPr>
      </w:pPr>
    </w:p>
    <w:p w14:paraId="16088034" w14:textId="77777777" w:rsidR="00483801" w:rsidRPr="00A7233D" w:rsidRDefault="00483801" w:rsidP="004838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100" w:lineRule="atLeas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>ZATWIERDZENIE</w:t>
      </w:r>
      <w:r w:rsidRPr="00A7233D">
        <w:rPr>
          <w:rFonts w:asciiTheme="minorHAnsi" w:hAnsiTheme="minorHAnsi" w:cstheme="minorHAnsi"/>
          <w:sz w:val="20"/>
          <w:szCs w:val="20"/>
        </w:rPr>
        <w:t xml:space="preserve"> </w:t>
      </w:r>
      <w:r w:rsidRPr="00A7233D">
        <w:rPr>
          <w:rFonts w:asciiTheme="minorHAnsi" w:hAnsiTheme="minorHAnsi" w:cstheme="minorHAnsi"/>
          <w:b/>
          <w:sz w:val="20"/>
          <w:szCs w:val="20"/>
        </w:rPr>
        <w:t>PROTOKÓŁU Z POSTĘPOWANIA – CZĘŚCI II</w:t>
      </w:r>
    </w:p>
    <w:p w14:paraId="5F2B1B36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4DFC4180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6169B080" w14:textId="77777777" w:rsidR="00483801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72060935" w14:textId="77777777" w:rsidR="000F655E" w:rsidRPr="00A7233D" w:rsidRDefault="000F655E" w:rsidP="00483801">
      <w:pPr>
        <w:rPr>
          <w:rFonts w:asciiTheme="minorHAnsi" w:hAnsiTheme="minorHAnsi" w:cstheme="minorHAnsi"/>
          <w:sz w:val="20"/>
          <w:szCs w:val="20"/>
        </w:rPr>
      </w:pPr>
    </w:p>
    <w:p w14:paraId="2EA5190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>Główny Księgowy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                                 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Podpis……………………. </w:t>
      </w:r>
    </w:p>
    <w:p w14:paraId="0317A5B6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D3CDB9C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62C1B4C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C40531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Zastępca dyrektora ds. administracyjno-ekonomicznych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 xml:space="preserve"> 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</w:p>
    <w:p w14:paraId="0AC06051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3AF8ACAF" w14:textId="77777777" w:rsidR="00483801" w:rsidRPr="00A7233D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</w:p>
    <w:p w14:paraId="7105987A" w14:textId="77777777" w:rsidR="00483801" w:rsidRPr="00A7233D" w:rsidRDefault="00483801" w:rsidP="00483801">
      <w:pPr>
        <w:rPr>
          <w:rFonts w:asciiTheme="minorHAnsi" w:hAnsiTheme="minorHAnsi" w:cstheme="minorHAnsi"/>
          <w:b/>
          <w:sz w:val="20"/>
          <w:szCs w:val="20"/>
        </w:rPr>
      </w:pPr>
      <w:r w:rsidRPr="00A7233D">
        <w:rPr>
          <w:rFonts w:asciiTheme="minorHAnsi" w:hAnsiTheme="minorHAnsi" w:cstheme="minorHAnsi"/>
          <w:b/>
          <w:sz w:val="20"/>
          <w:szCs w:val="20"/>
        </w:rPr>
        <w:t xml:space="preserve">Wyrażam zgodę na dokonanie zakupu </w:t>
      </w:r>
    </w:p>
    <w:p w14:paraId="7EB7778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5F7175F2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</w:p>
    <w:p w14:paraId="1EC6A127" w14:textId="77777777" w:rsidR="00483801" w:rsidRPr="00A7233D" w:rsidRDefault="00483801" w:rsidP="00483801">
      <w:pPr>
        <w:rPr>
          <w:rFonts w:asciiTheme="minorHAnsi" w:hAnsiTheme="minorHAnsi" w:cstheme="minorHAnsi"/>
          <w:sz w:val="20"/>
          <w:szCs w:val="20"/>
        </w:rPr>
      </w:pPr>
      <w:r w:rsidRPr="00A7233D">
        <w:rPr>
          <w:rFonts w:asciiTheme="minorHAnsi" w:hAnsiTheme="minorHAnsi" w:cstheme="minorHAnsi"/>
          <w:sz w:val="20"/>
          <w:szCs w:val="20"/>
        </w:rPr>
        <w:t xml:space="preserve">Dyrektor 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  <w:t>dnia ………………………….</w:t>
      </w:r>
      <w:r w:rsidRPr="00A7233D">
        <w:rPr>
          <w:rFonts w:asciiTheme="minorHAnsi" w:hAnsiTheme="minorHAnsi" w:cstheme="minorHAnsi"/>
          <w:sz w:val="20"/>
          <w:szCs w:val="20"/>
        </w:rPr>
        <w:tab/>
        <w:t>podpis ……………………</w:t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  <w:r w:rsidRPr="00A7233D">
        <w:rPr>
          <w:rFonts w:asciiTheme="minorHAnsi" w:hAnsiTheme="minorHAnsi" w:cstheme="minorHAnsi"/>
          <w:sz w:val="20"/>
          <w:szCs w:val="20"/>
        </w:rPr>
        <w:tab/>
      </w:r>
    </w:p>
    <w:p w14:paraId="161FB6B8" w14:textId="77777777" w:rsidR="00483801" w:rsidRPr="00A04B46" w:rsidRDefault="00483801">
      <w:pPr>
        <w:rPr>
          <w:rFonts w:asciiTheme="minorHAnsi" w:hAnsiTheme="minorHAnsi" w:cstheme="minorHAnsi"/>
          <w:sz w:val="20"/>
          <w:szCs w:val="20"/>
        </w:rPr>
      </w:pPr>
    </w:p>
    <w:sectPr w:rsidR="00483801" w:rsidRPr="00A04B46" w:rsidSect="00DE6583">
      <w:footerReference w:type="default" r:id="rId8"/>
      <w:pgSz w:w="11907" w:h="16839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F2409" w14:textId="77777777" w:rsidR="004E3413" w:rsidRDefault="004E3413">
      <w:r>
        <w:separator/>
      </w:r>
    </w:p>
  </w:endnote>
  <w:endnote w:type="continuationSeparator" w:id="0">
    <w:p w14:paraId="74411964" w14:textId="77777777" w:rsidR="004E3413" w:rsidRDefault="004E3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7F72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DFBBF" w14:textId="77777777" w:rsidR="004E3413" w:rsidRDefault="004E3413">
      <w:r>
        <w:separator/>
      </w:r>
    </w:p>
  </w:footnote>
  <w:footnote w:type="continuationSeparator" w:id="0">
    <w:p w14:paraId="74112714" w14:textId="77777777" w:rsidR="004E3413" w:rsidRDefault="004E3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206AC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30986"/>
    <w:multiLevelType w:val="hybridMultilevel"/>
    <w:tmpl w:val="5F825C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12701"/>
    <w:multiLevelType w:val="hybridMultilevel"/>
    <w:tmpl w:val="7494B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D60F2"/>
    <w:multiLevelType w:val="hybridMultilevel"/>
    <w:tmpl w:val="F5C890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642155">
    <w:abstractNumId w:val="1"/>
  </w:num>
  <w:num w:numId="2" w16cid:durableId="1425146651">
    <w:abstractNumId w:val="0"/>
  </w:num>
  <w:num w:numId="3" w16cid:durableId="1462184788">
    <w:abstractNumId w:val="4"/>
  </w:num>
  <w:num w:numId="4" w16cid:durableId="627585006">
    <w:abstractNumId w:val="3"/>
  </w:num>
  <w:num w:numId="5" w16cid:durableId="1935747639">
    <w:abstractNumId w:val="5"/>
  </w:num>
  <w:num w:numId="6" w16cid:durableId="1602688015">
    <w:abstractNumId w:val="6"/>
  </w:num>
  <w:num w:numId="7" w16cid:durableId="81144361">
    <w:abstractNumId w:val="2"/>
  </w:num>
  <w:num w:numId="8" w16cid:durableId="7981117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6967"/>
    <w:rsid w:val="00081344"/>
    <w:rsid w:val="000A3692"/>
    <w:rsid w:val="000D48E3"/>
    <w:rsid w:val="000E7414"/>
    <w:rsid w:val="000F1E3C"/>
    <w:rsid w:val="000F655E"/>
    <w:rsid w:val="000F7688"/>
    <w:rsid w:val="00100019"/>
    <w:rsid w:val="00100B03"/>
    <w:rsid w:val="00120107"/>
    <w:rsid w:val="00123388"/>
    <w:rsid w:val="00127FAE"/>
    <w:rsid w:val="00166FAD"/>
    <w:rsid w:val="00176146"/>
    <w:rsid w:val="00180E80"/>
    <w:rsid w:val="001C2341"/>
    <w:rsid w:val="001C5A30"/>
    <w:rsid w:val="001E385D"/>
    <w:rsid w:val="001F4C83"/>
    <w:rsid w:val="002126F7"/>
    <w:rsid w:val="00213EB1"/>
    <w:rsid w:val="0022583A"/>
    <w:rsid w:val="00225857"/>
    <w:rsid w:val="002278DE"/>
    <w:rsid w:val="00246526"/>
    <w:rsid w:val="00262ADF"/>
    <w:rsid w:val="00275BD5"/>
    <w:rsid w:val="00280327"/>
    <w:rsid w:val="002914C8"/>
    <w:rsid w:val="0029410B"/>
    <w:rsid w:val="0029597F"/>
    <w:rsid w:val="002A4924"/>
    <w:rsid w:val="002A5FB1"/>
    <w:rsid w:val="002D7E6B"/>
    <w:rsid w:val="002E4EF8"/>
    <w:rsid w:val="002E7D91"/>
    <w:rsid w:val="0031631C"/>
    <w:rsid w:val="003417DA"/>
    <w:rsid w:val="00376F00"/>
    <w:rsid w:val="003C238E"/>
    <w:rsid w:val="003E5AF1"/>
    <w:rsid w:val="00411C72"/>
    <w:rsid w:val="004264BD"/>
    <w:rsid w:val="0044059C"/>
    <w:rsid w:val="00483801"/>
    <w:rsid w:val="004C006A"/>
    <w:rsid w:val="004E3413"/>
    <w:rsid w:val="00512916"/>
    <w:rsid w:val="00533891"/>
    <w:rsid w:val="00544554"/>
    <w:rsid w:val="005846B5"/>
    <w:rsid w:val="005A2C1F"/>
    <w:rsid w:val="005A7D77"/>
    <w:rsid w:val="005C7560"/>
    <w:rsid w:val="005E3A8C"/>
    <w:rsid w:val="005E5A0B"/>
    <w:rsid w:val="005F6A93"/>
    <w:rsid w:val="00651045"/>
    <w:rsid w:val="00651CCE"/>
    <w:rsid w:val="00666A7E"/>
    <w:rsid w:val="00674A81"/>
    <w:rsid w:val="0068646F"/>
    <w:rsid w:val="006D51DC"/>
    <w:rsid w:val="006E0B60"/>
    <w:rsid w:val="006E3D21"/>
    <w:rsid w:val="0073771C"/>
    <w:rsid w:val="0074690A"/>
    <w:rsid w:val="00751EA2"/>
    <w:rsid w:val="00754E41"/>
    <w:rsid w:val="007552B1"/>
    <w:rsid w:val="00767A82"/>
    <w:rsid w:val="00780198"/>
    <w:rsid w:val="0078529F"/>
    <w:rsid w:val="007A34A7"/>
    <w:rsid w:val="007A615F"/>
    <w:rsid w:val="007D23EE"/>
    <w:rsid w:val="007E1C63"/>
    <w:rsid w:val="007F0499"/>
    <w:rsid w:val="007F6451"/>
    <w:rsid w:val="00811C0B"/>
    <w:rsid w:val="00821240"/>
    <w:rsid w:val="00821AAD"/>
    <w:rsid w:val="00825B4B"/>
    <w:rsid w:val="008260B2"/>
    <w:rsid w:val="00840BEE"/>
    <w:rsid w:val="008432CF"/>
    <w:rsid w:val="00863074"/>
    <w:rsid w:val="00864567"/>
    <w:rsid w:val="00875428"/>
    <w:rsid w:val="008843F8"/>
    <w:rsid w:val="00885D6E"/>
    <w:rsid w:val="008A1964"/>
    <w:rsid w:val="008B006E"/>
    <w:rsid w:val="008C66CC"/>
    <w:rsid w:val="008D1EA6"/>
    <w:rsid w:val="008D6BD3"/>
    <w:rsid w:val="008D6D2D"/>
    <w:rsid w:val="008E0AC6"/>
    <w:rsid w:val="00901243"/>
    <w:rsid w:val="00924282"/>
    <w:rsid w:val="0095506C"/>
    <w:rsid w:val="00980C73"/>
    <w:rsid w:val="009A1AE4"/>
    <w:rsid w:val="009B71E6"/>
    <w:rsid w:val="009D56D8"/>
    <w:rsid w:val="009D79AE"/>
    <w:rsid w:val="009F7318"/>
    <w:rsid w:val="00A04B46"/>
    <w:rsid w:val="00A13C13"/>
    <w:rsid w:val="00A56E3A"/>
    <w:rsid w:val="00A75878"/>
    <w:rsid w:val="00AC1FD3"/>
    <w:rsid w:val="00AD1681"/>
    <w:rsid w:val="00AD4528"/>
    <w:rsid w:val="00AD7FCD"/>
    <w:rsid w:val="00B03131"/>
    <w:rsid w:val="00B168B8"/>
    <w:rsid w:val="00B21235"/>
    <w:rsid w:val="00B434B0"/>
    <w:rsid w:val="00B52A9C"/>
    <w:rsid w:val="00B8669F"/>
    <w:rsid w:val="00B9112C"/>
    <w:rsid w:val="00BB4569"/>
    <w:rsid w:val="00BC46BA"/>
    <w:rsid w:val="00BC7BC2"/>
    <w:rsid w:val="00BD23D3"/>
    <w:rsid w:val="00BF07BB"/>
    <w:rsid w:val="00BF7772"/>
    <w:rsid w:val="00C2149B"/>
    <w:rsid w:val="00C332EA"/>
    <w:rsid w:val="00C3729A"/>
    <w:rsid w:val="00C7330B"/>
    <w:rsid w:val="00C85BFE"/>
    <w:rsid w:val="00CB19EA"/>
    <w:rsid w:val="00CC1FF5"/>
    <w:rsid w:val="00CC414B"/>
    <w:rsid w:val="00CC60E9"/>
    <w:rsid w:val="00D064AF"/>
    <w:rsid w:val="00D2468C"/>
    <w:rsid w:val="00D328BF"/>
    <w:rsid w:val="00D619F1"/>
    <w:rsid w:val="00D86EC2"/>
    <w:rsid w:val="00D91494"/>
    <w:rsid w:val="00D93E8E"/>
    <w:rsid w:val="00DD0CD3"/>
    <w:rsid w:val="00DE6583"/>
    <w:rsid w:val="00E3035D"/>
    <w:rsid w:val="00E7414B"/>
    <w:rsid w:val="00E9689F"/>
    <w:rsid w:val="00EA5248"/>
    <w:rsid w:val="00EB0FA6"/>
    <w:rsid w:val="00EB2BE5"/>
    <w:rsid w:val="00EF014C"/>
    <w:rsid w:val="00EF317E"/>
    <w:rsid w:val="00F1443A"/>
    <w:rsid w:val="00F24E00"/>
    <w:rsid w:val="00F3042B"/>
    <w:rsid w:val="00F80CCD"/>
    <w:rsid w:val="00F817F8"/>
    <w:rsid w:val="00F824BC"/>
    <w:rsid w:val="00F91897"/>
    <w:rsid w:val="00FA139B"/>
    <w:rsid w:val="00FA32A0"/>
    <w:rsid w:val="00FC5506"/>
    <w:rsid w:val="00FC7261"/>
    <w:rsid w:val="00FD3A2D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196168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EB0FA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3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230</TotalTime>
  <Pages>1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Jakubowska</dc:creator>
  <cp:keywords/>
  <dc:description/>
  <cp:lastModifiedBy>Krzysiek Wojtas</cp:lastModifiedBy>
  <cp:revision>14</cp:revision>
  <cp:lastPrinted>2026-09-17T07:10:00Z</cp:lastPrinted>
  <dcterms:created xsi:type="dcterms:W3CDTF">2025-03-25T09:00:00Z</dcterms:created>
  <dcterms:modified xsi:type="dcterms:W3CDTF">2026-09-23T08:50:00Z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