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0C24" w14:textId="77777777" w:rsidR="00986D97" w:rsidRPr="00721628" w:rsidRDefault="00FF4E9E" w:rsidP="00A3072C">
      <w:pPr>
        <w:spacing w:line="100" w:lineRule="atLeast"/>
        <w:ind w:left="4254" w:firstLine="708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  </w:t>
      </w:r>
      <w:r w:rsidR="00986D97" w:rsidRPr="00721628">
        <w:rPr>
          <w:rFonts w:asciiTheme="minorHAnsi" w:hAnsiTheme="minorHAnsi" w:cstheme="minorHAnsi"/>
          <w:sz w:val="20"/>
          <w:szCs w:val="20"/>
        </w:rPr>
        <w:t>Załącznik nr 2</w:t>
      </w:r>
    </w:p>
    <w:p w14:paraId="611C9B41" w14:textId="705987BF" w:rsidR="000C66EB" w:rsidRPr="00721628" w:rsidRDefault="000C66EB" w:rsidP="00A3072C">
      <w:pPr>
        <w:spacing w:line="100" w:lineRule="atLeast"/>
        <w:ind w:left="5040" w:firstLine="3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do Regulaminu dokonywania zakupów o wartości szacunkowej </w:t>
      </w:r>
      <w:r w:rsidR="00A31618" w:rsidRPr="00721628">
        <w:rPr>
          <w:rFonts w:asciiTheme="minorHAnsi" w:hAnsiTheme="minorHAnsi" w:cstheme="minorHAnsi"/>
          <w:sz w:val="20"/>
          <w:szCs w:val="20"/>
        </w:rPr>
        <w:t xml:space="preserve"> </w:t>
      </w:r>
      <w:r w:rsidRPr="00721628">
        <w:rPr>
          <w:rFonts w:asciiTheme="minorHAnsi" w:hAnsiTheme="minorHAnsi" w:cstheme="minorHAnsi"/>
          <w:sz w:val="20"/>
          <w:szCs w:val="20"/>
        </w:rPr>
        <w:t>nieprzekraczającej kwoty 1</w:t>
      </w:r>
      <w:r w:rsidR="0066647A" w:rsidRPr="00721628">
        <w:rPr>
          <w:rFonts w:asciiTheme="minorHAnsi" w:hAnsiTheme="minorHAnsi" w:cstheme="minorHAnsi"/>
          <w:sz w:val="20"/>
          <w:szCs w:val="20"/>
        </w:rPr>
        <w:t>7</w:t>
      </w:r>
      <w:r w:rsidRPr="00721628">
        <w:rPr>
          <w:rFonts w:asciiTheme="minorHAnsi" w:hAnsiTheme="minorHAnsi" w:cstheme="minorHAnsi"/>
          <w:sz w:val="20"/>
          <w:szCs w:val="20"/>
        </w:rPr>
        <w:t xml:space="preserve">0 000 zł netto w Regionalnym Ośrodku </w:t>
      </w:r>
      <w:proofErr w:type="spellStart"/>
      <w:r w:rsidRPr="00721628">
        <w:rPr>
          <w:rFonts w:asciiTheme="minorHAnsi" w:hAnsiTheme="minorHAnsi" w:cstheme="minorHAnsi"/>
          <w:sz w:val="20"/>
          <w:szCs w:val="20"/>
        </w:rPr>
        <w:t>Metodyczno</w:t>
      </w:r>
      <w:proofErr w:type="spellEnd"/>
      <w:r w:rsidRPr="00721628">
        <w:rPr>
          <w:rFonts w:asciiTheme="minorHAnsi" w:hAnsiTheme="minorHAnsi" w:cstheme="minorHAnsi"/>
          <w:sz w:val="20"/>
          <w:szCs w:val="20"/>
        </w:rPr>
        <w:t xml:space="preserve"> – Edukacyjnym  </w:t>
      </w:r>
      <w:proofErr w:type="spellStart"/>
      <w:r w:rsidRPr="00721628">
        <w:rPr>
          <w:rFonts w:asciiTheme="minorHAnsi" w:hAnsiTheme="minorHAnsi" w:cstheme="minorHAnsi"/>
          <w:sz w:val="20"/>
          <w:szCs w:val="20"/>
        </w:rPr>
        <w:t>Metis</w:t>
      </w:r>
      <w:proofErr w:type="spellEnd"/>
      <w:r w:rsidRPr="00721628">
        <w:rPr>
          <w:rFonts w:asciiTheme="minorHAnsi" w:hAnsiTheme="minorHAnsi" w:cstheme="minorHAnsi"/>
          <w:sz w:val="20"/>
          <w:szCs w:val="20"/>
        </w:rPr>
        <w:t xml:space="preserve"> w Katowicach  </w:t>
      </w:r>
    </w:p>
    <w:p w14:paraId="217CEA6D" w14:textId="77777777" w:rsidR="00986D97" w:rsidRPr="00721628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503A1AF5" w14:textId="6813B779" w:rsidR="00FF4E9E" w:rsidRPr="00721628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>ROME.AD-2720-</w:t>
      </w:r>
      <w:r w:rsidR="00C9191F" w:rsidRPr="00721628">
        <w:rPr>
          <w:rFonts w:asciiTheme="minorHAnsi" w:hAnsiTheme="minorHAnsi" w:cstheme="minorHAnsi"/>
          <w:sz w:val="20"/>
          <w:szCs w:val="20"/>
        </w:rPr>
        <w:t>28</w:t>
      </w:r>
      <w:r w:rsidR="003933BA" w:rsidRPr="00721628">
        <w:rPr>
          <w:rFonts w:asciiTheme="minorHAnsi" w:hAnsiTheme="minorHAnsi" w:cstheme="minorHAnsi"/>
          <w:sz w:val="20"/>
          <w:szCs w:val="20"/>
        </w:rPr>
        <w:t>/</w:t>
      </w:r>
      <w:r w:rsidR="0066647A" w:rsidRPr="00721628">
        <w:rPr>
          <w:rFonts w:asciiTheme="minorHAnsi" w:hAnsiTheme="minorHAnsi" w:cstheme="minorHAnsi"/>
          <w:sz w:val="20"/>
          <w:szCs w:val="20"/>
        </w:rPr>
        <w:t>26</w:t>
      </w:r>
      <w:r w:rsidR="00A31618" w:rsidRPr="00721628">
        <w:rPr>
          <w:rFonts w:asciiTheme="minorHAnsi" w:hAnsiTheme="minorHAnsi" w:cstheme="minorHAnsi"/>
          <w:sz w:val="20"/>
          <w:szCs w:val="20"/>
        </w:rPr>
        <w:t>/</w:t>
      </w:r>
      <w:r w:rsidR="0066647A" w:rsidRPr="00721628">
        <w:rPr>
          <w:rFonts w:asciiTheme="minorHAnsi" w:hAnsiTheme="minorHAnsi" w:cstheme="minorHAnsi"/>
          <w:sz w:val="20"/>
          <w:szCs w:val="20"/>
        </w:rPr>
        <w:t>EGK</w:t>
      </w:r>
    </w:p>
    <w:p w14:paraId="60290E28" w14:textId="2223C90B" w:rsidR="00FF4E9E" w:rsidRPr="00721628" w:rsidRDefault="00C9191F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>07.09</w:t>
      </w:r>
      <w:r w:rsidR="005F0D50" w:rsidRPr="00721628">
        <w:rPr>
          <w:rFonts w:asciiTheme="minorHAnsi" w:hAnsiTheme="minorHAnsi" w:cstheme="minorHAnsi"/>
          <w:sz w:val="20"/>
          <w:szCs w:val="20"/>
        </w:rPr>
        <w:t>.202</w:t>
      </w:r>
      <w:r w:rsidR="0066647A" w:rsidRPr="00721628">
        <w:rPr>
          <w:rFonts w:asciiTheme="minorHAnsi" w:hAnsiTheme="minorHAnsi" w:cstheme="minorHAnsi"/>
          <w:sz w:val="20"/>
          <w:szCs w:val="20"/>
        </w:rPr>
        <w:t>6</w:t>
      </w:r>
    </w:p>
    <w:p w14:paraId="2210F69D" w14:textId="77777777" w:rsidR="007A34A7" w:rsidRPr="00721628" w:rsidRDefault="007A34A7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7FD1B5F4" w14:textId="4F768749" w:rsidR="008D6D2D" w:rsidRPr="00721628" w:rsidRDefault="0018180F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b/>
          <w:sz w:val="20"/>
          <w:szCs w:val="20"/>
        </w:rPr>
        <w:t>FORMULARZ OFERTOWY</w:t>
      </w:r>
    </w:p>
    <w:p w14:paraId="2B3E5870" w14:textId="77777777" w:rsidR="001706C3" w:rsidRPr="00721628" w:rsidRDefault="001706C3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11D391D7" w14:textId="77777777" w:rsidR="008D6D2D" w:rsidRPr="00721628" w:rsidRDefault="008D6D2D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721628" w14:paraId="3F55AA6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C8E8DB7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F908F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0A369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32B960CB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C310FC" w14:textId="77777777" w:rsidR="007A34A7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Nazwa i adres </w:t>
            </w:r>
            <w:r w:rsidR="00B31311" w:rsidRPr="00721628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amawiającego </w:t>
            </w:r>
          </w:p>
          <w:p w14:paraId="326F40BB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130DB6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Regionalny Ośrodek </w:t>
            </w:r>
            <w:proofErr w:type="spellStart"/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Metodyczno</w:t>
            </w:r>
            <w:proofErr w:type="spellEnd"/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Edukacyjny </w:t>
            </w:r>
            <w:proofErr w:type="spellStart"/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Metis</w:t>
            </w:r>
            <w:proofErr w:type="spellEnd"/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w Katowicach</w:t>
            </w:r>
          </w:p>
          <w:p w14:paraId="0301FFC6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40-530 Katowice, ul. Drozdów 21 i 17</w:t>
            </w:r>
          </w:p>
          <w:p w14:paraId="7EBDFDC2" w14:textId="77777777" w:rsidR="0018180F" w:rsidRPr="00721628" w:rsidRDefault="005A04A5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18180F" w:rsidRPr="00721628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</w:rPr>
                <w:t>www.metis.pl</w:t>
              </w:r>
            </w:hyperlink>
            <w:r w:rsidR="0018180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  <w:p w14:paraId="59BCE979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8180F" w:rsidRPr="00721628" w14:paraId="2B8115E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476733A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5F2F5B0D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C4D98A" w14:textId="770E501F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Przedmiot zamówienia –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świadczenie usług cateringowych w trakcie szkoleń prowadzonych przez ROM-E „</w:t>
            </w:r>
            <w:proofErr w:type="spellStart"/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Metis</w:t>
            </w:r>
            <w:proofErr w:type="spellEnd"/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” w Katowicach</w:t>
            </w:r>
          </w:p>
          <w:p w14:paraId="38DA587A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34A7" w:rsidRPr="00721628" w14:paraId="2C5E1D72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2318FF1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6BC84D" w14:textId="77777777" w:rsidR="007A34A7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4BEFEAD8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30634C" w14:textId="7A1D28AF" w:rsidR="007A34A7" w:rsidRPr="00721628" w:rsidRDefault="0018180F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Szczegółowy opis przedmiotu zamówienia stanowi </w:t>
            </w:r>
            <w:r w:rsidR="00A31618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załącznik  nr 1 do Form</w:t>
            </w:r>
            <w:r w:rsidR="00E870A0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4270D6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larza</w:t>
            </w:r>
            <w:r w:rsidR="00EC7A07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270D6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Ofertowego ROME.AD-2720-</w:t>
            </w:r>
            <w:r w:rsidR="00C9191F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</w:t>
            </w:r>
            <w:r w:rsidR="004270D6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/2</w:t>
            </w:r>
            <w:r w:rsidR="0066647A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A31618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66647A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EGK</w:t>
            </w:r>
          </w:p>
        </w:tc>
      </w:tr>
      <w:tr w:rsidR="007A34A7" w:rsidRPr="00721628" w14:paraId="6FF67CB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19C7927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E0A5BB" w14:textId="77777777" w:rsidR="007A34A7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="000A369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68E6C336" w14:textId="77777777" w:rsidR="00EC7A07" w:rsidRPr="00721628" w:rsidRDefault="00EC7A0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551F4D" w14:textId="23E6D0D8" w:rsidR="00011E85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Warunki wykonania zamówienia:</w:t>
            </w:r>
          </w:p>
          <w:p w14:paraId="5E9617C3" w14:textId="2DE8697E" w:rsidR="00736B40" w:rsidRPr="00721628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36B4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termin wykonania usługi – </w:t>
            </w:r>
            <w:r w:rsidR="00C9191F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23.09.2026 r. </w:t>
            </w:r>
            <w:r w:rsidR="00C9191F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oraz </w:t>
            </w:r>
            <w:r w:rsidR="00C9191F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3.10.2026 r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59EBB32" w14:textId="0E6572DF" w:rsidR="00A05BA9" w:rsidRPr="00721628" w:rsidRDefault="00736B4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A05BA9" w:rsidRPr="00721628">
              <w:rPr>
                <w:rFonts w:asciiTheme="minorHAnsi" w:hAnsiTheme="minorHAnsi" w:cstheme="minorHAnsi"/>
                <w:sz w:val="20"/>
                <w:szCs w:val="20"/>
              </w:rPr>
              <w:t>termin płatności –</w:t>
            </w:r>
            <w:r w:rsidR="004270D6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27B1A" w:rsidRPr="00721628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>dni od daty dostarczenia zamawiającemu FV</w:t>
            </w:r>
            <w:r w:rsidR="005F0D5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580280F" w14:textId="0A02235D" w:rsidR="00A05BA9" w:rsidRPr="00721628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>sposób dostarczenia FV –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faktura ustrukturyzowana w systemie </w:t>
            </w:r>
            <w:proofErr w:type="spellStart"/>
            <w:r w:rsidR="00C9191F" w:rsidRPr="00721628">
              <w:rPr>
                <w:rFonts w:asciiTheme="minorHAnsi" w:hAnsiTheme="minorHAnsi" w:cstheme="minorHAnsi"/>
                <w:sz w:val="22"/>
                <w:szCs w:val="22"/>
              </w:rPr>
              <w:t>KSeF</w:t>
            </w:r>
            <w:proofErr w:type="spellEnd"/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08D9873" w14:textId="77777777" w:rsidR="0072137A" w:rsidRPr="00721628" w:rsidRDefault="00E870A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termin związania z ofertą – </w:t>
            </w:r>
            <w:r w:rsidR="009B6EA5" w:rsidRPr="00721628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72137A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dni</w:t>
            </w:r>
          </w:p>
          <w:p w14:paraId="431E34D1" w14:textId="18315F98" w:rsidR="004E20F0" w:rsidRPr="00721628" w:rsidRDefault="004E20F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termin wyboru wykonawcy 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21404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do 16.09.2026 r.</w:t>
            </w:r>
            <w:r w:rsidR="004270D6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8DD02E0" w14:textId="7C483231" w:rsidR="0072137A" w:rsidRPr="00721628" w:rsidRDefault="0072137A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planowany termin podpisania umowy 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21404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do 18.09.2026 r.</w:t>
            </w:r>
          </w:p>
          <w:p w14:paraId="51C43A1E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96882" w:rsidRPr="00721628" w14:paraId="2EEA3A5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E1B874B" w14:textId="77777777" w:rsidR="00096882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0968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0086" w:type="dxa"/>
          </w:tcPr>
          <w:p w14:paraId="61222A2D" w14:textId="77777777" w:rsidR="00096882" w:rsidRPr="00721628" w:rsidRDefault="000968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Sposób wyboru wykonawcy:</w:t>
            </w:r>
          </w:p>
          <w:p w14:paraId="76B8E9B2" w14:textId="77777777" w:rsidR="00096882" w:rsidRPr="00721628" w:rsidRDefault="00A31618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100%</w:t>
            </w:r>
          </w:p>
        </w:tc>
      </w:tr>
      <w:tr w:rsidR="00096882" w:rsidRPr="00721628" w14:paraId="155C4F2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ACCEC00" w14:textId="77777777" w:rsidR="00096882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0968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4F8DCBD7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BE2DB7" w14:textId="0A17D688" w:rsidR="00096882" w:rsidRPr="00721628" w:rsidRDefault="00A05BA9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Czy zamawiający wyraża zgodę na składanie ofert częściowych – 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tak</w:t>
            </w:r>
          </w:p>
          <w:p w14:paraId="311EB929" w14:textId="77777777" w:rsidR="00C9191F" w:rsidRPr="00721628" w:rsidRDefault="00C9191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65467AD" w14:textId="5DD41CC8" w:rsidR="00C9191F" w:rsidRPr="00721628" w:rsidRDefault="00C9191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0" w:name="_Hlk228958051"/>
            <w:r w:rsidRPr="00721628">
              <w:rPr>
                <w:rFonts w:asciiTheme="minorHAnsi" w:hAnsiTheme="minorHAnsi" w:cstheme="minorHAnsi"/>
                <w:b/>
                <w:sz w:val="22"/>
                <w:szCs w:val="22"/>
              </w:rPr>
              <w:t>Możliwe jest złożenie oferty na każdą część indywidualnie bądź na wszystkie części.</w:t>
            </w:r>
            <w:r w:rsidRPr="00721628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Każda z części będzie oceniana indywidualnie.</w:t>
            </w:r>
            <w:bookmarkEnd w:id="0"/>
          </w:p>
          <w:p w14:paraId="5286B861" w14:textId="19C18826" w:rsidR="00C9191F" w:rsidRPr="00721628" w:rsidRDefault="00C9191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180F" w:rsidRPr="00721628" w14:paraId="26195DD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1559D48" w14:textId="77777777" w:rsidR="0018180F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18180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1C7F8E47" w14:textId="77777777" w:rsidR="0018180F" w:rsidRPr="00721628" w:rsidRDefault="00B31311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Forma, miejsce i czas złożenia oferty</w:t>
            </w:r>
          </w:p>
          <w:p w14:paraId="6481F955" w14:textId="77777777" w:rsidR="00B31311" w:rsidRPr="00721628" w:rsidRDefault="00B31311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3D767A" w14:textId="7257BA4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Ofertę na formularzu oferty oraz oświadczenie (Załącznik 2) należy złożyć w terminie do dnia </w:t>
            </w:r>
            <w:r w:rsidRPr="00721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721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Pr="00721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</w:t>
            </w:r>
            <w:r w:rsidRPr="00721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721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.2026 r</w:t>
            </w: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do </w:t>
            </w: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>godz. 10:00 w:</w:t>
            </w:r>
          </w:p>
          <w:p w14:paraId="70F6E99A" w14:textId="7777777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>- formie pisemnej - w siedzibie Zamawiającego - 40-530 Katowice, ul. Drozdów 21 i 17 (sekretariat)</w:t>
            </w:r>
          </w:p>
          <w:p w14:paraId="4B6CBD7E" w14:textId="7777777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- postaci elektronicznej - na adres: </w:t>
            </w:r>
            <w:hyperlink r:id="rId10" w:history="1">
              <w:r w:rsidRPr="00721628">
                <w:rPr>
                  <w:rStyle w:val="Hipercze"/>
                  <w:rFonts w:asciiTheme="minorHAnsi" w:hAnsiTheme="minorHAnsi" w:cstheme="minorHAnsi"/>
                </w:rPr>
                <w:t>zamowienia@metis.pl</w:t>
              </w:r>
            </w:hyperlink>
            <w:r w:rsidRPr="00721628">
              <w:rPr>
                <w:rFonts w:asciiTheme="minorHAnsi" w:hAnsiTheme="minorHAnsi" w:cstheme="minorHAnsi"/>
              </w:rPr>
              <w:t xml:space="preserve"> </w:t>
            </w:r>
          </w:p>
          <w:p w14:paraId="25AE710D" w14:textId="7777777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348BBB" w14:textId="77777777" w:rsidR="00B31311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b/>
                <w:sz w:val="22"/>
                <w:szCs w:val="22"/>
              </w:rPr>
              <w:t>Oferty niepodpisane lub podpisane przez osoby nieuprawnione zostaną odrzucone.</w:t>
            </w:r>
          </w:p>
          <w:p w14:paraId="27A86B55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C860174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03DB363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3253970" w14:textId="3033D73D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75428" w:rsidRPr="00721628" w14:paraId="72B2200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311CDA" w14:textId="77777777" w:rsidR="00DE6583" w:rsidRPr="00721628" w:rsidRDefault="00DE6583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2CAFB0" w14:textId="77777777" w:rsidR="00875428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9242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6E5CBA44" w14:textId="77777777" w:rsidR="00A05BA9" w:rsidRPr="00721628" w:rsidRDefault="00A05BA9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3276BA14" w14:textId="24AA4509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Nazwa, adres i NIP/REGON/KRS/CEIDG wykonawcy: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736B40" w:rsidRPr="00721628" w14:paraId="6298B834" w14:textId="77777777" w:rsidTr="000D387D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0FCD5933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3E3BB63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69117A5C" w14:textId="77777777" w:rsidTr="000D387D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17DF8AAB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75D78B8C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6188C89D" w14:textId="77777777" w:rsidTr="000D387D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5E90090A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B7BADE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00BE3756" w14:textId="77777777" w:rsidTr="000D387D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57851370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274798D0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5E9C91B0" w14:textId="77777777" w:rsidTr="000D387D">
              <w:tc>
                <w:tcPr>
                  <w:tcW w:w="4873" w:type="dxa"/>
                  <w:vAlign w:val="center"/>
                </w:tcPr>
                <w:p w14:paraId="1C5D9491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D194C9A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736B40" w:rsidRPr="00721628" w14:paraId="4AA236DD" w14:textId="77777777" w:rsidTr="000D387D">
              <w:tc>
                <w:tcPr>
                  <w:tcW w:w="4873" w:type="dxa"/>
                  <w:vAlign w:val="center"/>
                </w:tcPr>
                <w:p w14:paraId="378DF816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5C733417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35D620B9" w14:textId="77777777" w:rsidR="00875428" w:rsidRPr="00721628" w:rsidRDefault="00875428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4282" w:rsidRPr="00721628" w14:paraId="08A7B22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8305E2" w14:textId="77777777" w:rsidR="00924282" w:rsidRPr="00721628" w:rsidRDefault="00924282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B856D11" w14:textId="77777777" w:rsidR="00924282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="009242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28B60755" w14:textId="77777777" w:rsidR="00924282" w:rsidRPr="00721628" w:rsidRDefault="009242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F62B89" w14:textId="47EE3B18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Część I</w:t>
            </w:r>
          </w:p>
          <w:p w14:paraId="6A441FC4" w14:textId="6E7C6992" w:rsidR="00924282" w:rsidRPr="00721628" w:rsidRDefault="00A05BA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Oferuję wykonanie</w:t>
            </w:r>
            <w:r w:rsidR="0072162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21628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całości Części I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Zamówienia</w:t>
            </w:r>
            <w:r w:rsidR="0072137A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w kwocie</w:t>
            </w:r>
            <w:r w:rsidR="00721628" w:rsidRPr="0072162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283A4E1" w14:textId="77777777" w:rsidR="0072137A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591D30" w14:textId="77777777" w:rsidR="0072137A" w:rsidRPr="00721628" w:rsidRDefault="0072137A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38C17EEC" w14:textId="77777777" w:rsidR="0072137A" w:rsidRPr="00721628" w:rsidRDefault="0072137A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2EFE52" w14:textId="77777777" w:rsidR="0072137A" w:rsidRPr="00721628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0FDF80C9" w14:textId="77777777" w:rsidR="0072137A" w:rsidRPr="00721628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DFE266" w14:textId="24D3A821" w:rsidR="00C20BC9" w:rsidRPr="00721628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15FD4729" w14:textId="77777777" w:rsidR="00C20BC9" w:rsidRPr="00721628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9FBD26" w14:textId="77777777" w:rsidR="003933BA" w:rsidRPr="00721628" w:rsidRDefault="003933B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2818B1" w14:textId="77777777" w:rsidR="00C20BC9" w:rsidRPr="00721628" w:rsidRDefault="00C20BC9" w:rsidP="00721628">
            <w:pPr>
              <w:spacing w:line="100" w:lineRule="atLeast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Koszt </w:t>
            </w:r>
            <w:r w:rsidR="005023FE" w:rsidRPr="00721628">
              <w:rPr>
                <w:rFonts w:asciiTheme="minorHAnsi" w:hAnsiTheme="minorHAnsi" w:cstheme="minorHAnsi"/>
                <w:sz w:val="20"/>
                <w:szCs w:val="20"/>
              </w:rPr>
              <w:t>usługi cateringu dla 1 uczestnika</w:t>
            </w:r>
          </w:p>
          <w:p w14:paraId="4C483FDA" w14:textId="77777777" w:rsidR="00C20BC9" w:rsidRPr="00721628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C66A49" w14:textId="77777777" w:rsidR="00C20BC9" w:rsidRPr="00721628" w:rsidRDefault="00C20BC9" w:rsidP="00721628">
            <w:pPr>
              <w:spacing w:line="100" w:lineRule="atLeast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78E82F0F" w14:textId="77777777" w:rsidR="00C20BC9" w:rsidRPr="00721628" w:rsidRDefault="00C20BC9" w:rsidP="00721628">
            <w:pPr>
              <w:spacing w:line="100" w:lineRule="atLeast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6249A8" w14:textId="77777777" w:rsidR="00C20BC9" w:rsidRPr="00721628" w:rsidRDefault="00C20BC9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1BB0B1F0" w14:textId="77777777" w:rsidR="00C20BC9" w:rsidRPr="00721628" w:rsidRDefault="00C20BC9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8BFDB" w14:textId="2F6DD73B" w:rsidR="0072137A" w:rsidRPr="00721628" w:rsidRDefault="00C20BC9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0F7322DD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881791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906B5FC" w14:textId="23C4A203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Część II</w:t>
            </w:r>
          </w:p>
          <w:p w14:paraId="62F388FF" w14:textId="6DD0ED93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Oferuję wykonanie </w:t>
            </w:r>
            <w:r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całości Części </w:t>
            </w:r>
            <w:r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Zamówienia w kwocie:</w:t>
            </w:r>
          </w:p>
          <w:p w14:paraId="33DB83F1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617E36" w14:textId="77777777" w:rsidR="00721628" w:rsidRPr="00721628" w:rsidRDefault="00721628" w:rsidP="00721628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42337FEF" w14:textId="77777777" w:rsidR="00721628" w:rsidRPr="00721628" w:rsidRDefault="00721628" w:rsidP="00721628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BFD501" w14:textId="77777777" w:rsidR="00721628" w:rsidRPr="00721628" w:rsidRDefault="00721628" w:rsidP="00721628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765B77C1" w14:textId="77777777" w:rsidR="00721628" w:rsidRPr="00721628" w:rsidRDefault="00721628" w:rsidP="00721628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0E12A3" w14:textId="77777777" w:rsidR="00721628" w:rsidRPr="00721628" w:rsidRDefault="00721628" w:rsidP="00721628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6CEDC3DD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7FEE84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EE3A42" w14:textId="77777777" w:rsidR="00721628" w:rsidRPr="00721628" w:rsidRDefault="00721628" w:rsidP="00721628">
            <w:pPr>
              <w:spacing w:line="100" w:lineRule="atLeast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Koszt usługi cateringu dla 1 uczestnika</w:t>
            </w:r>
          </w:p>
          <w:p w14:paraId="743DDD00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543FD7" w14:textId="77777777" w:rsidR="00721628" w:rsidRPr="00721628" w:rsidRDefault="00721628" w:rsidP="00721628">
            <w:pPr>
              <w:spacing w:line="100" w:lineRule="atLeast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2F21D1E1" w14:textId="77777777" w:rsidR="00721628" w:rsidRPr="00721628" w:rsidRDefault="00721628" w:rsidP="00721628">
            <w:pPr>
              <w:spacing w:line="100" w:lineRule="atLeast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7D761C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4B28F40D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27756E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535BBD07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8C2368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0EBFB7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7EE2EA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94E87C" w14:textId="77777777" w:rsidR="007F4312" w:rsidRPr="00721628" w:rsidRDefault="007F431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19A" w:rsidRPr="00721628" w14:paraId="2020F2C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0AC5A64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1F7E872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F560E6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6158C1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7D7A3F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FAEC22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46ADC49" w14:textId="50C76F05" w:rsidR="005B719A" w:rsidRPr="00721628" w:rsidRDefault="005B719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10.</w:t>
            </w:r>
          </w:p>
        </w:tc>
        <w:tc>
          <w:tcPr>
            <w:tcW w:w="10086" w:type="dxa"/>
          </w:tcPr>
          <w:p w14:paraId="70FB96CE" w14:textId="77777777" w:rsidR="00721628" w:rsidRPr="00721628" w:rsidRDefault="00721628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B2A223" w14:textId="77777777" w:rsidR="00721628" w:rsidRPr="00721628" w:rsidRDefault="00721628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83F8C0" w14:textId="7ED5588A" w:rsidR="00736B40" w:rsidRPr="00721628" w:rsidRDefault="00736B40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1) Oświadczam, że zapoznałem się z opisem przedmiotu zamówienia, warunkami wykonania zamówienia. Akceptuję je w całości i nie wnoszę do nich zastrzeżeń. </w:t>
            </w:r>
          </w:p>
          <w:p w14:paraId="14EACA06" w14:textId="18B5A680" w:rsidR="00736B40" w:rsidRPr="00721628" w:rsidRDefault="00721628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736B40" w:rsidRPr="00721628">
              <w:rPr>
                <w:rFonts w:asciiTheme="minorHAnsi" w:hAnsiTheme="minorHAnsi" w:cstheme="minorHAnsi"/>
                <w:sz w:val="20"/>
                <w:szCs w:val="20"/>
              </w:rPr>
              <w:t>) Oświadczam, że oferowana cena obejmuje wszelkie koszty wykonania zamówienia, w tym: dostawę i obsługę cateringu zgodnie ze wskazaniami z OPZ.</w:t>
            </w:r>
          </w:p>
          <w:p w14:paraId="67A763D3" w14:textId="119BCA7B" w:rsidR="00736B40" w:rsidRPr="00721628" w:rsidRDefault="00721628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736B40" w:rsidRPr="00721628">
              <w:rPr>
                <w:rFonts w:asciiTheme="minorHAnsi" w:hAnsiTheme="minorHAnsi" w:cstheme="minorHAnsi"/>
                <w:sz w:val="20"/>
                <w:szCs w:val="20"/>
              </w:rPr>
              <w:t>) Zamawiający zastrzega sobie prawo do zapłaty tylko za zrealizowaną część zamówienia – możliwość zmniejszenia lub zwiększenia zamówienia maks</w:t>
            </w:r>
            <w:r w:rsidR="00EC7A07" w:rsidRPr="0072162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736B4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o 20%.</w:t>
            </w:r>
          </w:p>
          <w:p w14:paraId="63C204FD" w14:textId="77777777" w:rsidR="00736B40" w:rsidRPr="00721628" w:rsidRDefault="00721628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736B4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) Zamówienie odbierane będzie na podstawie protokołu odbioru i po podpisaniu przedmiotowego protokołu bez zastrzeżeń, Wykonawcy zostanie wypłacone wynagrodzenie. </w:t>
            </w:r>
          </w:p>
          <w:p w14:paraId="5816B2CF" w14:textId="77777777" w:rsidR="00721628" w:rsidRPr="00721628" w:rsidRDefault="00721628" w:rsidP="007216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5) </w:t>
            </w: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>Zamawiający zastrzega sobie prawo do unieważnienia postępowania na każdym jego etapie bez podania przyczyny.</w:t>
            </w:r>
          </w:p>
          <w:p w14:paraId="19A66943" w14:textId="79D6813E" w:rsidR="00721628" w:rsidRPr="00721628" w:rsidRDefault="00721628" w:rsidP="00A3072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6B40" w:rsidRPr="00721628" w14:paraId="733443B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5A1E7146" w14:textId="77777777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10086" w:type="dxa"/>
          </w:tcPr>
          <w:p w14:paraId="5CEC6039" w14:textId="78624ECE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Wszystkie pytania proszę kierować na adres mailowy: </w:t>
            </w:r>
            <w:hyperlink r:id="rId11" w:history="1">
              <w:r w:rsidR="00721628" w:rsidRPr="00721628">
                <w:rPr>
                  <w:rStyle w:val="Hipercze"/>
                  <w:rFonts w:asciiTheme="minorHAnsi" w:hAnsiTheme="minorHAnsi" w:cstheme="minorHAnsi"/>
                  <w:b/>
                  <w:sz w:val="20"/>
                  <w:szCs w:val="20"/>
                </w:rPr>
                <w:t>zamowienia@metis.pl</w:t>
              </w:r>
            </w:hyperlink>
            <w:r w:rsidR="00721628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36B40" w:rsidRPr="00721628" w14:paraId="7125AAD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3716E1F4" w14:textId="77777777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10086" w:type="dxa"/>
          </w:tcPr>
          <w:p w14:paraId="03E72E14" w14:textId="77777777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Załącznik:</w:t>
            </w:r>
          </w:p>
          <w:p w14:paraId="56DF5FF9" w14:textId="77777777" w:rsidR="00736B40" w:rsidRPr="00721628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</w:p>
          <w:p w14:paraId="5271C1D3" w14:textId="77777777" w:rsidR="00736B40" w:rsidRPr="00721628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Oświadczenie</w:t>
            </w:r>
          </w:p>
        </w:tc>
      </w:tr>
    </w:tbl>
    <w:p w14:paraId="74E2C3EB" w14:textId="77777777" w:rsidR="000A3692" w:rsidRPr="00721628" w:rsidRDefault="00A04B46" w:rsidP="00A3072C">
      <w:pPr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ab/>
      </w:r>
    </w:p>
    <w:p w14:paraId="3A831791" w14:textId="77777777" w:rsidR="0072137A" w:rsidRPr="00721628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522BDFA1" w14:textId="77777777" w:rsidR="0072137A" w:rsidRPr="00721628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782F080A" w14:textId="77777777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3F545EB2" w14:textId="11A8C55C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ab/>
      </w:r>
      <w:r w:rsidRPr="00721628">
        <w:rPr>
          <w:rFonts w:asciiTheme="minorHAnsi" w:hAnsiTheme="minorHAnsi" w:cstheme="minorHAnsi"/>
          <w:sz w:val="20"/>
          <w:szCs w:val="20"/>
        </w:rPr>
        <w:tab/>
      </w:r>
      <w:r w:rsidR="00EC7A07" w:rsidRPr="00721628">
        <w:rPr>
          <w:rFonts w:asciiTheme="minorHAnsi" w:hAnsiTheme="minorHAnsi" w:cstheme="minorHAnsi"/>
          <w:sz w:val="20"/>
          <w:szCs w:val="20"/>
        </w:rPr>
        <w:tab/>
      </w:r>
      <w:r w:rsidR="00EC7A07" w:rsidRPr="00721628">
        <w:rPr>
          <w:rFonts w:asciiTheme="minorHAnsi" w:hAnsiTheme="minorHAnsi" w:cstheme="minorHAnsi"/>
          <w:sz w:val="20"/>
          <w:szCs w:val="20"/>
        </w:rPr>
        <w:tab/>
      </w:r>
      <w:r w:rsidRPr="00721628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721628">
        <w:rPr>
          <w:rFonts w:asciiTheme="minorHAnsi" w:hAnsiTheme="minorHAnsi" w:cstheme="minorHAnsi"/>
          <w:sz w:val="20"/>
          <w:szCs w:val="20"/>
        </w:rPr>
        <w:tab/>
      </w:r>
      <w:r w:rsidR="0072137A" w:rsidRPr="00721628">
        <w:rPr>
          <w:rFonts w:asciiTheme="minorHAnsi" w:hAnsiTheme="minorHAnsi" w:cstheme="minorHAnsi"/>
          <w:sz w:val="20"/>
          <w:szCs w:val="20"/>
        </w:rPr>
        <w:t>P</w:t>
      </w:r>
      <w:r w:rsidRPr="00721628">
        <w:rPr>
          <w:rFonts w:asciiTheme="minorHAnsi" w:hAnsiTheme="minorHAnsi" w:cstheme="minorHAnsi"/>
          <w:sz w:val="20"/>
          <w:szCs w:val="20"/>
        </w:rPr>
        <w:t>odpis</w:t>
      </w:r>
      <w:r w:rsidR="0072137A" w:rsidRPr="00721628">
        <w:rPr>
          <w:rFonts w:asciiTheme="minorHAnsi" w:hAnsiTheme="minorHAnsi" w:cstheme="minorHAnsi"/>
          <w:sz w:val="20"/>
          <w:szCs w:val="20"/>
        </w:rPr>
        <w:t xml:space="preserve"> osoby uprawnionej</w:t>
      </w:r>
      <w:r w:rsidRPr="00721628">
        <w:rPr>
          <w:rFonts w:asciiTheme="minorHAnsi" w:hAnsiTheme="minorHAnsi" w:cstheme="minorHAnsi"/>
          <w:sz w:val="20"/>
          <w:szCs w:val="20"/>
        </w:rPr>
        <w:t xml:space="preserve"> ………………………………</w:t>
      </w:r>
    </w:p>
    <w:p w14:paraId="22C19E45" w14:textId="77777777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78E17B1B" w14:textId="77777777" w:rsidR="00A31618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br/>
      </w:r>
      <w:r w:rsidRPr="00721628">
        <w:rPr>
          <w:rFonts w:asciiTheme="minorHAnsi" w:hAnsiTheme="minorHAnsi" w:cstheme="minorHAnsi"/>
          <w:sz w:val="20"/>
          <w:szCs w:val="20"/>
        </w:rPr>
        <w:br/>
      </w:r>
      <w:r w:rsidRPr="00721628">
        <w:rPr>
          <w:rFonts w:asciiTheme="minorHAnsi" w:hAnsiTheme="minorHAnsi" w:cstheme="minorHAnsi"/>
          <w:sz w:val="20"/>
          <w:szCs w:val="20"/>
        </w:rPr>
        <w:br/>
      </w:r>
      <w:r w:rsidRPr="00721628">
        <w:rPr>
          <w:rFonts w:asciiTheme="minorHAnsi" w:hAnsiTheme="minorHAnsi" w:cstheme="minorHAnsi"/>
          <w:sz w:val="20"/>
          <w:szCs w:val="20"/>
        </w:rPr>
        <w:br/>
      </w:r>
    </w:p>
    <w:p w14:paraId="7D3CA3EE" w14:textId="77777777" w:rsidR="00A31618" w:rsidRPr="00721628" w:rsidRDefault="00A31618" w:rsidP="00A3072C">
      <w:pPr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hAnsiTheme="minorHAnsi" w:cstheme="minorHAnsi"/>
          <w:sz w:val="20"/>
          <w:szCs w:val="20"/>
        </w:rPr>
        <w:br w:type="page"/>
      </w:r>
    </w:p>
    <w:p w14:paraId="2CDDF0F6" w14:textId="7B1B5AC3" w:rsidR="00A3072C" w:rsidRPr="00721628" w:rsidRDefault="00A31618" w:rsidP="002F4454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lastRenderedPageBreak/>
        <w:t xml:space="preserve">Załącznik nr 1 do </w:t>
      </w:r>
      <w:r w:rsidR="00EC7A07" w:rsidRPr="00721628">
        <w:rPr>
          <w:rFonts w:asciiTheme="minorHAnsi" w:hAnsiTheme="minorHAnsi" w:cstheme="minorHAnsi"/>
          <w:sz w:val="22"/>
          <w:szCs w:val="22"/>
        </w:rPr>
        <w:t>F</w:t>
      </w:r>
      <w:r w:rsidRPr="00721628">
        <w:rPr>
          <w:rFonts w:asciiTheme="minorHAnsi" w:hAnsiTheme="minorHAnsi" w:cstheme="minorHAnsi"/>
          <w:sz w:val="22"/>
          <w:szCs w:val="22"/>
        </w:rPr>
        <w:t xml:space="preserve">ormularza </w:t>
      </w:r>
      <w:r w:rsidR="00EC7A07" w:rsidRPr="00721628">
        <w:rPr>
          <w:rFonts w:asciiTheme="minorHAnsi" w:hAnsiTheme="minorHAnsi" w:cstheme="minorHAnsi"/>
          <w:sz w:val="22"/>
          <w:szCs w:val="22"/>
        </w:rPr>
        <w:t>O</w:t>
      </w:r>
      <w:r w:rsidRPr="00721628">
        <w:rPr>
          <w:rFonts w:asciiTheme="minorHAnsi" w:hAnsiTheme="minorHAnsi" w:cstheme="minorHAnsi"/>
          <w:sz w:val="22"/>
          <w:szCs w:val="22"/>
        </w:rPr>
        <w:t>fertowego</w:t>
      </w:r>
      <w:r w:rsidR="00EC7A07" w:rsidRPr="00721628">
        <w:rPr>
          <w:rFonts w:asciiTheme="minorHAnsi" w:hAnsiTheme="minorHAnsi" w:cstheme="minorHAnsi"/>
          <w:sz w:val="22"/>
          <w:szCs w:val="22"/>
        </w:rPr>
        <w:br/>
      </w:r>
      <w:r w:rsidR="004270D6" w:rsidRPr="00721628">
        <w:rPr>
          <w:rFonts w:asciiTheme="minorHAnsi" w:hAnsiTheme="minorHAnsi" w:cstheme="minorHAnsi"/>
          <w:sz w:val="22"/>
          <w:szCs w:val="22"/>
        </w:rPr>
        <w:t>ROME.AD-2720-</w:t>
      </w:r>
      <w:r w:rsidR="00721628" w:rsidRPr="00721628">
        <w:rPr>
          <w:rFonts w:asciiTheme="minorHAnsi" w:hAnsiTheme="minorHAnsi" w:cstheme="minorHAnsi"/>
          <w:sz w:val="22"/>
          <w:szCs w:val="22"/>
        </w:rPr>
        <w:t>28</w:t>
      </w:r>
      <w:r w:rsidR="004270D6" w:rsidRPr="00721628">
        <w:rPr>
          <w:rFonts w:asciiTheme="minorHAnsi" w:hAnsiTheme="minorHAnsi" w:cstheme="minorHAnsi"/>
          <w:sz w:val="22"/>
          <w:szCs w:val="22"/>
        </w:rPr>
        <w:t>/2</w:t>
      </w:r>
      <w:r w:rsidR="0066647A" w:rsidRPr="00721628">
        <w:rPr>
          <w:rFonts w:asciiTheme="minorHAnsi" w:hAnsiTheme="minorHAnsi" w:cstheme="minorHAnsi"/>
          <w:sz w:val="22"/>
          <w:szCs w:val="22"/>
        </w:rPr>
        <w:t>6</w:t>
      </w:r>
      <w:r w:rsidRPr="00721628">
        <w:rPr>
          <w:rFonts w:asciiTheme="minorHAnsi" w:hAnsiTheme="minorHAnsi" w:cstheme="minorHAnsi"/>
          <w:sz w:val="22"/>
          <w:szCs w:val="22"/>
        </w:rPr>
        <w:t>/</w:t>
      </w:r>
      <w:r w:rsidR="0066647A" w:rsidRPr="00721628">
        <w:rPr>
          <w:rFonts w:asciiTheme="minorHAnsi" w:hAnsiTheme="minorHAnsi" w:cstheme="minorHAnsi"/>
          <w:sz w:val="22"/>
          <w:szCs w:val="22"/>
        </w:rPr>
        <w:t>EGK</w:t>
      </w:r>
    </w:p>
    <w:p w14:paraId="49D9037C" w14:textId="77777777" w:rsidR="00721628" w:rsidRPr="00721628" w:rsidRDefault="00721628" w:rsidP="002F4454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</w:p>
    <w:p w14:paraId="113FF35A" w14:textId="77777777" w:rsidR="00721628" w:rsidRPr="00721628" w:rsidRDefault="00721628" w:rsidP="002F4454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</w:p>
    <w:p w14:paraId="7C48223E" w14:textId="76568E8B" w:rsidR="00EC7A07" w:rsidRPr="00721628" w:rsidRDefault="00EC7A07" w:rsidP="00A3072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21628">
        <w:rPr>
          <w:rFonts w:asciiTheme="minorHAnsi" w:hAnsiTheme="minorHAnsi" w:cstheme="minorHAnsi"/>
          <w:b/>
          <w:sz w:val="24"/>
          <w:szCs w:val="24"/>
        </w:rPr>
        <w:t>Opis przedmiotu zamówienia</w:t>
      </w:r>
    </w:p>
    <w:p w14:paraId="3FCE6015" w14:textId="77777777" w:rsidR="00721628" w:rsidRPr="00721628" w:rsidRDefault="00721628" w:rsidP="00A3072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E3B9D36" w14:textId="77777777" w:rsidR="00721628" w:rsidRPr="00721628" w:rsidRDefault="00721628" w:rsidP="00721628">
      <w:p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b/>
          <w:bCs/>
          <w:sz w:val="22"/>
          <w:szCs w:val="22"/>
        </w:rPr>
        <w:t>Przedmiot zamówienia</w:t>
      </w:r>
      <w:r w:rsidRPr="00721628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00AF464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Świadczenie usług cateringowych w trakcie szkoleń prowadzonych przez ROM-E „</w:t>
      </w:r>
      <w:proofErr w:type="spellStart"/>
      <w:r w:rsidRPr="00721628">
        <w:rPr>
          <w:rFonts w:asciiTheme="minorHAnsi" w:hAnsiTheme="minorHAnsi" w:cstheme="minorHAnsi"/>
          <w:sz w:val="22"/>
          <w:szCs w:val="22"/>
        </w:rPr>
        <w:t>Metis</w:t>
      </w:r>
      <w:proofErr w:type="spellEnd"/>
      <w:r w:rsidRPr="00721628">
        <w:rPr>
          <w:rFonts w:asciiTheme="minorHAnsi" w:hAnsiTheme="minorHAnsi" w:cstheme="minorHAnsi"/>
          <w:sz w:val="22"/>
          <w:szCs w:val="22"/>
        </w:rPr>
        <w:t>” w Katowicach</w:t>
      </w:r>
    </w:p>
    <w:p w14:paraId="0F4E56A8" w14:textId="77777777" w:rsidR="00721628" w:rsidRPr="00721628" w:rsidRDefault="00721628" w:rsidP="0072162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B5F1298" w14:textId="77777777" w:rsidR="00721628" w:rsidRPr="00721628" w:rsidRDefault="00721628" w:rsidP="00721628">
      <w:p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b/>
          <w:bCs/>
          <w:sz w:val="22"/>
          <w:szCs w:val="22"/>
        </w:rPr>
        <w:t>Miejsce świadczenia usług:</w:t>
      </w:r>
      <w:r w:rsidRPr="0072162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92777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Regionalny Ośrodek </w:t>
      </w:r>
      <w:proofErr w:type="spellStart"/>
      <w:r w:rsidRPr="00721628">
        <w:rPr>
          <w:rFonts w:asciiTheme="minorHAnsi" w:hAnsiTheme="minorHAnsi" w:cstheme="minorHAnsi"/>
          <w:sz w:val="22"/>
          <w:szCs w:val="22"/>
        </w:rPr>
        <w:t>Metodyczno</w:t>
      </w:r>
      <w:proofErr w:type="spellEnd"/>
      <w:r w:rsidRPr="00721628">
        <w:rPr>
          <w:rFonts w:asciiTheme="minorHAnsi" w:hAnsiTheme="minorHAnsi" w:cstheme="minorHAnsi"/>
          <w:sz w:val="22"/>
          <w:szCs w:val="22"/>
        </w:rPr>
        <w:t xml:space="preserve"> – Edukacyjny „</w:t>
      </w:r>
      <w:proofErr w:type="spellStart"/>
      <w:r w:rsidRPr="00721628">
        <w:rPr>
          <w:rFonts w:asciiTheme="minorHAnsi" w:hAnsiTheme="minorHAnsi" w:cstheme="minorHAnsi"/>
          <w:sz w:val="22"/>
          <w:szCs w:val="22"/>
        </w:rPr>
        <w:t>Metis</w:t>
      </w:r>
      <w:proofErr w:type="spellEnd"/>
      <w:r w:rsidRPr="00721628">
        <w:rPr>
          <w:rFonts w:asciiTheme="minorHAnsi" w:hAnsiTheme="minorHAnsi" w:cstheme="minorHAnsi"/>
          <w:sz w:val="22"/>
          <w:szCs w:val="22"/>
        </w:rPr>
        <w:t>” w Katowicach ul. Drozdów 21,</w:t>
      </w:r>
      <w:r w:rsidRPr="00721628">
        <w:rPr>
          <w:rFonts w:asciiTheme="minorHAnsi" w:hAnsiTheme="minorHAnsi" w:cstheme="minorHAnsi"/>
          <w:sz w:val="22"/>
          <w:szCs w:val="22"/>
        </w:rPr>
        <w:br/>
        <w:t>40-530 Katowice</w:t>
      </w:r>
    </w:p>
    <w:p w14:paraId="0C4BB655" w14:textId="77777777" w:rsidR="00721628" w:rsidRPr="00721628" w:rsidRDefault="00721628" w:rsidP="0072162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F9E93E6" w14:textId="77777777" w:rsidR="00721628" w:rsidRPr="00721628" w:rsidRDefault="00721628" w:rsidP="00721628">
      <w:p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b/>
          <w:bCs/>
          <w:sz w:val="22"/>
          <w:szCs w:val="22"/>
        </w:rPr>
        <w:t>Termin realizacji usług:</w:t>
      </w:r>
      <w:r w:rsidRPr="00721628">
        <w:rPr>
          <w:rFonts w:asciiTheme="minorHAnsi" w:hAnsiTheme="minorHAnsi" w:cstheme="minorHAnsi"/>
          <w:sz w:val="22"/>
          <w:szCs w:val="22"/>
        </w:rPr>
        <w:t xml:space="preserve"> 23.09.2026 r. i 03.10.2026 r.</w:t>
      </w:r>
    </w:p>
    <w:p w14:paraId="119CC12A" w14:textId="77777777" w:rsidR="00721628" w:rsidRPr="00721628" w:rsidRDefault="00721628" w:rsidP="00721628">
      <w:pPr>
        <w:widowControl w:val="0"/>
        <w:suppressAutoHyphens/>
        <w:ind w:left="426"/>
        <w:outlineLvl w:val="0"/>
        <w:rPr>
          <w:rFonts w:asciiTheme="minorHAnsi" w:hAnsiTheme="minorHAnsi" w:cstheme="minorHAnsi"/>
          <w:kern w:val="36"/>
          <w:sz w:val="22"/>
          <w:szCs w:val="22"/>
          <w:lang w:eastAsia="hi-IN" w:bidi="hi-IN"/>
        </w:rPr>
      </w:pPr>
    </w:p>
    <w:p w14:paraId="17BBDC0D" w14:textId="77777777" w:rsidR="00721628" w:rsidRPr="00721628" w:rsidRDefault="00721628" w:rsidP="00721628">
      <w:pPr>
        <w:widowControl w:val="0"/>
        <w:suppressAutoHyphens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</w:p>
    <w:p w14:paraId="45AB1D3B" w14:textId="1B39E967" w:rsidR="00721628" w:rsidRPr="00721628" w:rsidRDefault="00721628" w:rsidP="00721628">
      <w:pPr>
        <w:widowControl w:val="0"/>
        <w:suppressAutoHyphens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 xml:space="preserve">Zamówienie zostało podzielone na 2 części. </w:t>
      </w:r>
    </w:p>
    <w:p w14:paraId="508D4A62" w14:textId="77777777" w:rsidR="00721628" w:rsidRPr="00721628" w:rsidRDefault="00721628" w:rsidP="00721628">
      <w:pPr>
        <w:widowControl w:val="0"/>
        <w:suppressAutoHyphens/>
        <w:outlineLvl w:val="0"/>
        <w:rPr>
          <w:rFonts w:asciiTheme="minorHAnsi" w:hAnsiTheme="minorHAnsi" w:cstheme="minorHAnsi"/>
          <w:b/>
          <w:bCs/>
          <w:kern w:val="36"/>
          <w:lang w:eastAsia="hi-IN" w:bidi="hi-IN"/>
        </w:rPr>
      </w:pPr>
      <w:r w:rsidRPr="00721628">
        <w:rPr>
          <w:rFonts w:asciiTheme="minorHAnsi" w:hAnsiTheme="minorHAnsi" w:cstheme="minorHAnsi"/>
          <w:kern w:val="36"/>
          <w:sz w:val="22"/>
          <w:szCs w:val="22"/>
          <w:lang w:eastAsia="hi-IN" w:bidi="hi-IN"/>
        </w:rPr>
        <w:t xml:space="preserve">Możliwym jest złożenie oferty na każdą </w:t>
      </w: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u w:val="single"/>
          <w:lang w:eastAsia="hi-IN" w:bidi="hi-IN"/>
        </w:rPr>
        <w:t>część indywidualnie</w:t>
      </w: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 xml:space="preserve"> </w:t>
      </w:r>
      <w:r w:rsidRPr="00721628">
        <w:rPr>
          <w:rFonts w:asciiTheme="minorHAnsi" w:hAnsiTheme="minorHAnsi" w:cstheme="minorHAnsi"/>
          <w:kern w:val="36"/>
          <w:sz w:val="22"/>
          <w:szCs w:val="22"/>
          <w:lang w:eastAsia="hi-IN" w:bidi="hi-IN"/>
        </w:rPr>
        <w:t>bądź na wszystkie części.</w:t>
      </w:r>
      <w:r w:rsidRPr="00721628">
        <w:rPr>
          <w:rFonts w:asciiTheme="minorHAnsi" w:hAnsiTheme="minorHAnsi" w:cstheme="minorHAnsi"/>
          <w:b/>
          <w:bCs/>
          <w:kern w:val="36"/>
          <w:lang w:eastAsia="hi-IN" w:bidi="hi-IN"/>
        </w:rPr>
        <w:t xml:space="preserve"> </w:t>
      </w:r>
    </w:p>
    <w:p w14:paraId="576B654C" w14:textId="77777777" w:rsidR="00721628" w:rsidRPr="00721628" w:rsidRDefault="00721628" w:rsidP="00721628">
      <w:pPr>
        <w:widowControl w:val="0"/>
        <w:suppressAutoHyphens/>
        <w:outlineLvl w:val="0"/>
        <w:rPr>
          <w:rFonts w:asciiTheme="minorHAnsi" w:hAnsiTheme="minorHAnsi" w:cstheme="minorHAnsi"/>
          <w:b/>
          <w:bCs/>
          <w:kern w:val="36"/>
          <w:lang w:eastAsia="hi-IN" w:bidi="hi-IN"/>
        </w:rPr>
      </w:pPr>
    </w:p>
    <w:p w14:paraId="4E19EA54" w14:textId="77777777" w:rsidR="00721628" w:rsidRPr="00721628" w:rsidRDefault="00721628" w:rsidP="00721628">
      <w:pPr>
        <w:widowControl w:val="0"/>
        <w:suppressAutoHyphens/>
        <w:jc w:val="center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</w:p>
    <w:p w14:paraId="3F1C1085" w14:textId="77777777" w:rsidR="00721628" w:rsidRPr="00721628" w:rsidRDefault="00721628" w:rsidP="00721628">
      <w:pPr>
        <w:widowControl w:val="0"/>
        <w:suppressAutoHyphens/>
        <w:jc w:val="center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</w:p>
    <w:p w14:paraId="072B17BA" w14:textId="77777777" w:rsidR="00721628" w:rsidRPr="00721628" w:rsidRDefault="00721628" w:rsidP="00721628">
      <w:pPr>
        <w:widowControl w:val="0"/>
        <w:suppressAutoHyphens/>
        <w:jc w:val="center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</w:p>
    <w:p w14:paraId="533F6A90" w14:textId="32B28F2A" w:rsidR="00721628" w:rsidRPr="00721628" w:rsidRDefault="00721628" w:rsidP="00721628">
      <w:pPr>
        <w:widowControl w:val="0"/>
        <w:suppressAutoHyphens/>
        <w:jc w:val="center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>Część I:</w:t>
      </w:r>
    </w:p>
    <w:p w14:paraId="42E7EC2E" w14:textId="77777777" w:rsidR="00721628" w:rsidRPr="00721628" w:rsidRDefault="00721628" w:rsidP="00721628">
      <w:pPr>
        <w:widowControl w:val="0"/>
        <w:suppressAutoHyphens/>
        <w:jc w:val="center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 xml:space="preserve">Usługa cateringowa w dniu 23.09.2026 r. serwowana w godzinach 16:00 – 18:30 </w:t>
      </w:r>
    </w:p>
    <w:p w14:paraId="565C80B1" w14:textId="77777777" w:rsidR="00721628" w:rsidRPr="00721628" w:rsidRDefault="00721628" w:rsidP="00721628">
      <w:pPr>
        <w:widowControl w:val="0"/>
        <w:suppressAutoHyphens/>
        <w:jc w:val="both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</w:p>
    <w:p w14:paraId="35C1FA4A" w14:textId="77777777" w:rsidR="00721628" w:rsidRPr="00721628" w:rsidRDefault="00721628" w:rsidP="00721628">
      <w:pPr>
        <w:widowControl w:val="0"/>
        <w:suppressAutoHyphens/>
        <w:jc w:val="both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>Ilość uczestników – 30 osób.</w:t>
      </w:r>
    </w:p>
    <w:p w14:paraId="6DABC99D" w14:textId="77777777" w:rsidR="00721628" w:rsidRPr="00721628" w:rsidRDefault="00721628" w:rsidP="00721628">
      <w:pPr>
        <w:widowControl w:val="0"/>
        <w:suppressAutoHyphens/>
        <w:jc w:val="both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>Godziny przerw: 16:00 -16:30; 17:30 – 18:30</w:t>
      </w:r>
    </w:p>
    <w:p w14:paraId="726278FA" w14:textId="77777777" w:rsidR="00721628" w:rsidRPr="00721628" w:rsidRDefault="00721628" w:rsidP="00721628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b/>
          <w:sz w:val="22"/>
          <w:szCs w:val="22"/>
          <w:u w:val="single"/>
        </w:rPr>
        <w:t>Bufet serwowany w godzinach: od 16:00 do 18:30.</w:t>
      </w:r>
    </w:p>
    <w:p w14:paraId="46C81338" w14:textId="77777777" w:rsidR="00721628" w:rsidRPr="00721628" w:rsidRDefault="00721628" w:rsidP="00721628">
      <w:pPr>
        <w:pStyle w:val="Akapitzlist"/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049623B0" w14:textId="77777777" w:rsidR="00721628" w:rsidRPr="00721628" w:rsidRDefault="00721628" w:rsidP="00721628">
      <w:pPr>
        <w:pStyle w:val="Akapitzlist"/>
        <w:ind w:left="0"/>
        <w:rPr>
          <w:rFonts w:asciiTheme="minorHAnsi" w:hAnsiTheme="minorHAnsi" w:cstheme="minorHAnsi"/>
          <w:b/>
          <w:bCs/>
          <w:sz w:val="22"/>
          <w:szCs w:val="22"/>
        </w:rPr>
      </w:pPr>
      <w:r w:rsidRPr="00721628">
        <w:rPr>
          <w:rFonts w:asciiTheme="minorHAnsi" w:hAnsiTheme="minorHAnsi" w:cstheme="minorHAnsi"/>
          <w:b/>
          <w:bCs/>
          <w:sz w:val="22"/>
          <w:szCs w:val="22"/>
        </w:rPr>
        <w:t xml:space="preserve">W ramach usługi Wykonawca zapewni bufet, na który składać się będą: </w:t>
      </w:r>
    </w:p>
    <w:p w14:paraId="0EE3D056" w14:textId="77777777" w:rsidR="00721628" w:rsidRPr="00721628" w:rsidRDefault="00721628" w:rsidP="00721628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b/>
          <w:bCs/>
          <w:sz w:val="22"/>
          <w:szCs w:val="22"/>
          <w:u w:val="single"/>
        </w:rPr>
        <w:t>Serwis kawowy</w:t>
      </w:r>
    </w:p>
    <w:p w14:paraId="54BC2BF6" w14:textId="4450B1C1" w:rsidR="00721628" w:rsidRPr="00721628" w:rsidRDefault="00721628" w:rsidP="00721628">
      <w:pPr>
        <w:pStyle w:val="Akapitzlist"/>
        <w:numPr>
          <w:ilvl w:val="0"/>
          <w:numId w:val="29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</w:rPr>
        <w:t>Kawa z ekspresu ciśnieniowego (ekspresy zapewnione przez Wykonawcę usługi, w liczbie pozwalającej na sprawne obsłużenie uczestników spotkania  – minimum 1 sztuk</w:t>
      </w:r>
      <w:r>
        <w:rPr>
          <w:rFonts w:asciiTheme="minorHAnsi" w:hAnsiTheme="minorHAnsi" w:cstheme="minorHAnsi"/>
        </w:rPr>
        <w:t>a</w:t>
      </w:r>
      <w:r w:rsidRPr="00721628">
        <w:rPr>
          <w:rFonts w:asciiTheme="minorHAnsi" w:hAnsiTheme="minorHAnsi" w:cstheme="minorHAnsi"/>
        </w:rPr>
        <w:t>),</w:t>
      </w:r>
    </w:p>
    <w:p w14:paraId="51EF6976" w14:textId="77777777" w:rsidR="00721628" w:rsidRPr="00721628" w:rsidRDefault="00721628" w:rsidP="00721628">
      <w:pPr>
        <w:pStyle w:val="Akapitzlist"/>
        <w:numPr>
          <w:ilvl w:val="0"/>
          <w:numId w:val="29"/>
        </w:numPr>
        <w:spacing w:after="160" w:line="276" w:lineRule="auto"/>
        <w:rPr>
          <w:rFonts w:asciiTheme="minorHAnsi" w:hAnsiTheme="minorHAnsi" w:cstheme="minorHAnsi"/>
        </w:rPr>
      </w:pPr>
      <w:r w:rsidRPr="00721628">
        <w:rPr>
          <w:rFonts w:asciiTheme="minorHAnsi" w:hAnsiTheme="minorHAnsi" w:cstheme="minorHAnsi"/>
        </w:rPr>
        <w:t>Herbata czarna i owocowa w kopertach,</w:t>
      </w:r>
    </w:p>
    <w:p w14:paraId="68ADBFB0" w14:textId="72870218" w:rsidR="00721628" w:rsidRPr="00721628" w:rsidRDefault="00721628" w:rsidP="00721628">
      <w:pPr>
        <w:pStyle w:val="Akapitzlist"/>
        <w:numPr>
          <w:ilvl w:val="0"/>
          <w:numId w:val="29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</w:rPr>
        <w:t>Dodatki: cukier, mleko w mleczniku, mleko roślinne w mleczniku, cytryna</w:t>
      </w:r>
      <w:r>
        <w:rPr>
          <w:rFonts w:asciiTheme="minorHAnsi" w:hAnsiTheme="minorHAnsi" w:cstheme="minorHAnsi"/>
        </w:rPr>
        <w:t>.</w:t>
      </w:r>
    </w:p>
    <w:p w14:paraId="6C9FAB63" w14:textId="77777777" w:rsidR="00721628" w:rsidRPr="00721628" w:rsidRDefault="00721628" w:rsidP="00721628">
      <w:pPr>
        <w:pStyle w:val="Akapitzlist"/>
        <w:ind w:left="144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</w:rPr>
        <w:t>Wszystko uzupełniane na bieżąco w trakcie przerwy.</w:t>
      </w:r>
    </w:p>
    <w:p w14:paraId="447ED6BF" w14:textId="77777777" w:rsidR="00721628" w:rsidRPr="00721628" w:rsidRDefault="00721628" w:rsidP="00721628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510138E0" w14:textId="77777777" w:rsidR="00721628" w:rsidRPr="00721628" w:rsidRDefault="00721628" w:rsidP="00721628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b/>
          <w:bCs/>
          <w:sz w:val="22"/>
          <w:szCs w:val="22"/>
          <w:u w:val="single"/>
        </w:rPr>
        <w:t>Dekoracyjne kanapki bankietowe:</w:t>
      </w:r>
    </w:p>
    <w:p w14:paraId="36EFBAE6" w14:textId="77777777" w:rsidR="00721628" w:rsidRPr="00721628" w:rsidRDefault="00721628" w:rsidP="00721628">
      <w:pPr>
        <w:pStyle w:val="Akapitzlist"/>
        <w:ind w:left="709"/>
        <w:rPr>
          <w:rFonts w:asciiTheme="minorHAnsi" w:hAnsiTheme="minorHAnsi" w:cstheme="minorHAnsi"/>
          <w:sz w:val="22"/>
          <w:szCs w:val="22"/>
          <w:u w:val="single"/>
        </w:rPr>
      </w:pPr>
    </w:p>
    <w:p w14:paraId="25E1D502" w14:textId="77777777" w:rsidR="00721628" w:rsidRPr="00721628" w:rsidRDefault="00721628" w:rsidP="00721628">
      <w:pPr>
        <w:pStyle w:val="Akapitzlist"/>
        <w:ind w:left="1134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Minimum 4 rodzaje kanapek. </w:t>
      </w:r>
      <w:bookmarkStart w:id="1" w:name="_Hlk239073142"/>
      <w:r w:rsidRPr="00721628">
        <w:rPr>
          <w:rFonts w:asciiTheme="minorHAnsi" w:hAnsiTheme="minorHAnsi" w:cstheme="minorHAnsi"/>
          <w:sz w:val="22"/>
          <w:szCs w:val="22"/>
        </w:rPr>
        <w:t>Z każdego rodzaju kanapek  po 1 kanapce/osobę</w:t>
      </w:r>
      <w:bookmarkEnd w:id="1"/>
      <w:r w:rsidRPr="00721628">
        <w:rPr>
          <w:rFonts w:asciiTheme="minorHAnsi" w:hAnsiTheme="minorHAnsi" w:cstheme="minorHAnsi"/>
          <w:sz w:val="22"/>
          <w:szCs w:val="22"/>
        </w:rPr>
        <w:t>.</w:t>
      </w:r>
    </w:p>
    <w:p w14:paraId="63B58431" w14:textId="77777777" w:rsidR="00721628" w:rsidRPr="00721628" w:rsidRDefault="00721628" w:rsidP="00721628">
      <w:pPr>
        <w:pStyle w:val="Akapitzlist"/>
        <w:ind w:left="1134"/>
        <w:rPr>
          <w:rFonts w:asciiTheme="minorHAnsi" w:hAnsiTheme="minorHAnsi" w:cstheme="minorHAnsi"/>
          <w:sz w:val="22"/>
          <w:szCs w:val="22"/>
          <w:u w:val="single"/>
        </w:rPr>
      </w:pPr>
    </w:p>
    <w:p w14:paraId="459D3D2B" w14:textId="77777777" w:rsidR="00721628" w:rsidRPr="00721628" w:rsidRDefault="00721628" w:rsidP="00721628">
      <w:pPr>
        <w:pStyle w:val="Akapitzlist"/>
        <w:numPr>
          <w:ilvl w:val="0"/>
          <w:numId w:val="17"/>
        </w:numPr>
        <w:ind w:left="1134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  <w:u w:val="single"/>
        </w:rPr>
        <w:t>Składniki kanapek:</w:t>
      </w:r>
    </w:p>
    <w:p w14:paraId="3C406DA4" w14:textId="77777777" w:rsidR="00721628" w:rsidRPr="00721628" w:rsidRDefault="00721628" w:rsidP="00721628">
      <w:pPr>
        <w:pStyle w:val="Akapitzlist"/>
        <w:numPr>
          <w:ilvl w:val="0"/>
          <w:numId w:val="18"/>
        </w:numPr>
        <w:ind w:left="1560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>Pieczywo mieszane (jasne, ciemne, z ziarnami),</w:t>
      </w:r>
    </w:p>
    <w:p w14:paraId="0EBB1050" w14:textId="77777777" w:rsidR="00721628" w:rsidRPr="00721628" w:rsidRDefault="00721628" w:rsidP="00721628">
      <w:pPr>
        <w:pStyle w:val="Akapitzlist"/>
        <w:numPr>
          <w:ilvl w:val="0"/>
          <w:numId w:val="18"/>
        </w:numPr>
        <w:ind w:left="1560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Masłem </w:t>
      </w:r>
    </w:p>
    <w:p w14:paraId="396D7779" w14:textId="77777777" w:rsidR="00721628" w:rsidRPr="00721628" w:rsidRDefault="00721628" w:rsidP="00721628">
      <w:pPr>
        <w:pStyle w:val="Akapitzlist"/>
        <w:numPr>
          <w:ilvl w:val="0"/>
          <w:numId w:val="18"/>
        </w:numPr>
        <w:ind w:left="1560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>główne</w:t>
      </w:r>
      <w:r w:rsidRPr="00721628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21628">
        <w:rPr>
          <w:rFonts w:asciiTheme="minorHAnsi" w:hAnsiTheme="minorHAnsi" w:cstheme="minorHAnsi"/>
          <w:sz w:val="22"/>
          <w:szCs w:val="22"/>
        </w:rPr>
        <w:t>składniki kanapek:</w:t>
      </w:r>
    </w:p>
    <w:p w14:paraId="378D2F74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>składnik mięsny (np. szynka, salami, mięso pieczone, szynka dojrzewająca)</w:t>
      </w:r>
    </w:p>
    <w:p w14:paraId="3E624E75" w14:textId="77777777" w:rsidR="00721628" w:rsidRPr="00721628" w:rsidRDefault="00721628" w:rsidP="00721628">
      <w:pPr>
        <w:pStyle w:val="Akapitzlist"/>
        <w:ind w:left="1985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lub </w:t>
      </w:r>
    </w:p>
    <w:p w14:paraId="5C68A5C2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>ser (np. ser żółty, ser typu camembert lub brie, mozzarella)</w:t>
      </w:r>
    </w:p>
    <w:p w14:paraId="35ABF9B7" w14:textId="77777777" w:rsidR="00721628" w:rsidRPr="00721628" w:rsidRDefault="00721628" w:rsidP="00721628">
      <w:pPr>
        <w:pStyle w:val="Akapitzlist"/>
        <w:ind w:left="1985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lub </w:t>
      </w:r>
    </w:p>
    <w:p w14:paraId="2197AD16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>łosoś wędzony</w:t>
      </w:r>
    </w:p>
    <w:p w14:paraId="52D7E308" w14:textId="77777777" w:rsidR="00721628" w:rsidRPr="00721628" w:rsidRDefault="00721628" w:rsidP="00721628">
      <w:pPr>
        <w:pStyle w:val="Akapitzlist"/>
        <w:ind w:left="1985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lub </w:t>
      </w:r>
    </w:p>
    <w:p w14:paraId="3F2D9308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jajko. </w:t>
      </w:r>
    </w:p>
    <w:p w14:paraId="526E6DAD" w14:textId="77777777" w:rsidR="00721628" w:rsidRPr="00721628" w:rsidRDefault="00721628" w:rsidP="00721628">
      <w:pPr>
        <w:pStyle w:val="Akapitzlist"/>
        <w:ind w:left="1985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W przypadku kanapek wegańskich</w:t>
      </w:r>
    </w:p>
    <w:p w14:paraId="71726288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  <w:u w:val="single"/>
        </w:rPr>
      </w:pPr>
      <w:proofErr w:type="spellStart"/>
      <w:r w:rsidRPr="00721628">
        <w:rPr>
          <w:rFonts w:asciiTheme="minorHAnsi" w:hAnsiTheme="minorHAnsi" w:cstheme="minorHAnsi"/>
          <w:sz w:val="22"/>
          <w:szCs w:val="22"/>
        </w:rPr>
        <w:t>tofu</w:t>
      </w:r>
      <w:proofErr w:type="spellEnd"/>
      <w:r w:rsidRPr="00721628">
        <w:rPr>
          <w:rFonts w:asciiTheme="minorHAnsi" w:hAnsiTheme="minorHAnsi" w:cstheme="minorHAnsi"/>
          <w:sz w:val="22"/>
          <w:szCs w:val="22"/>
        </w:rPr>
        <w:t xml:space="preserve"> lub inny dodatek białkowy</w:t>
      </w:r>
    </w:p>
    <w:p w14:paraId="4C3AEFB2" w14:textId="77777777" w:rsidR="00721628" w:rsidRPr="00721628" w:rsidRDefault="00721628" w:rsidP="00721628">
      <w:pPr>
        <w:pStyle w:val="Akapitzlist"/>
        <w:ind w:left="1985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lub </w:t>
      </w:r>
    </w:p>
    <w:p w14:paraId="0C0A55E9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>humus,</w:t>
      </w:r>
    </w:p>
    <w:p w14:paraId="038E81BF" w14:textId="77777777" w:rsidR="00721628" w:rsidRPr="00721628" w:rsidRDefault="00721628" w:rsidP="00721628">
      <w:pPr>
        <w:pStyle w:val="Akapitzlist"/>
        <w:ind w:left="1985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>lub</w:t>
      </w:r>
    </w:p>
    <w:p w14:paraId="0D143569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>pasta przygotowana przez Wykonawcę.  Nie dopuszcza się stosowania gotowych past.</w:t>
      </w:r>
    </w:p>
    <w:p w14:paraId="5B51B963" w14:textId="77777777" w:rsidR="00721628" w:rsidRPr="00721628" w:rsidRDefault="00721628" w:rsidP="00721628">
      <w:pPr>
        <w:pStyle w:val="Akapitzlist"/>
        <w:numPr>
          <w:ilvl w:val="0"/>
          <w:numId w:val="18"/>
        </w:numPr>
        <w:ind w:left="1560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warzywa - minimum 2 rodzaje na kanapce,</w:t>
      </w:r>
    </w:p>
    <w:p w14:paraId="6941E64D" w14:textId="77777777" w:rsidR="00721628" w:rsidRPr="00721628" w:rsidRDefault="00721628" w:rsidP="00721628">
      <w:pPr>
        <w:pStyle w:val="Akapitzlist"/>
        <w:numPr>
          <w:ilvl w:val="0"/>
          <w:numId w:val="18"/>
        </w:numPr>
        <w:ind w:left="1560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sałata (sałata, </w:t>
      </w:r>
      <w:proofErr w:type="spellStart"/>
      <w:r w:rsidRPr="00721628">
        <w:rPr>
          <w:rFonts w:asciiTheme="minorHAnsi" w:hAnsiTheme="minorHAnsi" w:cstheme="minorHAnsi"/>
          <w:sz w:val="22"/>
          <w:szCs w:val="22"/>
        </w:rPr>
        <w:t>rukola</w:t>
      </w:r>
      <w:proofErr w:type="spellEnd"/>
      <w:r w:rsidRPr="00721628">
        <w:rPr>
          <w:rFonts w:asciiTheme="minorHAnsi" w:hAnsiTheme="minorHAnsi" w:cstheme="minorHAnsi"/>
          <w:sz w:val="22"/>
          <w:szCs w:val="22"/>
        </w:rPr>
        <w:t xml:space="preserve"> itp.),</w:t>
      </w:r>
    </w:p>
    <w:p w14:paraId="202D01EC" w14:textId="77777777" w:rsidR="00721628" w:rsidRPr="00721628" w:rsidRDefault="00721628" w:rsidP="00721628">
      <w:pPr>
        <w:pStyle w:val="Akapitzlist"/>
        <w:numPr>
          <w:ilvl w:val="0"/>
          <w:numId w:val="18"/>
        </w:numPr>
        <w:ind w:left="1560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dodatki dekoracyjne adekwatne do rodzaju kanapki np.:</w:t>
      </w:r>
    </w:p>
    <w:p w14:paraId="79AF8E6D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kiełki, </w:t>
      </w:r>
    </w:p>
    <w:p w14:paraId="5EF7E7AD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oliwki,</w:t>
      </w:r>
    </w:p>
    <w:p w14:paraId="677FD041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koperek,</w:t>
      </w:r>
    </w:p>
    <w:p w14:paraId="2D6549D9" w14:textId="77777777" w:rsidR="00721628" w:rsidRPr="00721628" w:rsidRDefault="00721628" w:rsidP="00721628">
      <w:pPr>
        <w:pStyle w:val="Akapitzlist"/>
        <w:numPr>
          <w:ilvl w:val="0"/>
          <w:numId w:val="19"/>
        </w:numPr>
        <w:ind w:left="1985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bazylia.</w:t>
      </w:r>
    </w:p>
    <w:p w14:paraId="21CEC374" w14:textId="77777777" w:rsidR="00721628" w:rsidRPr="00721628" w:rsidRDefault="00721628" w:rsidP="00721628">
      <w:pPr>
        <w:ind w:left="709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Wykonawca przedstawi Zamawiającemu propozycje kanapek do wyboru i akceptacji. </w:t>
      </w:r>
      <w:r w:rsidRPr="00721628">
        <w:rPr>
          <w:rFonts w:asciiTheme="minorHAnsi" w:hAnsiTheme="minorHAnsi" w:cstheme="minorHAnsi"/>
          <w:sz w:val="22"/>
          <w:szCs w:val="22"/>
        </w:rPr>
        <w:br/>
        <w:t xml:space="preserve">Kanapki powinny być skomponowane w sposób estetyczny i dekoracyjny, zapewniając różnorodność składników. </w:t>
      </w:r>
      <w:r w:rsidRPr="00721628">
        <w:rPr>
          <w:rFonts w:asciiTheme="minorHAnsi" w:hAnsiTheme="minorHAnsi" w:cstheme="minorHAnsi"/>
          <w:sz w:val="22"/>
          <w:szCs w:val="22"/>
        </w:rPr>
        <w:br/>
      </w:r>
    </w:p>
    <w:p w14:paraId="142D06C5" w14:textId="77777777" w:rsidR="00721628" w:rsidRPr="00721628" w:rsidRDefault="00721628" w:rsidP="00721628">
      <w:pPr>
        <w:ind w:left="709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  <w:u w:val="single"/>
        </w:rPr>
        <w:t>30% kanapek będą stanowić kanapki wegetariańskie.</w:t>
      </w:r>
    </w:p>
    <w:p w14:paraId="1E696DF0" w14:textId="77777777" w:rsidR="00721628" w:rsidRPr="00721628" w:rsidRDefault="00721628" w:rsidP="00721628">
      <w:pPr>
        <w:ind w:left="709"/>
        <w:rPr>
          <w:rFonts w:asciiTheme="minorHAnsi" w:hAnsiTheme="minorHAnsi" w:cstheme="minorHAnsi"/>
          <w:sz w:val="22"/>
          <w:szCs w:val="22"/>
        </w:rPr>
      </w:pPr>
    </w:p>
    <w:p w14:paraId="4DAB56C5" w14:textId="77777777" w:rsidR="00721628" w:rsidRPr="00721628" w:rsidRDefault="00721628" w:rsidP="00721628">
      <w:pPr>
        <w:ind w:left="709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Kanapki serwowane będą na rozpoczęcie szkolenia w godzinach: 16:00 – 16:30.</w:t>
      </w:r>
    </w:p>
    <w:p w14:paraId="412CA174" w14:textId="77777777" w:rsidR="00721628" w:rsidRPr="00721628" w:rsidRDefault="00721628" w:rsidP="00721628">
      <w:pPr>
        <w:ind w:left="709"/>
        <w:rPr>
          <w:rFonts w:asciiTheme="minorHAnsi" w:hAnsiTheme="minorHAnsi" w:cstheme="minorHAnsi"/>
          <w:sz w:val="22"/>
          <w:szCs w:val="22"/>
        </w:rPr>
      </w:pPr>
    </w:p>
    <w:p w14:paraId="683AA978" w14:textId="77777777" w:rsidR="00721628" w:rsidRPr="00721628" w:rsidRDefault="00721628" w:rsidP="00721628">
      <w:pPr>
        <w:pStyle w:val="Akapitzlist"/>
        <w:numPr>
          <w:ilvl w:val="0"/>
          <w:numId w:val="28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Ciasto: </w:t>
      </w:r>
    </w:p>
    <w:p w14:paraId="2D8441A1" w14:textId="77777777" w:rsidR="00721628" w:rsidRPr="00721628" w:rsidRDefault="00721628" w:rsidP="00721628">
      <w:pPr>
        <w:pStyle w:val="Akapitzlist"/>
        <w:numPr>
          <w:ilvl w:val="0"/>
          <w:numId w:val="22"/>
        </w:numPr>
        <w:ind w:left="851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Dwa rodzaje, z każdego rodzaju ciasta po 1 kawałku na osobę, </w:t>
      </w:r>
    </w:p>
    <w:p w14:paraId="45D67995" w14:textId="77777777" w:rsidR="00721628" w:rsidRPr="00721628" w:rsidRDefault="00721628" w:rsidP="00721628">
      <w:pPr>
        <w:pStyle w:val="Akapitzlist"/>
        <w:numPr>
          <w:ilvl w:val="0"/>
          <w:numId w:val="22"/>
        </w:numPr>
        <w:ind w:left="851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Gramatura kawałka – nie mniej niż 100 gram, </w:t>
      </w:r>
    </w:p>
    <w:p w14:paraId="50031687" w14:textId="77777777" w:rsidR="00721628" w:rsidRPr="00721628" w:rsidRDefault="00721628" w:rsidP="00721628">
      <w:pPr>
        <w:pStyle w:val="Akapitzlist"/>
        <w:numPr>
          <w:ilvl w:val="0"/>
          <w:numId w:val="22"/>
        </w:numPr>
        <w:ind w:left="851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Rodzaj ciasta np.: sernik, ciasto czekoladowe, ciasto z owocami, szarlotka, ciasto jogurtowe.</w:t>
      </w:r>
    </w:p>
    <w:p w14:paraId="21842B3C" w14:textId="77777777" w:rsidR="00721628" w:rsidRPr="00721628" w:rsidRDefault="00721628" w:rsidP="00721628">
      <w:pPr>
        <w:pStyle w:val="Akapitzlist"/>
        <w:ind w:left="851"/>
        <w:rPr>
          <w:rFonts w:asciiTheme="minorHAnsi" w:hAnsiTheme="minorHAnsi" w:cstheme="minorHAnsi"/>
          <w:sz w:val="22"/>
          <w:szCs w:val="22"/>
        </w:rPr>
      </w:pPr>
    </w:p>
    <w:p w14:paraId="667B6FBE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721628">
        <w:rPr>
          <w:rFonts w:asciiTheme="minorHAnsi" w:hAnsiTheme="minorHAnsi" w:cstheme="minorHAnsi"/>
          <w:bCs/>
          <w:sz w:val="22"/>
          <w:szCs w:val="22"/>
        </w:rPr>
        <w:t>Ciasto winno być serwowane na paterach.</w:t>
      </w:r>
    </w:p>
    <w:p w14:paraId="287AA8C9" w14:textId="77777777" w:rsidR="00721628" w:rsidRPr="00721628" w:rsidRDefault="00721628" w:rsidP="00721628">
      <w:pPr>
        <w:rPr>
          <w:rFonts w:asciiTheme="minorHAnsi" w:eastAsia="Aptos" w:hAnsiTheme="minorHAnsi" w:cstheme="minorHAnsi"/>
          <w:sz w:val="22"/>
          <w:szCs w:val="22"/>
        </w:rPr>
      </w:pPr>
    </w:p>
    <w:p w14:paraId="04A9FBEB" w14:textId="77777777" w:rsidR="00721628" w:rsidRPr="00721628" w:rsidRDefault="00721628" w:rsidP="00721628">
      <w:pPr>
        <w:ind w:left="708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Wykonawca zapewni dostarczenie zastawy stołowej w tym porcelanowe naczynia: filiżanki, spodki pod filiżanki, talerzyki deserowe i sztućce metalowe. </w:t>
      </w:r>
    </w:p>
    <w:p w14:paraId="08321222" w14:textId="77777777" w:rsidR="00721628" w:rsidRPr="00721628" w:rsidRDefault="00721628" w:rsidP="00721628">
      <w:pPr>
        <w:rPr>
          <w:rFonts w:asciiTheme="minorHAnsi" w:hAnsiTheme="minorHAnsi" w:cstheme="minorHAnsi"/>
          <w:b/>
          <w:sz w:val="22"/>
          <w:szCs w:val="22"/>
        </w:rPr>
      </w:pPr>
      <w:r w:rsidRPr="00721628">
        <w:rPr>
          <w:rFonts w:asciiTheme="minorHAnsi" w:hAnsiTheme="minorHAnsi" w:cstheme="minorHAnsi"/>
          <w:b/>
          <w:sz w:val="22"/>
          <w:szCs w:val="22"/>
        </w:rPr>
        <w:br/>
        <w:t>Kanapki serwowane  w godzinach: 16:00-16:30,</w:t>
      </w:r>
      <w:r w:rsidRPr="00721628">
        <w:rPr>
          <w:rFonts w:asciiTheme="minorHAnsi" w:hAnsiTheme="minorHAnsi" w:cstheme="minorHAnsi"/>
          <w:b/>
          <w:sz w:val="22"/>
          <w:szCs w:val="22"/>
        </w:rPr>
        <w:br/>
        <w:t>Ciasto serwowane w godzinach: 17:30-18:30.</w:t>
      </w:r>
    </w:p>
    <w:p w14:paraId="03EE58D4" w14:textId="2C6550B5" w:rsidR="00721628" w:rsidRPr="00721628" w:rsidRDefault="00721628" w:rsidP="00721628">
      <w:pPr>
        <w:rPr>
          <w:rFonts w:asciiTheme="minorHAnsi" w:hAnsiTheme="minorHAnsi" w:cstheme="minorHAnsi"/>
          <w:b/>
          <w:sz w:val="22"/>
          <w:szCs w:val="22"/>
        </w:rPr>
      </w:pPr>
      <w:r w:rsidRPr="00721628">
        <w:rPr>
          <w:rFonts w:asciiTheme="minorHAnsi" w:hAnsiTheme="minorHAnsi" w:cstheme="minorHAnsi"/>
          <w:b/>
          <w:sz w:val="22"/>
          <w:szCs w:val="22"/>
        </w:rPr>
        <w:t xml:space="preserve">Serwis kawowy </w:t>
      </w:r>
      <w:r>
        <w:rPr>
          <w:rFonts w:asciiTheme="minorHAnsi" w:hAnsiTheme="minorHAnsi" w:cstheme="minorHAnsi"/>
          <w:b/>
          <w:sz w:val="22"/>
          <w:szCs w:val="22"/>
        </w:rPr>
        <w:t>serwowany</w:t>
      </w:r>
      <w:r w:rsidRPr="00721628">
        <w:rPr>
          <w:rFonts w:asciiTheme="minorHAnsi" w:hAnsiTheme="minorHAnsi" w:cstheme="minorHAnsi"/>
          <w:b/>
          <w:sz w:val="22"/>
          <w:szCs w:val="22"/>
        </w:rPr>
        <w:t xml:space="preserve"> w godzinach 16:00 – 18:30.</w:t>
      </w:r>
    </w:p>
    <w:p w14:paraId="69D27283" w14:textId="77777777" w:rsidR="00721628" w:rsidRPr="00721628" w:rsidRDefault="00721628" w:rsidP="00721628">
      <w:pPr>
        <w:ind w:left="708"/>
        <w:rPr>
          <w:rFonts w:asciiTheme="minorHAnsi" w:hAnsiTheme="minorHAnsi" w:cstheme="minorHAnsi"/>
          <w:sz w:val="22"/>
          <w:szCs w:val="22"/>
        </w:rPr>
      </w:pPr>
    </w:p>
    <w:p w14:paraId="497FFFF4" w14:textId="77777777" w:rsidR="00721628" w:rsidRPr="00721628" w:rsidRDefault="00721628" w:rsidP="00721628">
      <w:pPr>
        <w:rPr>
          <w:rFonts w:asciiTheme="minorHAnsi" w:hAnsiTheme="minorHAnsi" w:cstheme="minorHAnsi"/>
          <w:b/>
          <w:sz w:val="22"/>
          <w:szCs w:val="22"/>
        </w:rPr>
      </w:pPr>
    </w:p>
    <w:p w14:paraId="3E6EC713" w14:textId="77777777" w:rsidR="00721628" w:rsidRDefault="00721628" w:rsidP="00721628">
      <w:pPr>
        <w:widowControl w:val="0"/>
        <w:suppressAutoHyphens/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lang w:eastAsia="hi-IN" w:bidi="hi-IN"/>
        </w:rPr>
      </w:pPr>
    </w:p>
    <w:p w14:paraId="08F7ED2D" w14:textId="77777777" w:rsidR="00721628" w:rsidRDefault="00721628" w:rsidP="00721628">
      <w:pPr>
        <w:widowControl w:val="0"/>
        <w:suppressAutoHyphens/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lang w:eastAsia="hi-IN" w:bidi="hi-IN"/>
        </w:rPr>
      </w:pPr>
    </w:p>
    <w:p w14:paraId="4E8B10DA" w14:textId="3AD7EEFB" w:rsidR="00721628" w:rsidRPr="00721628" w:rsidRDefault="00721628" w:rsidP="00721628">
      <w:pPr>
        <w:widowControl w:val="0"/>
        <w:suppressAutoHyphens/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>Część II</w:t>
      </w:r>
    </w:p>
    <w:p w14:paraId="48125389" w14:textId="77777777" w:rsidR="00721628" w:rsidRPr="00721628" w:rsidRDefault="00721628" w:rsidP="00721628">
      <w:pPr>
        <w:widowControl w:val="0"/>
        <w:suppressAutoHyphens/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>Usługa cateringowa w dniu 3.10.2026 r. serwowana w godzinach 10:00 – 13:15</w:t>
      </w:r>
    </w:p>
    <w:p w14:paraId="021B8E88" w14:textId="77777777" w:rsidR="00721628" w:rsidRPr="00721628" w:rsidRDefault="00721628" w:rsidP="00721628">
      <w:pPr>
        <w:widowControl w:val="0"/>
        <w:suppressAutoHyphens/>
        <w:jc w:val="both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>Ilość uczestników - 60 osób.</w:t>
      </w:r>
    </w:p>
    <w:p w14:paraId="7637B020" w14:textId="77777777" w:rsidR="00721628" w:rsidRPr="00721628" w:rsidRDefault="00721628" w:rsidP="00721628">
      <w:pPr>
        <w:widowControl w:val="0"/>
        <w:suppressAutoHyphens/>
        <w:jc w:val="both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</w:pPr>
      <w:r w:rsidRPr="00721628">
        <w:rPr>
          <w:rFonts w:asciiTheme="minorHAnsi" w:hAnsiTheme="minorHAnsi" w:cstheme="minorHAnsi"/>
          <w:b/>
          <w:bCs/>
          <w:kern w:val="36"/>
          <w:sz w:val="22"/>
          <w:szCs w:val="22"/>
          <w:lang w:eastAsia="hi-IN" w:bidi="hi-IN"/>
        </w:rPr>
        <w:t>Godziny przerw: 10:15 – 11:00; 12:30-13:00</w:t>
      </w:r>
    </w:p>
    <w:p w14:paraId="516CA8B9" w14:textId="77777777" w:rsidR="00721628" w:rsidRPr="00721628" w:rsidRDefault="00721628" w:rsidP="00721628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b/>
          <w:sz w:val="22"/>
          <w:szCs w:val="22"/>
          <w:u w:val="single"/>
        </w:rPr>
        <w:t>Bufet serwowany w godzinach: od 10:00 do 13:15.</w:t>
      </w:r>
    </w:p>
    <w:p w14:paraId="50919DBE" w14:textId="77777777" w:rsidR="00721628" w:rsidRPr="00721628" w:rsidRDefault="00721628" w:rsidP="00721628">
      <w:pPr>
        <w:widowControl w:val="0"/>
        <w:suppressAutoHyphens/>
        <w:jc w:val="both"/>
        <w:outlineLvl w:val="0"/>
        <w:rPr>
          <w:rFonts w:asciiTheme="minorHAnsi" w:hAnsiTheme="minorHAnsi" w:cstheme="minorHAnsi"/>
          <w:b/>
          <w:bCs/>
          <w:kern w:val="36"/>
          <w:lang w:eastAsia="hi-IN" w:bidi="hi-IN"/>
        </w:rPr>
      </w:pPr>
    </w:p>
    <w:p w14:paraId="7D5D685F" w14:textId="77777777" w:rsidR="00721628" w:rsidRPr="00721628" w:rsidRDefault="00721628" w:rsidP="0072162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37A095D" w14:textId="77777777" w:rsidR="00721628" w:rsidRPr="00721628" w:rsidRDefault="00721628" w:rsidP="0072162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21628">
        <w:rPr>
          <w:rFonts w:asciiTheme="minorHAnsi" w:hAnsiTheme="minorHAnsi" w:cstheme="minorHAnsi"/>
          <w:b/>
          <w:bCs/>
          <w:sz w:val="22"/>
          <w:szCs w:val="22"/>
        </w:rPr>
        <w:t>W ramach realizacji usługi Wykonawca zapewni bufet kawowy, na który składać się będą:</w:t>
      </w:r>
    </w:p>
    <w:p w14:paraId="7BC5EA35" w14:textId="77777777" w:rsidR="00721628" w:rsidRPr="00721628" w:rsidRDefault="00721628" w:rsidP="0072162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2B6E0A5" w14:textId="77777777" w:rsidR="00721628" w:rsidRPr="00721628" w:rsidRDefault="00721628" w:rsidP="00721628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Soki (dwa rodzaje) serwowane w dzbankach, uzupełniane na bieżąco w trakcie przerw. </w:t>
      </w:r>
    </w:p>
    <w:p w14:paraId="6CD521A2" w14:textId="77777777" w:rsidR="00721628" w:rsidRPr="00721628" w:rsidRDefault="00721628" w:rsidP="00721628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Ciasto: </w:t>
      </w:r>
    </w:p>
    <w:p w14:paraId="47784241" w14:textId="77777777" w:rsidR="00721628" w:rsidRPr="00721628" w:rsidRDefault="00721628" w:rsidP="00721628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Dwa rodzaje, z każdego rodzaju ciasta po 1 kawałku na osobę, </w:t>
      </w:r>
    </w:p>
    <w:p w14:paraId="6B92A1EF" w14:textId="77777777" w:rsidR="00721628" w:rsidRPr="00721628" w:rsidRDefault="00721628" w:rsidP="00721628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Gramatura kawałka – nie mniej niż 100 gram, </w:t>
      </w:r>
    </w:p>
    <w:p w14:paraId="735B445C" w14:textId="77777777" w:rsidR="00721628" w:rsidRPr="00721628" w:rsidRDefault="00721628" w:rsidP="00721628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Rodzaj ciasta np.: sernik, ciasto czekoladowe, ciasto z owocami, szarlotka, ciasto jogurtowe.</w:t>
      </w:r>
    </w:p>
    <w:p w14:paraId="0F5A650D" w14:textId="77777777" w:rsidR="00721628" w:rsidRPr="00721628" w:rsidRDefault="00721628" w:rsidP="00721628">
      <w:pPr>
        <w:pStyle w:val="Akapitzlist"/>
        <w:ind w:left="851"/>
        <w:rPr>
          <w:rFonts w:asciiTheme="minorHAnsi" w:hAnsiTheme="minorHAnsi" w:cstheme="minorHAnsi"/>
          <w:sz w:val="22"/>
          <w:szCs w:val="22"/>
        </w:rPr>
      </w:pPr>
    </w:p>
    <w:p w14:paraId="19E35F4B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721628">
        <w:rPr>
          <w:rFonts w:asciiTheme="minorHAnsi" w:hAnsiTheme="minorHAnsi" w:cstheme="minorHAnsi"/>
          <w:bCs/>
          <w:sz w:val="22"/>
          <w:szCs w:val="22"/>
        </w:rPr>
        <w:t>Ciasto winno być serwowane na paterach.</w:t>
      </w:r>
    </w:p>
    <w:p w14:paraId="42CB833B" w14:textId="77777777" w:rsidR="00721628" w:rsidRPr="00721628" w:rsidRDefault="00721628" w:rsidP="00721628">
      <w:pPr>
        <w:pStyle w:val="Akapitzlist"/>
        <w:ind w:left="851"/>
        <w:rPr>
          <w:rFonts w:asciiTheme="minorHAnsi" w:hAnsiTheme="minorHAnsi" w:cstheme="minorHAnsi"/>
          <w:sz w:val="22"/>
          <w:szCs w:val="22"/>
        </w:rPr>
      </w:pPr>
    </w:p>
    <w:p w14:paraId="1476571D" w14:textId="77777777" w:rsidR="00721628" w:rsidRPr="00721628" w:rsidRDefault="00721628" w:rsidP="00721628">
      <w:pPr>
        <w:pStyle w:val="Akapitzlist"/>
        <w:ind w:left="851"/>
        <w:rPr>
          <w:rFonts w:asciiTheme="minorHAnsi" w:hAnsiTheme="minorHAnsi" w:cstheme="minorHAnsi"/>
          <w:sz w:val="22"/>
          <w:szCs w:val="22"/>
        </w:rPr>
      </w:pPr>
    </w:p>
    <w:p w14:paraId="1AF89D7F" w14:textId="77777777" w:rsidR="00721628" w:rsidRPr="00721628" w:rsidRDefault="00721628" w:rsidP="00721628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Dekoracyjne kanapki bankietowe </w:t>
      </w:r>
    </w:p>
    <w:p w14:paraId="4EBEE02F" w14:textId="77777777" w:rsidR="00721628" w:rsidRPr="00721628" w:rsidRDefault="00721628" w:rsidP="00721628">
      <w:pPr>
        <w:pStyle w:val="Akapitzlist"/>
        <w:ind w:left="360"/>
        <w:rPr>
          <w:rFonts w:asciiTheme="minorHAnsi" w:hAnsiTheme="minorHAnsi" w:cstheme="minorHAnsi"/>
          <w:sz w:val="22"/>
          <w:szCs w:val="22"/>
        </w:rPr>
      </w:pPr>
    </w:p>
    <w:p w14:paraId="0BAB5D1E" w14:textId="77777777" w:rsidR="00721628" w:rsidRPr="00721628" w:rsidRDefault="00721628" w:rsidP="00721628">
      <w:pPr>
        <w:pStyle w:val="Akapitzlist"/>
        <w:ind w:left="360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Minimum 3 rodzaje kanapek.  Z każdego rodzaju kanapek  po 1 kanapce/osobę.</w:t>
      </w:r>
    </w:p>
    <w:p w14:paraId="48200CE8" w14:textId="77777777" w:rsidR="00721628" w:rsidRPr="00721628" w:rsidRDefault="00721628" w:rsidP="00721628">
      <w:pPr>
        <w:pStyle w:val="Akapitzlist"/>
        <w:ind w:left="360"/>
        <w:rPr>
          <w:rFonts w:asciiTheme="minorHAnsi" w:hAnsiTheme="minorHAnsi" w:cstheme="minorHAnsi"/>
          <w:sz w:val="22"/>
          <w:szCs w:val="22"/>
        </w:rPr>
      </w:pPr>
    </w:p>
    <w:p w14:paraId="109C054A" w14:textId="77777777" w:rsidR="00721628" w:rsidRPr="00721628" w:rsidRDefault="00721628" w:rsidP="00721628">
      <w:pPr>
        <w:pStyle w:val="Akapitzlist"/>
        <w:numPr>
          <w:ilvl w:val="0"/>
          <w:numId w:val="23"/>
        </w:numPr>
        <w:ind w:left="851"/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  <w:u w:val="single"/>
        </w:rPr>
        <w:t>Składniki kanapek:</w:t>
      </w:r>
    </w:p>
    <w:p w14:paraId="4C8395AA" w14:textId="77777777" w:rsidR="00721628" w:rsidRPr="00721628" w:rsidRDefault="00721628" w:rsidP="00721628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pieczywo mieszane (pieczywo jasne, ciemne, z ziarnami),</w:t>
      </w:r>
    </w:p>
    <w:p w14:paraId="6F1173EC" w14:textId="77777777" w:rsidR="00721628" w:rsidRPr="00721628" w:rsidRDefault="00721628" w:rsidP="00721628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masło,</w:t>
      </w:r>
    </w:p>
    <w:p w14:paraId="0B99046C" w14:textId="77777777" w:rsidR="00721628" w:rsidRPr="00721628" w:rsidRDefault="00721628" w:rsidP="00721628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główne składniki kanapek: </w:t>
      </w:r>
    </w:p>
    <w:p w14:paraId="084B5511" w14:textId="77777777" w:rsidR="00721628" w:rsidRPr="00721628" w:rsidRDefault="00721628" w:rsidP="00721628">
      <w:pPr>
        <w:pStyle w:val="Akapitzlist"/>
        <w:numPr>
          <w:ilvl w:val="0"/>
          <w:numId w:val="25"/>
        </w:numPr>
        <w:ind w:left="1843"/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składnik mięsny (np. szynka, salami, mięso pieczone, szynka dojrzewająca)</w:t>
      </w:r>
    </w:p>
    <w:p w14:paraId="4D0B18A2" w14:textId="77777777" w:rsidR="00721628" w:rsidRPr="00721628" w:rsidRDefault="00721628" w:rsidP="00721628">
      <w:pPr>
        <w:pStyle w:val="Akapitzlist"/>
        <w:ind w:left="1843"/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lub</w:t>
      </w:r>
    </w:p>
    <w:p w14:paraId="3DBCE62E" w14:textId="77777777" w:rsidR="00721628" w:rsidRPr="00721628" w:rsidRDefault="00721628" w:rsidP="00721628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ser (np. ser żółty, ser typu camembert lub brie, mozzarella)</w:t>
      </w:r>
    </w:p>
    <w:p w14:paraId="12D738B2" w14:textId="77777777" w:rsidR="00721628" w:rsidRPr="00721628" w:rsidRDefault="00721628" w:rsidP="00721628">
      <w:pPr>
        <w:pStyle w:val="Akapitzlist"/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lub</w:t>
      </w:r>
    </w:p>
    <w:p w14:paraId="65A6D12A" w14:textId="77777777" w:rsidR="00721628" w:rsidRPr="00721628" w:rsidRDefault="00721628" w:rsidP="00721628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łosoś wędzony,</w:t>
      </w:r>
    </w:p>
    <w:p w14:paraId="4BB3238E" w14:textId="77777777" w:rsidR="00721628" w:rsidRPr="00721628" w:rsidRDefault="00721628" w:rsidP="00721628">
      <w:pPr>
        <w:pStyle w:val="Akapitzlist"/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lub</w:t>
      </w:r>
    </w:p>
    <w:p w14:paraId="3267DC9F" w14:textId="77777777" w:rsidR="00721628" w:rsidRPr="00721628" w:rsidRDefault="00721628" w:rsidP="00721628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jajko. </w:t>
      </w:r>
    </w:p>
    <w:p w14:paraId="55879807" w14:textId="77777777" w:rsidR="00721628" w:rsidRPr="00721628" w:rsidRDefault="00721628" w:rsidP="00721628">
      <w:pPr>
        <w:pStyle w:val="Akapitzlist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br/>
        <w:t>w przypadku kanapek wegańskich:</w:t>
      </w:r>
    </w:p>
    <w:p w14:paraId="4DE01D55" w14:textId="77777777" w:rsidR="00721628" w:rsidRPr="00721628" w:rsidRDefault="00721628" w:rsidP="00721628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721628">
        <w:rPr>
          <w:rFonts w:asciiTheme="minorHAnsi" w:hAnsiTheme="minorHAnsi" w:cstheme="minorHAnsi"/>
          <w:sz w:val="22"/>
          <w:szCs w:val="22"/>
        </w:rPr>
        <w:t>tofu</w:t>
      </w:r>
      <w:proofErr w:type="spellEnd"/>
      <w:r w:rsidRPr="00721628">
        <w:rPr>
          <w:rFonts w:asciiTheme="minorHAnsi" w:hAnsiTheme="minorHAnsi" w:cstheme="minorHAnsi"/>
          <w:sz w:val="22"/>
          <w:szCs w:val="22"/>
        </w:rPr>
        <w:t xml:space="preserve"> lub inny dodatek białkowy,</w:t>
      </w:r>
    </w:p>
    <w:p w14:paraId="29D22916" w14:textId="77777777" w:rsidR="00721628" w:rsidRPr="00721628" w:rsidRDefault="00721628" w:rsidP="00721628">
      <w:pPr>
        <w:pStyle w:val="Akapitzlist"/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lub </w:t>
      </w:r>
    </w:p>
    <w:p w14:paraId="7E7EF759" w14:textId="77777777" w:rsidR="00721628" w:rsidRPr="00721628" w:rsidRDefault="00721628" w:rsidP="00721628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hummus,</w:t>
      </w:r>
    </w:p>
    <w:p w14:paraId="67E400AC" w14:textId="77777777" w:rsidR="00721628" w:rsidRPr="00721628" w:rsidRDefault="00721628" w:rsidP="00721628">
      <w:pPr>
        <w:pStyle w:val="Akapitzlist"/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lub</w:t>
      </w:r>
    </w:p>
    <w:p w14:paraId="30FAC3B1" w14:textId="77777777" w:rsidR="00721628" w:rsidRPr="00721628" w:rsidRDefault="00721628" w:rsidP="00721628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 pasta przygotowana przez Wykonawcę.  Nie dopuszcza się stosowania gotowych past.</w:t>
      </w:r>
    </w:p>
    <w:p w14:paraId="1F3224C9" w14:textId="77777777" w:rsidR="00721628" w:rsidRPr="00721628" w:rsidRDefault="00721628" w:rsidP="00721628">
      <w:pPr>
        <w:pStyle w:val="Akapitzlist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warzywa - minimum 2 rodzaje na kanapce, </w:t>
      </w:r>
    </w:p>
    <w:p w14:paraId="61B9F16F" w14:textId="77777777" w:rsidR="00721628" w:rsidRPr="00721628" w:rsidRDefault="00721628" w:rsidP="00721628">
      <w:pPr>
        <w:pStyle w:val="Akapitzlist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sałata (sałata, </w:t>
      </w:r>
      <w:proofErr w:type="spellStart"/>
      <w:r w:rsidRPr="00721628">
        <w:rPr>
          <w:rFonts w:asciiTheme="minorHAnsi" w:hAnsiTheme="minorHAnsi" w:cstheme="minorHAnsi"/>
          <w:sz w:val="22"/>
          <w:szCs w:val="22"/>
        </w:rPr>
        <w:t>rukola</w:t>
      </w:r>
      <w:proofErr w:type="spellEnd"/>
      <w:r w:rsidRPr="00721628">
        <w:rPr>
          <w:rFonts w:asciiTheme="minorHAnsi" w:hAnsiTheme="minorHAnsi" w:cstheme="minorHAnsi"/>
          <w:sz w:val="22"/>
          <w:szCs w:val="22"/>
        </w:rPr>
        <w:t xml:space="preserve"> itp.),</w:t>
      </w:r>
    </w:p>
    <w:p w14:paraId="357014EE" w14:textId="77777777" w:rsidR="00721628" w:rsidRPr="00721628" w:rsidRDefault="00721628" w:rsidP="00721628">
      <w:pPr>
        <w:pStyle w:val="Akapitzlist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dodatki dekoracyjne adekwatne do rodzaju kanapki np.:</w:t>
      </w:r>
    </w:p>
    <w:p w14:paraId="27DFADA1" w14:textId="77777777" w:rsidR="00721628" w:rsidRPr="00721628" w:rsidRDefault="00721628" w:rsidP="00721628">
      <w:pPr>
        <w:pStyle w:val="Akapitzlist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kiełki,</w:t>
      </w:r>
    </w:p>
    <w:p w14:paraId="4B14B1AF" w14:textId="77777777" w:rsidR="00721628" w:rsidRPr="00721628" w:rsidRDefault="00721628" w:rsidP="00721628">
      <w:pPr>
        <w:pStyle w:val="Akapitzlist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oliwki,</w:t>
      </w:r>
    </w:p>
    <w:p w14:paraId="73F16940" w14:textId="77777777" w:rsidR="00721628" w:rsidRPr="00721628" w:rsidRDefault="00721628" w:rsidP="00721628">
      <w:pPr>
        <w:pStyle w:val="Akapitzlist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koperek,</w:t>
      </w:r>
    </w:p>
    <w:p w14:paraId="0F5FC4EC" w14:textId="77777777" w:rsidR="00721628" w:rsidRPr="00721628" w:rsidRDefault="00721628" w:rsidP="00721628">
      <w:pPr>
        <w:pStyle w:val="Akapitzlist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bazylia.</w:t>
      </w:r>
    </w:p>
    <w:p w14:paraId="68125132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sz w:val="22"/>
          <w:szCs w:val="22"/>
        </w:rPr>
      </w:pPr>
    </w:p>
    <w:p w14:paraId="21C1E599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Wykonawca przedstawi Zamawiającemu propozycje do wyboru i akceptacji. </w:t>
      </w:r>
    </w:p>
    <w:p w14:paraId="2691F0C8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Propozycje Wykonawcy powinny zawierać składniki z podanej powyżej specyfikacji, skomponowane w sposób estetyczny i dekoracyjny, zapewniając różnorodność składników. </w:t>
      </w:r>
      <w:r w:rsidRPr="00721628">
        <w:rPr>
          <w:rFonts w:asciiTheme="minorHAnsi" w:hAnsiTheme="minorHAnsi" w:cstheme="minorHAnsi"/>
          <w:sz w:val="22"/>
          <w:szCs w:val="22"/>
        </w:rPr>
        <w:br/>
      </w:r>
    </w:p>
    <w:p w14:paraId="47CEE619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30% kanapek stanowić będą kanapki wegetariańskie.</w:t>
      </w:r>
    </w:p>
    <w:p w14:paraId="675E24D2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sz w:val="22"/>
          <w:szCs w:val="22"/>
        </w:rPr>
      </w:pPr>
    </w:p>
    <w:p w14:paraId="21B78108" w14:textId="77777777" w:rsidR="00721628" w:rsidRPr="00721628" w:rsidRDefault="00721628" w:rsidP="00721628">
      <w:pPr>
        <w:ind w:left="426"/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Wykonawca zapewni dostarczenie zastawy stołowej: porcelanowe filiżanki z spodkami, porcelanowe talerzyki, metalowe sztućce dla grupy 60 osób.  </w:t>
      </w:r>
    </w:p>
    <w:p w14:paraId="17DDC33C" w14:textId="77777777" w:rsidR="00721628" w:rsidRPr="00721628" w:rsidRDefault="00721628" w:rsidP="00721628">
      <w:pPr>
        <w:rPr>
          <w:rFonts w:asciiTheme="minorHAnsi" w:hAnsiTheme="minorHAnsi" w:cstheme="minorHAnsi"/>
          <w:b/>
          <w:sz w:val="22"/>
          <w:szCs w:val="22"/>
        </w:rPr>
      </w:pPr>
    </w:p>
    <w:p w14:paraId="31979889" w14:textId="77777777" w:rsidR="00721628" w:rsidRPr="00721628" w:rsidRDefault="00721628" w:rsidP="00721628">
      <w:pPr>
        <w:rPr>
          <w:rFonts w:asciiTheme="minorHAnsi" w:hAnsiTheme="minorHAnsi" w:cstheme="minorHAnsi"/>
          <w:b/>
          <w:sz w:val="22"/>
          <w:szCs w:val="22"/>
        </w:rPr>
      </w:pPr>
    </w:p>
    <w:p w14:paraId="1FC37B0A" w14:textId="77777777" w:rsidR="00721628" w:rsidRPr="00721628" w:rsidRDefault="00721628" w:rsidP="0072162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7E91AA1" w14:textId="77777777" w:rsidR="00721628" w:rsidRDefault="00721628" w:rsidP="0072162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C53DC3B" w14:textId="77777777" w:rsidR="00721628" w:rsidRDefault="00721628" w:rsidP="0072162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953FC1C" w14:textId="74AF837A" w:rsidR="00721628" w:rsidRPr="00721628" w:rsidRDefault="00721628" w:rsidP="0072162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21628">
        <w:rPr>
          <w:rFonts w:asciiTheme="minorHAnsi" w:hAnsiTheme="minorHAnsi" w:cstheme="minorHAnsi"/>
          <w:b/>
          <w:sz w:val="22"/>
          <w:szCs w:val="22"/>
        </w:rPr>
        <w:t>Wymagania dotyczące obu części:</w:t>
      </w:r>
    </w:p>
    <w:p w14:paraId="15FB90F8" w14:textId="77777777" w:rsidR="00721628" w:rsidRPr="00721628" w:rsidRDefault="00721628" w:rsidP="00721628">
      <w:pPr>
        <w:rPr>
          <w:rFonts w:asciiTheme="minorHAnsi" w:hAnsiTheme="minorHAnsi" w:cstheme="minorHAnsi"/>
          <w:b/>
          <w:sz w:val="22"/>
          <w:szCs w:val="22"/>
        </w:rPr>
      </w:pPr>
    </w:p>
    <w:p w14:paraId="6EF548EA" w14:textId="77777777" w:rsidR="00721628" w:rsidRPr="00721628" w:rsidRDefault="00721628" w:rsidP="00721628">
      <w:pPr>
        <w:rPr>
          <w:rFonts w:asciiTheme="minorHAnsi" w:hAnsiTheme="minorHAnsi" w:cstheme="minorHAnsi"/>
          <w:b/>
          <w:sz w:val="22"/>
          <w:szCs w:val="22"/>
        </w:rPr>
      </w:pPr>
      <w:r w:rsidRPr="00721628">
        <w:rPr>
          <w:rFonts w:asciiTheme="minorHAnsi" w:hAnsiTheme="minorHAnsi" w:cstheme="minorHAnsi"/>
          <w:b/>
          <w:sz w:val="22"/>
          <w:szCs w:val="22"/>
        </w:rPr>
        <w:t>Przedmiot zamówienia zawiera również:</w:t>
      </w:r>
    </w:p>
    <w:p w14:paraId="52FB3C82" w14:textId="77777777" w:rsidR="00721628" w:rsidRPr="00721628" w:rsidRDefault="00721628" w:rsidP="00721628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Obsługa kelnerska,</w:t>
      </w:r>
    </w:p>
    <w:p w14:paraId="0B4D18AD" w14:textId="77777777" w:rsidR="00721628" w:rsidRPr="00721628" w:rsidRDefault="00721628" w:rsidP="00721628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Dostarczenie stołów pod bufet wraz z galanterią (np. serwetki, dekoracje kwiatowe itp.),</w:t>
      </w:r>
    </w:p>
    <w:p w14:paraId="27B86955" w14:textId="77777777" w:rsidR="00721628" w:rsidRPr="00721628" w:rsidRDefault="00721628" w:rsidP="00721628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Dostarczenie obrusów,</w:t>
      </w:r>
    </w:p>
    <w:p w14:paraId="68ADBC77" w14:textId="77777777" w:rsidR="00721628" w:rsidRPr="00721628" w:rsidRDefault="00721628" w:rsidP="00721628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Transport wszystkich elementów niezbędnych do realizacji usługi,</w:t>
      </w:r>
    </w:p>
    <w:p w14:paraId="6C241238" w14:textId="77777777" w:rsidR="00721628" w:rsidRPr="00721628" w:rsidRDefault="00721628" w:rsidP="00721628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Utylizacja odpadów.</w:t>
      </w:r>
    </w:p>
    <w:p w14:paraId="3EDBEB40" w14:textId="77777777" w:rsidR="00721628" w:rsidRPr="00721628" w:rsidRDefault="00721628" w:rsidP="00721628">
      <w:pPr>
        <w:ind w:left="1110"/>
        <w:rPr>
          <w:rFonts w:asciiTheme="minorHAnsi" w:hAnsiTheme="minorHAnsi" w:cstheme="minorHAnsi"/>
          <w:sz w:val="22"/>
          <w:szCs w:val="22"/>
        </w:rPr>
      </w:pPr>
    </w:p>
    <w:p w14:paraId="15DCC84D" w14:textId="77777777" w:rsidR="00721628" w:rsidRPr="00721628" w:rsidRDefault="00721628" w:rsidP="0072162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21628">
        <w:rPr>
          <w:rFonts w:asciiTheme="minorHAnsi" w:hAnsiTheme="minorHAnsi" w:cstheme="minorHAnsi"/>
          <w:b/>
          <w:bCs/>
          <w:sz w:val="22"/>
          <w:szCs w:val="22"/>
        </w:rPr>
        <w:t>Uwagi ogólne do posiłków:</w:t>
      </w:r>
    </w:p>
    <w:p w14:paraId="51FCE17A" w14:textId="77777777" w:rsidR="00721628" w:rsidRPr="00721628" w:rsidRDefault="00721628" w:rsidP="00721628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Wszystkie potrawy będą wykonane ze świeżej i  wysokiej jakości produktów.</w:t>
      </w:r>
    </w:p>
    <w:p w14:paraId="6D62E54D" w14:textId="77777777" w:rsidR="00721628" w:rsidRPr="00721628" w:rsidRDefault="00721628" w:rsidP="00721628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>Potrawy podane będą w sposób estetyczny.</w:t>
      </w:r>
    </w:p>
    <w:p w14:paraId="0603AEF7" w14:textId="77777777" w:rsidR="00721628" w:rsidRPr="00721628" w:rsidRDefault="00721628" w:rsidP="00721628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721628">
        <w:rPr>
          <w:rFonts w:asciiTheme="minorHAnsi" w:hAnsiTheme="minorHAnsi" w:cstheme="minorHAnsi"/>
          <w:sz w:val="22"/>
          <w:szCs w:val="22"/>
        </w:rPr>
        <w:t xml:space="preserve">Realizując zamówienie Wykonawca będzie przygotowywał i dostarczał posiłki zachowując wymogi </w:t>
      </w:r>
      <w:proofErr w:type="spellStart"/>
      <w:r w:rsidRPr="00721628">
        <w:rPr>
          <w:rFonts w:asciiTheme="minorHAnsi" w:hAnsiTheme="minorHAnsi" w:cstheme="minorHAnsi"/>
          <w:sz w:val="22"/>
          <w:szCs w:val="22"/>
        </w:rPr>
        <w:t>sanitarno</w:t>
      </w:r>
      <w:proofErr w:type="spellEnd"/>
      <w:r w:rsidRPr="00721628">
        <w:rPr>
          <w:rFonts w:asciiTheme="minorHAnsi" w:hAnsiTheme="minorHAnsi" w:cstheme="minorHAnsi"/>
          <w:sz w:val="22"/>
          <w:szCs w:val="22"/>
        </w:rPr>
        <w:t xml:space="preserve"> – epidemiologiczne w zakresie personelu i warunków produkcji i transportu.</w:t>
      </w:r>
    </w:p>
    <w:p w14:paraId="565BF419" w14:textId="77777777" w:rsidR="00721628" w:rsidRPr="00721628" w:rsidRDefault="00721628" w:rsidP="00721628">
      <w:pPr>
        <w:ind w:left="1470"/>
        <w:rPr>
          <w:rFonts w:asciiTheme="minorHAnsi" w:hAnsiTheme="minorHAnsi" w:cstheme="minorHAnsi"/>
          <w:sz w:val="22"/>
          <w:szCs w:val="22"/>
        </w:rPr>
      </w:pPr>
    </w:p>
    <w:p w14:paraId="20B05008" w14:textId="77777777" w:rsidR="00721628" w:rsidRPr="00721628" w:rsidRDefault="00721628" w:rsidP="00721628">
      <w:pPr>
        <w:rPr>
          <w:rFonts w:asciiTheme="minorHAnsi" w:hAnsiTheme="minorHAnsi" w:cstheme="minorHAnsi"/>
          <w:sz w:val="22"/>
          <w:szCs w:val="22"/>
        </w:rPr>
      </w:pPr>
    </w:p>
    <w:p w14:paraId="26FAFA6E" w14:textId="77777777" w:rsidR="00721628" w:rsidRPr="00721628" w:rsidRDefault="00721628" w:rsidP="00721628">
      <w:pPr>
        <w:rPr>
          <w:rFonts w:asciiTheme="minorHAnsi" w:hAnsiTheme="minorHAnsi" w:cstheme="minorHAnsi"/>
          <w:sz w:val="22"/>
          <w:szCs w:val="22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  <w:u w:val="single"/>
        </w:rPr>
        <w:t>Zamawiający zastrzega sobie prawo do zmiany harmonogramu podawania posiłków.</w:t>
      </w:r>
    </w:p>
    <w:p w14:paraId="0566184B" w14:textId="77777777" w:rsidR="00721628" w:rsidRPr="00721628" w:rsidRDefault="00721628" w:rsidP="00721628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38BEAFEA" w14:textId="77777777" w:rsidR="00721628" w:rsidRPr="00721628" w:rsidRDefault="00721628" w:rsidP="00721628">
      <w:pPr>
        <w:rPr>
          <w:rFonts w:asciiTheme="minorHAnsi" w:hAnsiTheme="minorHAnsi" w:cstheme="minorHAnsi"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sz w:val="22"/>
          <w:szCs w:val="22"/>
          <w:u w:val="single"/>
        </w:rPr>
        <w:t xml:space="preserve">Zamawiający zastrzega sobie prawo do zmniejszenia lub zwiększenia ilości osób o 20% w obu częściach zamówienia.        </w:t>
      </w:r>
    </w:p>
    <w:p w14:paraId="667F570E" w14:textId="77777777" w:rsidR="00721628" w:rsidRPr="00721628" w:rsidRDefault="00721628" w:rsidP="00721628">
      <w:pPr>
        <w:rPr>
          <w:rFonts w:asciiTheme="minorHAnsi" w:hAnsiTheme="minorHAnsi" w:cstheme="minorHAnsi"/>
          <w:b/>
          <w:sz w:val="22"/>
          <w:szCs w:val="22"/>
        </w:rPr>
      </w:pPr>
    </w:p>
    <w:p w14:paraId="37056FE5" w14:textId="77777777" w:rsidR="00EC7A07" w:rsidRPr="00721628" w:rsidRDefault="00EC7A07" w:rsidP="00A3072C">
      <w:pPr>
        <w:rPr>
          <w:rFonts w:asciiTheme="minorHAnsi" w:hAnsiTheme="minorHAnsi" w:cstheme="minorHAnsi"/>
          <w:b/>
          <w:sz w:val="22"/>
          <w:szCs w:val="22"/>
        </w:rPr>
      </w:pPr>
    </w:p>
    <w:p w14:paraId="5E97A7C4" w14:textId="77777777" w:rsidR="00721628" w:rsidRDefault="0072162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314A0528" w14:textId="08346F1F" w:rsidR="005B719A" w:rsidRPr="00721628" w:rsidRDefault="00A31618" w:rsidP="00A3072C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Załącznik nr 2 do </w:t>
      </w:r>
      <w:r w:rsidR="00A3072C" w:rsidRPr="00721628">
        <w:rPr>
          <w:rFonts w:asciiTheme="minorHAnsi" w:hAnsiTheme="minorHAnsi" w:cstheme="minorHAnsi"/>
          <w:sz w:val="20"/>
          <w:szCs w:val="20"/>
        </w:rPr>
        <w:t>F</w:t>
      </w:r>
      <w:r w:rsidRPr="00721628">
        <w:rPr>
          <w:rFonts w:asciiTheme="minorHAnsi" w:hAnsiTheme="minorHAnsi" w:cstheme="minorHAnsi"/>
          <w:sz w:val="20"/>
          <w:szCs w:val="20"/>
        </w:rPr>
        <w:t>ormularza ofertowego</w:t>
      </w:r>
      <w:r w:rsidR="00A3072C" w:rsidRPr="00721628">
        <w:rPr>
          <w:rFonts w:asciiTheme="minorHAnsi" w:hAnsiTheme="minorHAnsi" w:cstheme="minorHAnsi"/>
          <w:sz w:val="20"/>
          <w:szCs w:val="20"/>
        </w:rPr>
        <w:br/>
      </w:r>
      <w:r w:rsidR="009D0959" w:rsidRPr="00721628">
        <w:rPr>
          <w:rFonts w:asciiTheme="minorHAnsi" w:hAnsiTheme="minorHAnsi" w:cstheme="minorHAnsi"/>
          <w:sz w:val="20"/>
          <w:szCs w:val="20"/>
        </w:rPr>
        <w:t>ROME.AD-2720-</w:t>
      </w:r>
      <w:r w:rsidR="00721628" w:rsidRPr="00721628">
        <w:rPr>
          <w:rFonts w:asciiTheme="minorHAnsi" w:hAnsiTheme="minorHAnsi" w:cstheme="minorHAnsi"/>
          <w:sz w:val="20"/>
          <w:szCs w:val="20"/>
        </w:rPr>
        <w:t>28</w:t>
      </w:r>
      <w:r w:rsidR="009D0959" w:rsidRPr="00721628">
        <w:rPr>
          <w:rFonts w:asciiTheme="minorHAnsi" w:hAnsiTheme="minorHAnsi" w:cstheme="minorHAnsi"/>
          <w:sz w:val="20"/>
          <w:szCs w:val="20"/>
        </w:rPr>
        <w:t>/2</w:t>
      </w:r>
      <w:r w:rsidR="0066647A" w:rsidRPr="00721628">
        <w:rPr>
          <w:rFonts w:asciiTheme="minorHAnsi" w:hAnsiTheme="minorHAnsi" w:cstheme="minorHAnsi"/>
          <w:sz w:val="20"/>
          <w:szCs w:val="20"/>
        </w:rPr>
        <w:t>6</w:t>
      </w:r>
      <w:r w:rsidRPr="00721628">
        <w:rPr>
          <w:rFonts w:asciiTheme="minorHAnsi" w:hAnsiTheme="minorHAnsi" w:cstheme="minorHAnsi"/>
          <w:sz w:val="20"/>
          <w:szCs w:val="20"/>
        </w:rPr>
        <w:t>/</w:t>
      </w:r>
      <w:r w:rsidR="0066647A" w:rsidRPr="00721628">
        <w:rPr>
          <w:rFonts w:asciiTheme="minorHAnsi" w:hAnsiTheme="minorHAnsi" w:cstheme="minorHAnsi"/>
          <w:sz w:val="20"/>
          <w:szCs w:val="20"/>
        </w:rPr>
        <w:t>EGK</w:t>
      </w:r>
      <w:r w:rsidR="005B719A" w:rsidRPr="00721628">
        <w:rPr>
          <w:rFonts w:asciiTheme="minorHAnsi" w:hAnsiTheme="minorHAnsi" w:cstheme="minorHAnsi"/>
          <w:sz w:val="20"/>
          <w:szCs w:val="20"/>
        </w:rPr>
        <w:br/>
      </w:r>
      <w:r w:rsidR="005B719A" w:rsidRPr="00721628">
        <w:rPr>
          <w:rFonts w:asciiTheme="minorHAnsi" w:hAnsiTheme="minorHAnsi" w:cstheme="minorHAnsi"/>
          <w:sz w:val="20"/>
          <w:szCs w:val="20"/>
        </w:rPr>
        <w:br/>
      </w:r>
    </w:p>
    <w:p w14:paraId="7FB4A878" w14:textId="45C1B964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………………………………                                                               </w:t>
      </w:r>
      <w:r w:rsidR="00A62E5F" w:rsidRPr="00721628">
        <w:rPr>
          <w:rFonts w:asciiTheme="minorHAnsi" w:hAnsiTheme="minorHAnsi" w:cstheme="minorHAnsi"/>
          <w:sz w:val="20"/>
          <w:szCs w:val="20"/>
        </w:rPr>
        <w:tab/>
      </w:r>
      <w:r w:rsidR="00A62E5F" w:rsidRPr="00721628">
        <w:rPr>
          <w:rFonts w:asciiTheme="minorHAnsi" w:hAnsiTheme="minorHAnsi" w:cstheme="minorHAnsi"/>
          <w:sz w:val="20"/>
          <w:szCs w:val="20"/>
        </w:rPr>
        <w:tab/>
      </w:r>
      <w:r w:rsidR="00A62E5F" w:rsidRPr="00721628">
        <w:rPr>
          <w:rFonts w:asciiTheme="minorHAnsi" w:hAnsiTheme="minorHAnsi" w:cstheme="minorHAnsi"/>
          <w:sz w:val="20"/>
          <w:szCs w:val="20"/>
        </w:rPr>
        <w:tab/>
      </w:r>
      <w:r w:rsidRPr="00721628">
        <w:rPr>
          <w:rFonts w:asciiTheme="minorHAnsi" w:hAnsiTheme="minorHAnsi" w:cstheme="minorHAnsi"/>
          <w:sz w:val="20"/>
          <w:szCs w:val="20"/>
        </w:rPr>
        <w:t xml:space="preserve">              Katowice, dnia…………….</w:t>
      </w:r>
    </w:p>
    <w:p w14:paraId="50AFF4BC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     Dane Wykonawcy</w:t>
      </w:r>
    </w:p>
    <w:p w14:paraId="094CB4EE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……………………………..                                                                                                                 </w:t>
      </w:r>
    </w:p>
    <w:p w14:paraId="5EC5BFC3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35A899C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35E037C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8B86F68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  <w:u w:val="single"/>
        </w:rPr>
        <w:t>Oświadczenie na podstawie art. 7  pkt 1 ustawy z dnia 13 kwietnia 2022 r.</w:t>
      </w:r>
    </w:p>
    <w:p w14:paraId="0696CDF0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o szczególnych rozwiązaniach w zakresie przeciwdziałania wspieraniu agresji na</w:t>
      </w:r>
    </w:p>
    <w:p w14:paraId="62672BE7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Ukrainę (Dz. U. Poz. 835)</w:t>
      </w:r>
    </w:p>
    <w:p w14:paraId="2B0C3435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0E3B8F54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1DF6343A" w14:textId="5FA79EAB" w:rsidR="00A31618" w:rsidRPr="00721628" w:rsidRDefault="00A31618" w:rsidP="00A3072C">
      <w:pPr>
        <w:pStyle w:val="Standard"/>
        <w:jc w:val="center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</w:rPr>
        <w:t xml:space="preserve">do oferty nr </w:t>
      </w:r>
      <w:r w:rsidR="009E44E6" w:rsidRPr="00721628">
        <w:rPr>
          <w:rFonts w:asciiTheme="minorHAnsi" w:hAnsiTheme="minorHAnsi" w:cstheme="minorHAnsi"/>
          <w:b/>
          <w:sz w:val="20"/>
          <w:szCs w:val="20"/>
        </w:rPr>
        <w:t>ROME.AD-2720-</w:t>
      </w:r>
      <w:r w:rsidR="00721628" w:rsidRPr="00721628">
        <w:rPr>
          <w:rFonts w:asciiTheme="minorHAnsi" w:hAnsiTheme="minorHAnsi" w:cstheme="minorHAnsi"/>
          <w:b/>
          <w:sz w:val="20"/>
          <w:szCs w:val="20"/>
        </w:rPr>
        <w:t>28</w:t>
      </w:r>
      <w:r w:rsidR="009D0959" w:rsidRPr="00721628">
        <w:rPr>
          <w:rFonts w:asciiTheme="minorHAnsi" w:hAnsiTheme="minorHAnsi" w:cstheme="minorHAnsi"/>
          <w:b/>
          <w:sz w:val="20"/>
          <w:szCs w:val="20"/>
        </w:rPr>
        <w:t>/2</w:t>
      </w:r>
      <w:r w:rsidR="0066647A" w:rsidRPr="00721628">
        <w:rPr>
          <w:rFonts w:asciiTheme="minorHAnsi" w:hAnsiTheme="minorHAnsi" w:cstheme="minorHAnsi"/>
          <w:b/>
          <w:sz w:val="20"/>
          <w:szCs w:val="20"/>
        </w:rPr>
        <w:t>6</w:t>
      </w:r>
      <w:r w:rsidRPr="00721628">
        <w:rPr>
          <w:rFonts w:asciiTheme="minorHAnsi" w:hAnsiTheme="minorHAnsi" w:cstheme="minorHAnsi"/>
          <w:b/>
          <w:sz w:val="20"/>
          <w:szCs w:val="20"/>
        </w:rPr>
        <w:t>/</w:t>
      </w:r>
      <w:r w:rsidR="0066647A" w:rsidRPr="00721628">
        <w:rPr>
          <w:rFonts w:asciiTheme="minorHAnsi" w:hAnsiTheme="minorHAnsi" w:cstheme="minorHAnsi"/>
          <w:b/>
          <w:sz w:val="20"/>
          <w:szCs w:val="20"/>
        </w:rPr>
        <w:t>EGK</w:t>
      </w:r>
    </w:p>
    <w:p w14:paraId="1BEF79A0" w14:textId="77777777" w:rsidR="0066647A" w:rsidRPr="00721628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3C44ACE8" w14:textId="133CBB70" w:rsidR="0066647A" w:rsidRPr="00721628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  <w:t>Oświadczam, że nie jestem:</w:t>
      </w:r>
    </w:p>
    <w:p w14:paraId="31AA018C" w14:textId="77777777" w:rsidR="0066647A" w:rsidRPr="00721628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620A135A" w14:textId="77777777" w:rsidR="0066647A" w:rsidRPr="00721628" w:rsidRDefault="0066647A" w:rsidP="00A3072C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721628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721628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37954614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721628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721628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74AE33B2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5A0229F9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20112E78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1)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obywatelem rosyjskim lub osobą fizyczną lub prawną, podmiotem lub organem z siedzibą w Rosji,</w:t>
      </w:r>
    </w:p>
    <w:p w14:paraId="4E30727B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ind w:left="1418" w:hanging="698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2)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33A4BE10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3)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fizyczną lub prawną, podmiotem lub organem działającym w imieniu lub pod kierunkiem podmiotu, o którym mowa w pkt 1 lub 2;</w:t>
      </w:r>
    </w:p>
    <w:p w14:paraId="521C3C6F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20475940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</w:p>
    <w:p w14:paraId="6C37A771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2E1F86EC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0A87E2BB" w14:textId="77777777" w:rsidR="0066647A" w:rsidRPr="00721628" w:rsidRDefault="0066647A" w:rsidP="00A3072C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1A11CEFE" w14:textId="77777777" w:rsidR="0066647A" w:rsidRPr="00721628" w:rsidRDefault="0066647A" w:rsidP="00A3072C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383E9C73" w14:textId="77777777" w:rsidR="0066647A" w:rsidRPr="00721628" w:rsidRDefault="0066647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AC02ECE" w14:textId="77777777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19D07678" w14:textId="77777777" w:rsidR="00E870A0" w:rsidRPr="00721628" w:rsidRDefault="00E870A0" w:rsidP="00A3072C">
      <w:pPr>
        <w:rPr>
          <w:rFonts w:asciiTheme="minorHAnsi" w:hAnsiTheme="minorHAnsi" w:cstheme="minorHAnsi"/>
          <w:sz w:val="20"/>
          <w:szCs w:val="20"/>
        </w:rPr>
      </w:pPr>
    </w:p>
    <w:sectPr w:rsidR="00E870A0" w:rsidRPr="00721628" w:rsidSect="0066647A">
      <w:footerReference w:type="default" r:id="rId12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5C767" w14:textId="77777777" w:rsidR="00215EF8" w:rsidRDefault="00215EF8">
      <w:r>
        <w:separator/>
      </w:r>
    </w:p>
  </w:endnote>
  <w:endnote w:type="continuationSeparator" w:id="0">
    <w:p w14:paraId="22CAF51C" w14:textId="77777777" w:rsidR="00215EF8" w:rsidRDefault="00215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23782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6C799E" w14:textId="0AB51FD7" w:rsidR="00A3072C" w:rsidRDefault="00A3072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D2BC5A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F3056" w14:textId="77777777" w:rsidR="00215EF8" w:rsidRDefault="00215EF8">
      <w:r>
        <w:separator/>
      </w:r>
    </w:p>
  </w:footnote>
  <w:footnote w:type="continuationSeparator" w:id="0">
    <w:p w14:paraId="2580A32F" w14:textId="77777777" w:rsidR="00215EF8" w:rsidRDefault="00215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724E1"/>
    <w:multiLevelType w:val="hybridMultilevel"/>
    <w:tmpl w:val="14EE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E5462"/>
    <w:multiLevelType w:val="hybridMultilevel"/>
    <w:tmpl w:val="9964074E"/>
    <w:lvl w:ilvl="0" w:tplc="AC3AB3EC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A4438F"/>
    <w:multiLevelType w:val="hybridMultilevel"/>
    <w:tmpl w:val="25F48AB8"/>
    <w:lvl w:ilvl="0" w:tplc="360CCB28">
      <w:start w:val="3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" w:hanging="360"/>
      </w:pPr>
    </w:lvl>
    <w:lvl w:ilvl="2" w:tplc="0415001B" w:tentative="1">
      <w:start w:val="1"/>
      <w:numFmt w:val="lowerRoman"/>
      <w:lvlText w:val="%3."/>
      <w:lvlJc w:val="right"/>
      <w:pPr>
        <w:ind w:left="1111" w:hanging="180"/>
      </w:pPr>
    </w:lvl>
    <w:lvl w:ilvl="3" w:tplc="0415000F" w:tentative="1">
      <w:start w:val="1"/>
      <w:numFmt w:val="decimal"/>
      <w:lvlText w:val="%4."/>
      <w:lvlJc w:val="left"/>
      <w:pPr>
        <w:ind w:left="1831" w:hanging="360"/>
      </w:pPr>
    </w:lvl>
    <w:lvl w:ilvl="4" w:tplc="04150019" w:tentative="1">
      <w:start w:val="1"/>
      <w:numFmt w:val="lowerLetter"/>
      <w:lvlText w:val="%5."/>
      <w:lvlJc w:val="left"/>
      <w:pPr>
        <w:ind w:left="2551" w:hanging="360"/>
      </w:pPr>
    </w:lvl>
    <w:lvl w:ilvl="5" w:tplc="0415001B" w:tentative="1">
      <w:start w:val="1"/>
      <w:numFmt w:val="lowerRoman"/>
      <w:lvlText w:val="%6."/>
      <w:lvlJc w:val="right"/>
      <w:pPr>
        <w:ind w:left="3271" w:hanging="180"/>
      </w:pPr>
    </w:lvl>
    <w:lvl w:ilvl="6" w:tplc="0415000F" w:tentative="1">
      <w:start w:val="1"/>
      <w:numFmt w:val="decimal"/>
      <w:lvlText w:val="%7."/>
      <w:lvlJc w:val="left"/>
      <w:pPr>
        <w:ind w:left="3991" w:hanging="360"/>
      </w:pPr>
    </w:lvl>
    <w:lvl w:ilvl="7" w:tplc="04150019" w:tentative="1">
      <w:start w:val="1"/>
      <w:numFmt w:val="lowerLetter"/>
      <w:lvlText w:val="%8."/>
      <w:lvlJc w:val="left"/>
      <w:pPr>
        <w:ind w:left="4711" w:hanging="360"/>
      </w:pPr>
    </w:lvl>
    <w:lvl w:ilvl="8" w:tplc="0415001B" w:tentative="1">
      <w:start w:val="1"/>
      <w:numFmt w:val="lowerRoman"/>
      <w:lvlText w:val="%9."/>
      <w:lvlJc w:val="right"/>
      <w:pPr>
        <w:ind w:left="5431" w:hanging="180"/>
      </w:pPr>
    </w:lvl>
  </w:abstractNum>
  <w:abstractNum w:abstractNumId="6" w15:restartNumberingAfterBreak="0">
    <w:nsid w:val="0C31705E"/>
    <w:multiLevelType w:val="hybridMultilevel"/>
    <w:tmpl w:val="DDA236C6"/>
    <w:lvl w:ilvl="0" w:tplc="04150011">
      <w:start w:val="1"/>
      <w:numFmt w:val="decimal"/>
      <w:lvlText w:val="%1)"/>
      <w:lvlJc w:val="left"/>
      <w:pPr>
        <w:ind w:left="1470" w:hanging="360"/>
      </w:pPr>
    </w:lvl>
    <w:lvl w:ilvl="1" w:tplc="04150019" w:tentative="1">
      <w:start w:val="1"/>
      <w:numFmt w:val="lowerLetter"/>
      <w:lvlText w:val="%2."/>
      <w:lvlJc w:val="left"/>
      <w:pPr>
        <w:ind w:left="2190" w:hanging="360"/>
      </w:pPr>
    </w:lvl>
    <w:lvl w:ilvl="2" w:tplc="0415001B" w:tentative="1">
      <w:start w:val="1"/>
      <w:numFmt w:val="lowerRoman"/>
      <w:lvlText w:val="%3."/>
      <w:lvlJc w:val="right"/>
      <w:pPr>
        <w:ind w:left="2910" w:hanging="180"/>
      </w:pPr>
    </w:lvl>
    <w:lvl w:ilvl="3" w:tplc="0415000F" w:tentative="1">
      <w:start w:val="1"/>
      <w:numFmt w:val="decimal"/>
      <w:lvlText w:val="%4."/>
      <w:lvlJc w:val="left"/>
      <w:pPr>
        <w:ind w:left="3630" w:hanging="360"/>
      </w:pPr>
    </w:lvl>
    <w:lvl w:ilvl="4" w:tplc="04150019" w:tentative="1">
      <w:start w:val="1"/>
      <w:numFmt w:val="lowerLetter"/>
      <w:lvlText w:val="%5."/>
      <w:lvlJc w:val="left"/>
      <w:pPr>
        <w:ind w:left="4350" w:hanging="360"/>
      </w:pPr>
    </w:lvl>
    <w:lvl w:ilvl="5" w:tplc="0415001B" w:tentative="1">
      <w:start w:val="1"/>
      <w:numFmt w:val="lowerRoman"/>
      <w:lvlText w:val="%6."/>
      <w:lvlJc w:val="right"/>
      <w:pPr>
        <w:ind w:left="5070" w:hanging="180"/>
      </w:pPr>
    </w:lvl>
    <w:lvl w:ilvl="6" w:tplc="0415000F" w:tentative="1">
      <w:start w:val="1"/>
      <w:numFmt w:val="decimal"/>
      <w:lvlText w:val="%7."/>
      <w:lvlJc w:val="left"/>
      <w:pPr>
        <w:ind w:left="5790" w:hanging="360"/>
      </w:pPr>
    </w:lvl>
    <w:lvl w:ilvl="7" w:tplc="04150019" w:tentative="1">
      <w:start w:val="1"/>
      <w:numFmt w:val="lowerLetter"/>
      <w:lvlText w:val="%8."/>
      <w:lvlJc w:val="left"/>
      <w:pPr>
        <w:ind w:left="6510" w:hanging="360"/>
      </w:pPr>
    </w:lvl>
    <w:lvl w:ilvl="8" w:tplc="0415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7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0FCE7566"/>
    <w:multiLevelType w:val="hybridMultilevel"/>
    <w:tmpl w:val="3C68F5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8D6EE2"/>
    <w:multiLevelType w:val="hybridMultilevel"/>
    <w:tmpl w:val="4F3889BC"/>
    <w:lvl w:ilvl="0" w:tplc="9A145D6A">
      <w:start w:val="1"/>
      <w:numFmt w:val="decimal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5B33764"/>
    <w:multiLevelType w:val="hybridMultilevel"/>
    <w:tmpl w:val="81644286"/>
    <w:lvl w:ilvl="0" w:tplc="0415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1D462D69"/>
    <w:multiLevelType w:val="hybridMultilevel"/>
    <w:tmpl w:val="DDA236C6"/>
    <w:lvl w:ilvl="0" w:tplc="FFFFFFFF">
      <w:start w:val="1"/>
      <w:numFmt w:val="decimal"/>
      <w:lvlText w:val="%1)"/>
      <w:lvlJc w:val="left"/>
      <w:pPr>
        <w:ind w:left="1470" w:hanging="360"/>
      </w:p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2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4264D9"/>
    <w:multiLevelType w:val="hybridMultilevel"/>
    <w:tmpl w:val="AD949B56"/>
    <w:lvl w:ilvl="0" w:tplc="FFFFFFFF">
      <w:start w:val="1"/>
      <w:numFmt w:val="decimal"/>
      <w:lvlText w:val="%1)"/>
      <w:lvlJc w:val="left"/>
      <w:pPr>
        <w:ind w:left="1470" w:hanging="360"/>
      </w:p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DF0EAF"/>
    <w:multiLevelType w:val="hybridMultilevel"/>
    <w:tmpl w:val="0746825A"/>
    <w:lvl w:ilvl="0" w:tplc="FFFFFFFF">
      <w:start w:val="1"/>
      <w:numFmt w:val="decimal"/>
      <w:lvlText w:val="%1)"/>
      <w:lvlJc w:val="left"/>
      <w:pPr>
        <w:ind w:left="1470" w:hanging="360"/>
      </w:p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7" w15:restartNumberingAfterBreak="0">
    <w:nsid w:val="3E8B216A"/>
    <w:multiLevelType w:val="hybridMultilevel"/>
    <w:tmpl w:val="2604E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B50F7"/>
    <w:multiLevelType w:val="hybridMultilevel"/>
    <w:tmpl w:val="77069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4D0A45"/>
    <w:multiLevelType w:val="hybridMultilevel"/>
    <w:tmpl w:val="7772CFCA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E6A517B"/>
    <w:multiLevelType w:val="hybridMultilevel"/>
    <w:tmpl w:val="E1B214EE"/>
    <w:lvl w:ilvl="0" w:tplc="04150017">
      <w:start w:val="1"/>
      <w:numFmt w:val="lowerLetter"/>
      <w:lvlText w:val="%1)"/>
      <w:lvlJc w:val="left"/>
      <w:pPr>
        <w:ind w:left="19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21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C455F"/>
    <w:multiLevelType w:val="hybridMultilevel"/>
    <w:tmpl w:val="35765A0E"/>
    <w:lvl w:ilvl="0" w:tplc="5DE6C6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01AFB"/>
    <w:multiLevelType w:val="hybridMultilevel"/>
    <w:tmpl w:val="A6221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E7747"/>
    <w:multiLevelType w:val="hybridMultilevel"/>
    <w:tmpl w:val="0FB00E6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DC0DB8"/>
    <w:multiLevelType w:val="hybridMultilevel"/>
    <w:tmpl w:val="FEC20B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286D68"/>
    <w:multiLevelType w:val="hybridMultilevel"/>
    <w:tmpl w:val="90CC60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72741E"/>
    <w:multiLevelType w:val="hybridMultilevel"/>
    <w:tmpl w:val="A98AA9B6"/>
    <w:lvl w:ilvl="0" w:tplc="FFFFFFFF">
      <w:start w:val="1"/>
      <w:numFmt w:val="decimal"/>
      <w:lvlText w:val="%1."/>
      <w:lvlJc w:val="left"/>
      <w:pPr>
        <w:ind w:left="147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576285545">
    <w:abstractNumId w:val="2"/>
  </w:num>
  <w:num w:numId="2" w16cid:durableId="1558862050">
    <w:abstractNumId w:val="1"/>
  </w:num>
  <w:num w:numId="3" w16cid:durableId="1052778456">
    <w:abstractNumId w:val="15"/>
  </w:num>
  <w:num w:numId="4" w16cid:durableId="1832019528">
    <w:abstractNumId w:val="12"/>
  </w:num>
  <w:num w:numId="5" w16cid:durableId="1927030265">
    <w:abstractNumId w:val="0"/>
  </w:num>
  <w:num w:numId="6" w16cid:durableId="999649587">
    <w:abstractNumId w:val="21"/>
  </w:num>
  <w:num w:numId="7" w16cid:durableId="129566680">
    <w:abstractNumId w:val="7"/>
  </w:num>
  <w:num w:numId="8" w16cid:durableId="1570068362">
    <w:abstractNumId w:val="7"/>
    <w:lvlOverride w:ilvl="0">
      <w:startOverride w:val="1"/>
    </w:lvlOverride>
  </w:num>
  <w:num w:numId="9" w16cid:durableId="28258855">
    <w:abstractNumId w:val="18"/>
  </w:num>
  <w:num w:numId="10" w16cid:durableId="72970345">
    <w:abstractNumId w:val="23"/>
  </w:num>
  <w:num w:numId="11" w16cid:durableId="1283344585">
    <w:abstractNumId w:val="14"/>
  </w:num>
  <w:num w:numId="12" w16cid:durableId="420489909">
    <w:abstractNumId w:val="8"/>
  </w:num>
  <w:num w:numId="13" w16cid:durableId="849683009">
    <w:abstractNumId w:val="17"/>
  </w:num>
  <w:num w:numId="14" w16cid:durableId="1843158915">
    <w:abstractNumId w:val="25"/>
  </w:num>
  <w:num w:numId="15" w16cid:durableId="1163156933">
    <w:abstractNumId w:val="3"/>
  </w:num>
  <w:num w:numId="16" w16cid:durableId="813571705">
    <w:abstractNumId w:val="24"/>
  </w:num>
  <w:num w:numId="17" w16cid:durableId="491220549">
    <w:abstractNumId w:val="6"/>
  </w:num>
  <w:num w:numId="18" w16cid:durableId="464279853">
    <w:abstractNumId w:val="20"/>
  </w:num>
  <w:num w:numId="19" w16cid:durableId="732503312">
    <w:abstractNumId w:val="10"/>
  </w:num>
  <w:num w:numId="20" w16cid:durableId="2049336999">
    <w:abstractNumId w:val="27"/>
  </w:num>
  <w:num w:numId="21" w16cid:durableId="377630007">
    <w:abstractNumId w:val="13"/>
  </w:num>
  <w:num w:numId="22" w16cid:durableId="355928003">
    <w:abstractNumId w:val="16"/>
  </w:num>
  <w:num w:numId="23" w16cid:durableId="1609578436">
    <w:abstractNumId w:val="11"/>
  </w:num>
  <w:num w:numId="24" w16cid:durableId="1460297239">
    <w:abstractNumId w:val="26"/>
  </w:num>
  <w:num w:numId="25" w16cid:durableId="1950622447">
    <w:abstractNumId w:val="19"/>
  </w:num>
  <w:num w:numId="26" w16cid:durableId="742222578">
    <w:abstractNumId w:val="9"/>
  </w:num>
  <w:num w:numId="27" w16cid:durableId="31854458">
    <w:abstractNumId w:val="22"/>
  </w:num>
  <w:num w:numId="28" w16cid:durableId="766118211">
    <w:abstractNumId w:val="5"/>
  </w:num>
  <w:num w:numId="29" w16cid:durableId="1239168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41480"/>
    <w:rsid w:val="00096882"/>
    <w:rsid w:val="000A3692"/>
    <w:rsid w:val="000C6292"/>
    <w:rsid w:val="000C66EB"/>
    <w:rsid w:val="000C7F62"/>
    <w:rsid w:val="000F4AE0"/>
    <w:rsid w:val="00100B03"/>
    <w:rsid w:val="00140913"/>
    <w:rsid w:val="00166134"/>
    <w:rsid w:val="001706C3"/>
    <w:rsid w:val="0018180F"/>
    <w:rsid w:val="001C5A30"/>
    <w:rsid w:val="00215EF8"/>
    <w:rsid w:val="0029713F"/>
    <w:rsid w:val="002E3571"/>
    <w:rsid w:val="002E4EF8"/>
    <w:rsid w:val="002F4454"/>
    <w:rsid w:val="002F49AF"/>
    <w:rsid w:val="00335671"/>
    <w:rsid w:val="003417DA"/>
    <w:rsid w:val="003933BA"/>
    <w:rsid w:val="003F5CE0"/>
    <w:rsid w:val="004113D1"/>
    <w:rsid w:val="004270D6"/>
    <w:rsid w:val="00452CF9"/>
    <w:rsid w:val="004578F8"/>
    <w:rsid w:val="00461CF4"/>
    <w:rsid w:val="004C006A"/>
    <w:rsid w:val="004E20F0"/>
    <w:rsid w:val="005023FE"/>
    <w:rsid w:val="00512916"/>
    <w:rsid w:val="005B719A"/>
    <w:rsid w:val="005E5A0B"/>
    <w:rsid w:val="005F0D50"/>
    <w:rsid w:val="006000FA"/>
    <w:rsid w:val="00651045"/>
    <w:rsid w:val="0066647A"/>
    <w:rsid w:val="006B0692"/>
    <w:rsid w:val="006B0B85"/>
    <w:rsid w:val="006D0C11"/>
    <w:rsid w:val="006D51DC"/>
    <w:rsid w:val="0071391B"/>
    <w:rsid w:val="0072137A"/>
    <w:rsid w:val="00721628"/>
    <w:rsid w:val="00736B40"/>
    <w:rsid w:val="00780198"/>
    <w:rsid w:val="007A34A7"/>
    <w:rsid w:val="007F4312"/>
    <w:rsid w:val="007F6451"/>
    <w:rsid w:val="00812CB2"/>
    <w:rsid w:val="0081686E"/>
    <w:rsid w:val="00825B4B"/>
    <w:rsid w:val="00863940"/>
    <w:rsid w:val="00875428"/>
    <w:rsid w:val="008B006E"/>
    <w:rsid w:val="008D6D2D"/>
    <w:rsid w:val="00901243"/>
    <w:rsid w:val="00913ECC"/>
    <w:rsid w:val="00924034"/>
    <w:rsid w:val="00924282"/>
    <w:rsid w:val="00942344"/>
    <w:rsid w:val="00947B51"/>
    <w:rsid w:val="00982DF6"/>
    <w:rsid w:val="00986D97"/>
    <w:rsid w:val="009B6EA5"/>
    <w:rsid w:val="009D0959"/>
    <w:rsid w:val="009E207A"/>
    <w:rsid w:val="009E44E6"/>
    <w:rsid w:val="00A04B46"/>
    <w:rsid w:val="00A05BA9"/>
    <w:rsid w:val="00A3072C"/>
    <w:rsid w:val="00A31618"/>
    <w:rsid w:val="00A62E5F"/>
    <w:rsid w:val="00A7158A"/>
    <w:rsid w:val="00AD4528"/>
    <w:rsid w:val="00B00876"/>
    <w:rsid w:val="00B31311"/>
    <w:rsid w:val="00B37449"/>
    <w:rsid w:val="00B473A0"/>
    <w:rsid w:val="00B8669F"/>
    <w:rsid w:val="00B9112C"/>
    <w:rsid w:val="00BA1C92"/>
    <w:rsid w:val="00BF07BB"/>
    <w:rsid w:val="00C04FF3"/>
    <w:rsid w:val="00C20BC9"/>
    <w:rsid w:val="00C21404"/>
    <w:rsid w:val="00C548AE"/>
    <w:rsid w:val="00C679E4"/>
    <w:rsid w:val="00C73C68"/>
    <w:rsid w:val="00C9191F"/>
    <w:rsid w:val="00CC1FF5"/>
    <w:rsid w:val="00D04A00"/>
    <w:rsid w:val="00D04ADC"/>
    <w:rsid w:val="00D22FBB"/>
    <w:rsid w:val="00D60DBF"/>
    <w:rsid w:val="00D702F3"/>
    <w:rsid w:val="00D707C0"/>
    <w:rsid w:val="00DE6583"/>
    <w:rsid w:val="00E27850"/>
    <w:rsid w:val="00E373AC"/>
    <w:rsid w:val="00E536B7"/>
    <w:rsid w:val="00E870A0"/>
    <w:rsid w:val="00EA4F58"/>
    <w:rsid w:val="00EB036D"/>
    <w:rsid w:val="00EB2BE5"/>
    <w:rsid w:val="00EC7A07"/>
    <w:rsid w:val="00EE6CDE"/>
    <w:rsid w:val="00F00380"/>
    <w:rsid w:val="00F27B1A"/>
    <w:rsid w:val="00FD3A2D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28BB611"/>
  <w15:docId w15:val="{87AF55F6-ABC2-40A1-9873-71F9309B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B036D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rsid w:val="00EB036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rsid w:val="00EB036D"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rsid w:val="00EB036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B036D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rsid w:val="00EB036D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rsid w:val="00EB036D"/>
  </w:style>
  <w:style w:type="paragraph" w:styleId="Tekstpodstawowy2">
    <w:name w:val="Body Text 2"/>
    <w:basedOn w:val="Normalny"/>
    <w:rsid w:val="00EB036D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rsid w:val="00EB036D"/>
    <w:pPr>
      <w:jc w:val="center"/>
    </w:pPr>
  </w:style>
  <w:style w:type="paragraph" w:customStyle="1" w:styleId="Polewyboru">
    <w:name w:val="Pole wyboru"/>
    <w:basedOn w:val="Normalny"/>
    <w:next w:val="Normalny"/>
    <w:rsid w:val="00EB036D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sid w:val="00EB036D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sid w:val="00EB036D"/>
    <w:rPr>
      <w:b/>
      <w:lang w:bidi="pl-PL"/>
    </w:rPr>
  </w:style>
  <w:style w:type="paragraph" w:customStyle="1" w:styleId="Tekstpodstawowy4">
    <w:name w:val="Tekst podstawowy 4"/>
    <w:basedOn w:val="Normalny"/>
    <w:next w:val="Normalny"/>
    <w:rsid w:val="00EB036D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paragraph" w:styleId="Bezodstpw">
    <w:name w:val="No Spacing"/>
    <w:uiPriority w:val="1"/>
    <w:qFormat/>
    <w:rsid w:val="00E870A0"/>
    <w:pPr>
      <w:widowControl w:val="0"/>
      <w:suppressAutoHyphens/>
    </w:pPr>
    <w:rPr>
      <w:rFonts w:eastAsia="Lucida Sans Unicode" w:cs="Mangal"/>
      <w:kern w:val="1"/>
      <w:sz w:val="24"/>
      <w:szCs w:val="21"/>
      <w:lang w:val="pl-PL"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A3072C"/>
    <w:rPr>
      <w:rFonts w:ascii="Arial" w:hAnsi="Arial" w:cs="Arial"/>
      <w:sz w:val="19"/>
      <w:szCs w:val="19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mowienia@metis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zamowienia@metis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A807A81-24BB-44DC-9E46-63F7DB33CE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76</TotalTime>
  <Pages>9</Pages>
  <Words>1752</Words>
  <Characters>11865</Characters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2026-03-23T11:31:00Z</cp:lastPrinted>
  <dcterms:created xsi:type="dcterms:W3CDTF">2025-03-25T09:32:00Z</dcterms:created>
  <dcterms:modified xsi:type="dcterms:W3CDTF">2026-09-07T11:06:00Z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