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DCDBB" w14:textId="77777777" w:rsidR="00066C7A" w:rsidRPr="001D49B2" w:rsidRDefault="00066C7A">
      <w:pPr>
        <w:rPr>
          <w:rFonts w:asciiTheme="minorHAnsi" w:hAnsiTheme="minorHAnsi" w:cstheme="minorHAnsi"/>
          <w:sz w:val="20"/>
          <w:szCs w:val="20"/>
        </w:rPr>
      </w:pPr>
    </w:p>
    <w:p w14:paraId="5CD4A650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64FD3FA6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D49B2">
        <w:rPr>
          <w:rFonts w:asciiTheme="minorHAnsi" w:hAnsiTheme="minorHAnsi" w:cstheme="minorHAnsi"/>
          <w:b/>
          <w:sz w:val="20"/>
          <w:szCs w:val="20"/>
        </w:rPr>
        <w:t>PROTOKÓŁ Z POSTĘPOWANIA – CZĘŚĆ II</w:t>
      </w:r>
    </w:p>
    <w:p w14:paraId="627FB56B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85FBC36" w14:textId="77777777" w:rsidR="00066C7A" w:rsidRPr="001D49B2" w:rsidRDefault="00066C7A" w:rsidP="00066C7A">
      <w:pPr>
        <w:spacing w:after="160" w:line="100" w:lineRule="atLeas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D49B2">
        <w:rPr>
          <w:rFonts w:asciiTheme="minorHAnsi" w:hAnsiTheme="minorHAnsi" w:cstheme="minorHAnsi"/>
          <w:sz w:val="20"/>
          <w:szCs w:val="20"/>
        </w:rPr>
        <w:br/>
      </w: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066C7A" w:rsidRPr="001D49B2" w14:paraId="7ADB3F3A" w14:textId="77777777" w:rsidTr="00E92887">
        <w:trPr>
          <w:trHeight w:val="3204"/>
          <w:jc w:val="center"/>
        </w:trPr>
        <w:tc>
          <w:tcPr>
            <w:tcW w:w="562" w:type="dxa"/>
            <w:shd w:val="clear" w:color="auto" w:fill="F2F2F2"/>
          </w:tcPr>
          <w:p w14:paraId="6BC4447F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384B704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756E1075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A7A49F3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073A30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4F431744" w14:textId="77777777" w:rsidR="00066C7A" w:rsidRPr="001D49B2" w:rsidRDefault="00066C7A" w:rsidP="00E92887">
            <w:pPr>
              <w:spacing w:line="100" w:lineRule="atLeast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 xml:space="preserve">  1.</w:t>
            </w:r>
          </w:p>
        </w:tc>
        <w:tc>
          <w:tcPr>
            <w:tcW w:w="10086" w:type="dxa"/>
          </w:tcPr>
          <w:p w14:paraId="5BE07AF8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4DDA722E" w14:textId="189599DE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1D49B2">
              <w:rPr>
                <w:rFonts w:asciiTheme="minorHAnsi" w:hAnsiTheme="minorHAnsi" w:cstheme="minorHAnsi"/>
              </w:rPr>
              <w:t>W dniu</w:t>
            </w:r>
            <w:r w:rsidR="00390101">
              <w:rPr>
                <w:rFonts w:asciiTheme="minorHAnsi" w:hAnsiTheme="minorHAnsi" w:cstheme="minorHAnsi"/>
              </w:rPr>
              <w:t xml:space="preserve"> </w:t>
            </w:r>
            <w:r w:rsidR="008F6A70">
              <w:rPr>
                <w:rFonts w:asciiTheme="minorHAnsi" w:hAnsiTheme="minorHAnsi" w:cstheme="minorHAnsi"/>
              </w:rPr>
              <w:t>07</w:t>
            </w:r>
            <w:r w:rsidR="00390101">
              <w:rPr>
                <w:rFonts w:asciiTheme="minorHAnsi" w:hAnsiTheme="minorHAnsi" w:cstheme="minorHAnsi"/>
              </w:rPr>
              <w:t>.0</w:t>
            </w:r>
            <w:r w:rsidR="008F6A70">
              <w:rPr>
                <w:rFonts w:asciiTheme="minorHAnsi" w:hAnsiTheme="minorHAnsi" w:cstheme="minorHAnsi"/>
              </w:rPr>
              <w:t>8</w:t>
            </w:r>
            <w:r w:rsidR="00390101">
              <w:rPr>
                <w:rFonts w:asciiTheme="minorHAnsi" w:hAnsiTheme="minorHAnsi" w:cstheme="minorHAnsi"/>
              </w:rPr>
              <w:t>.2026</w:t>
            </w:r>
            <w:r w:rsidR="004A4BDB" w:rsidRPr="001D49B2">
              <w:rPr>
                <w:rFonts w:asciiTheme="minorHAnsi" w:hAnsiTheme="minorHAnsi" w:cstheme="minorHAnsi"/>
              </w:rPr>
              <w:t xml:space="preserve"> </w:t>
            </w:r>
            <w:r w:rsidRPr="001D49B2">
              <w:rPr>
                <w:rFonts w:asciiTheme="minorHAnsi" w:hAnsiTheme="minorHAnsi" w:cstheme="minorHAnsi"/>
              </w:rPr>
              <w:t>r. zaproszono do złożenia ofert poniższych wykonawców oraz umieszczono zapytanie na BIP Zamawiającego:</w:t>
            </w:r>
          </w:p>
          <w:p w14:paraId="505B32BD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tbl>
            <w:tblPr>
              <w:tblW w:w="4803" w:type="pct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84"/>
              <w:gridCol w:w="4109"/>
              <w:gridCol w:w="1702"/>
            </w:tblGrid>
            <w:tr w:rsidR="00066C7A" w:rsidRPr="001D49B2" w14:paraId="06B196D2" w14:textId="77777777" w:rsidTr="008F6A70">
              <w:tc>
                <w:tcPr>
                  <w:tcW w:w="577" w:type="dxa"/>
                </w:tcPr>
                <w:p w14:paraId="55B6694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84" w:type="dxa"/>
                </w:tcPr>
                <w:p w14:paraId="51F2BDB6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4109" w:type="dxa"/>
                </w:tcPr>
                <w:p w14:paraId="6864C9E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702" w:type="dxa"/>
                </w:tcPr>
                <w:p w14:paraId="7DA38EF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Uwagi</w:t>
                  </w:r>
                </w:p>
              </w:tc>
            </w:tr>
            <w:tr w:rsidR="00066C7A" w:rsidRPr="001D49B2" w14:paraId="4DEBD2D0" w14:textId="77777777" w:rsidTr="008F6A70">
              <w:tc>
                <w:tcPr>
                  <w:tcW w:w="577" w:type="dxa"/>
                </w:tcPr>
                <w:p w14:paraId="69BEAFE3" w14:textId="60742A51" w:rsidR="00066C7A" w:rsidRPr="001D49B2" w:rsidRDefault="005E38C2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="00066C7A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84" w:type="dxa"/>
                </w:tcPr>
                <w:p w14:paraId="536E8C21" w14:textId="1013CE7E" w:rsidR="00066C7A" w:rsidRPr="001D49B2" w:rsidRDefault="002778DB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PODAROWANE.PL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br/>
                    <w:t>Biedrzycki Spółka Jawna</w:t>
                  </w:r>
                </w:p>
              </w:tc>
              <w:tc>
                <w:tcPr>
                  <w:tcW w:w="4109" w:type="dxa"/>
                  <w:vAlign w:val="center"/>
                </w:tcPr>
                <w:p w14:paraId="5302AE58" w14:textId="52E947CD" w:rsidR="00066C7A" w:rsidRPr="001D49B2" w:rsidRDefault="002778DB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Kasztanowa 26, 32-040 Rzeszotary</w:t>
                  </w:r>
                </w:p>
              </w:tc>
              <w:tc>
                <w:tcPr>
                  <w:tcW w:w="1702" w:type="dxa"/>
                </w:tcPr>
                <w:p w14:paraId="28E75670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390101" w:rsidRPr="001D49B2" w14:paraId="7DFE484F" w14:textId="77777777" w:rsidTr="008F6A70">
              <w:tc>
                <w:tcPr>
                  <w:tcW w:w="577" w:type="dxa"/>
                </w:tcPr>
                <w:p w14:paraId="11FDD43F" w14:textId="30D9D434" w:rsidR="00390101" w:rsidRPr="001D49B2" w:rsidRDefault="008F6A70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</w:t>
                  </w:r>
                  <w:r w:rsidR="0039010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84" w:type="dxa"/>
                </w:tcPr>
                <w:p w14:paraId="51C42C55" w14:textId="7C0D4536" w:rsidR="00390101" w:rsidRPr="001D49B2" w:rsidRDefault="00390101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4109" w:type="dxa"/>
                </w:tcPr>
                <w:p w14:paraId="6DE5A29A" w14:textId="3B301ADD" w:rsidR="00390101" w:rsidRPr="001D49B2" w:rsidRDefault="008F6A70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</w:t>
                  </w:r>
                  <w:r w:rsidR="0039010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l. Chopina 94, 43-600 Jaworzno</w:t>
                  </w:r>
                </w:p>
              </w:tc>
              <w:tc>
                <w:tcPr>
                  <w:tcW w:w="1702" w:type="dxa"/>
                </w:tcPr>
                <w:p w14:paraId="1D9BD31A" w14:textId="4B987F2A" w:rsidR="00390101" w:rsidRPr="001D49B2" w:rsidRDefault="00390101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5E38C2" w:rsidRPr="001D49B2" w14:paraId="1ED7F4FA" w14:textId="77777777" w:rsidTr="008F6A70">
              <w:tc>
                <w:tcPr>
                  <w:tcW w:w="577" w:type="dxa"/>
                </w:tcPr>
                <w:p w14:paraId="34E0B507" w14:textId="567B4E6C" w:rsidR="005E38C2" w:rsidRPr="001D49B2" w:rsidRDefault="008F6A70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</w:t>
                  </w:r>
                  <w:r w:rsidR="005E38C2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84" w:type="dxa"/>
                </w:tcPr>
                <w:p w14:paraId="2B8D915B" w14:textId="3ED0F2BC" w:rsidR="005E38C2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Drukarnia </w:t>
                  </w:r>
                  <w:proofErr w:type="spellStart"/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Adatto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Projekty i Druk</w:t>
                  </w:r>
                </w:p>
              </w:tc>
              <w:tc>
                <w:tcPr>
                  <w:tcW w:w="4109" w:type="dxa"/>
                </w:tcPr>
                <w:p w14:paraId="710E124B" w14:textId="41B7AF68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5E38C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="008F6A70"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Klimczoka 4, 40-857 Katowice</w:t>
                  </w:r>
                </w:p>
              </w:tc>
              <w:tc>
                <w:tcPr>
                  <w:tcW w:w="1702" w:type="dxa"/>
                </w:tcPr>
                <w:p w14:paraId="43E0B6F7" w14:textId="447648F7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390101" w:rsidRPr="001D49B2" w14:paraId="1CDBA36E" w14:textId="77777777" w:rsidTr="008F6A70">
              <w:tc>
                <w:tcPr>
                  <w:tcW w:w="577" w:type="dxa"/>
                </w:tcPr>
                <w:p w14:paraId="1A2F0713" w14:textId="64A035D9" w:rsidR="00390101" w:rsidRDefault="008F6A70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</w:t>
                  </w:r>
                  <w:r w:rsidR="0039010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84" w:type="dxa"/>
                </w:tcPr>
                <w:p w14:paraId="192F1582" w14:textId="3F93E9C1" w:rsidR="00390101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ZAPOL Sobczyk Sp.k.</w:t>
                  </w:r>
                </w:p>
              </w:tc>
              <w:tc>
                <w:tcPr>
                  <w:tcW w:w="4109" w:type="dxa"/>
                </w:tcPr>
                <w:p w14:paraId="3E58D925" w14:textId="25184BF8" w:rsidR="00390101" w:rsidRPr="005E38C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al. Piastów 42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71-062 Szczecin</w:t>
                  </w:r>
                </w:p>
              </w:tc>
              <w:tc>
                <w:tcPr>
                  <w:tcW w:w="1702" w:type="dxa"/>
                </w:tcPr>
                <w:p w14:paraId="718F2DC4" w14:textId="35BB953B" w:rsidR="00390101" w:rsidRPr="001D49B2" w:rsidRDefault="00390101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8F6A70" w:rsidRPr="001D49B2" w14:paraId="4C9B9163" w14:textId="77777777" w:rsidTr="008F6A70">
              <w:tc>
                <w:tcPr>
                  <w:tcW w:w="577" w:type="dxa"/>
                </w:tcPr>
                <w:p w14:paraId="0007E4F3" w14:textId="0F76E1FF" w:rsidR="008F6A70" w:rsidRDefault="008F6A70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084" w:type="dxa"/>
                </w:tcPr>
                <w:p w14:paraId="49E6F07B" w14:textId="3548C419" w:rsidR="008F6A70" w:rsidRPr="008F6A70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Grupa </w:t>
                  </w:r>
                  <w:proofErr w:type="spellStart"/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Infomax</w:t>
                  </w:r>
                  <w:proofErr w:type="spellEnd"/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Sp. z o.o.</w:t>
                  </w:r>
                </w:p>
              </w:tc>
              <w:tc>
                <w:tcPr>
                  <w:tcW w:w="4109" w:type="dxa"/>
                </w:tcPr>
                <w:p w14:paraId="3BA46CFC" w14:textId="5AAB4780" w:rsidR="008F6A70" w:rsidRPr="00390101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Porcelanowa 11c, 40-246 Katowice</w:t>
                  </w:r>
                </w:p>
              </w:tc>
              <w:tc>
                <w:tcPr>
                  <w:tcW w:w="1702" w:type="dxa"/>
                </w:tcPr>
                <w:p w14:paraId="2DF5DFE8" w14:textId="26B68EE6" w:rsidR="008F6A70" w:rsidRPr="001D49B2" w:rsidRDefault="008F6A70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</w:tbl>
          <w:p w14:paraId="077DA979" w14:textId="77777777" w:rsidR="00FF6CCB" w:rsidRPr="001D49B2" w:rsidRDefault="00FF6CCB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6C7A" w:rsidRPr="001D49B2" w14:paraId="033DEE6A" w14:textId="77777777" w:rsidTr="006548F5">
        <w:trPr>
          <w:trHeight w:val="3825"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F2F2F2"/>
          </w:tcPr>
          <w:p w14:paraId="48157DB8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7B84DA2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32B2E47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3F457DE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FDBABE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10086" w:type="dxa"/>
          </w:tcPr>
          <w:p w14:paraId="495F797D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6EC49ACE" w14:textId="7AD80DE6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1D49B2">
              <w:rPr>
                <w:rFonts w:asciiTheme="minorHAnsi" w:hAnsiTheme="minorHAnsi" w:cstheme="minorHAnsi"/>
              </w:rPr>
              <w:t xml:space="preserve">W terminie do </w:t>
            </w:r>
            <w:r w:rsidR="008F6A70">
              <w:rPr>
                <w:rFonts w:asciiTheme="minorHAnsi" w:hAnsiTheme="minorHAnsi" w:cstheme="minorHAnsi"/>
              </w:rPr>
              <w:t>17</w:t>
            </w:r>
            <w:r w:rsidR="00DF06AA">
              <w:rPr>
                <w:rFonts w:asciiTheme="minorHAnsi" w:hAnsiTheme="minorHAnsi" w:cstheme="minorHAnsi"/>
              </w:rPr>
              <w:t>.0</w:t>
            </w:r>
            <w:r w:rsidR="008F6A70">
              <w:rPr>
                <w:rFonts w:asciiTheme="minorHAnsi" w:hAnsiTheme="minorHAnsi" w:cstheme="minorHAnsi"/>
              </w:rPr>
              <w:t>8</w:t>
            </w:r>
            <w:r w:rsidR="00DF06AA">
              <w:rPr>
                <w:rFonts w:asciiTheme="minorHAnsi" w:hAnsiTheme="minorHAnsi" w:cstheme="minorHAnsi"/>
              </w:rPr>
              <w:t>.2026 r.</w:t>
            </w:r>
            <w:r w:rsidR="008F6A70">
              <w:rPr>
                <w:rFonts w:asciiTheme="minorHAnsi" w:hAnsiTheme="minorHAnsi" w:cstheme="minorHAnsi"/>
              </w:rPr>
              <w:t xml:space="preserve"> do godziny 10:00</w:t>
            </w:r>
            <w:r w:rsidR="00DF06AA">
              <w:rPr>
                <w:rFonts w:asciiTheme="minorHAnsi" w:hAnsiTheme="minorHAnsi" w:cstheme="minorHAnsi"/>
              </w:rPr>
              <w:t xml:space="preserve"> </w:t>
            </w:r>
            <w:r w:rsidRPr="001D49B2">
              <w:rPr>
                <w:rFonts w:asciiTheme="minorHAnsi" w:hAnsiTheme="minorHAnsi" w:cstheme="minorHAnsi"/>
              </w:rPr>
              <w:t xml:space="preserve">otrzymano następujące oferty: </w:t>
            </w:r>
          </w:p>
          <w:p w14:paraId="5921A078" w14:textId="77777777" w:rsidR="00693B7A" w:rsidRPr="001D49B2" w:rsidRDefault="00693B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21AC1337" w14:textId="7613EF1B" w:rsidR="002778DB" w:rsidRPr="001D49B2" w:rsidRDefault="002778DB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 xml:space="preserve">Część </w:t>
            </w:r>
            <w:r w:rsidR="005E38C2" w:rsidRPr="001D49B2">
              <w:rPr>
                <w:rFonts w:asciiTheme="minorHAnsi" w:hAnsiTheme="minorHAnsi" w:cstheme="minorHAnsi"/>
                <w:b/>
                <w:bCs/>
              </w:rPr>
              <w:t>I</w:t>
            </w:r>
            <w:r w:rsidR="005F5EE8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8F6A70">
              <w:rPr>
                <w:rFonts w:asciiTheme="minorHAnsi" w:hAnsiTheme="minorHAnsi" w:cstheme="minorHAnsi"/>
                <w:b/>
                <w:bCs/>
              </w:rPr>
              <w:t>Kalendarz książkowy spersonalizowany B6 PLUS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066C7A" w:rsidRPr="001D49B2" w14:paraId="49DB0E36" w14:textId="77777777" w:rsidTr="00E92887">
              <w:tc>
                <w:tcPr>
                  <w:tcW w:w="577" w:type="dxa"/>
                </w:tcPr>
                <w:p w14:paraId="0773CE58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00BFC30A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57AA0B88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31894364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79EB103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5D4719" w:rsidRPr="001D49B2" w14:paraId="15A7AFC8" w14:textId="77777777" w:rsidTr="00A7183C">
              <w:tc>
                <w:tcPr>
                  <w:tcW w:w="577" w:type="dxa"/>
                </w:tcPr>
                <w:p w14:paraId="02ADCBFA" w14:textId="543005AB" w:rsidR="005D4719" w:rsidRDefault="008F6A70" w:rsidP="005D471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bookmarkStart w:id="0" w:name="_Hlk214372189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25" w:type="dxa"/>
                </w:tcPr>
                <w:p w14:paraId="6076EC12" w14:textId="35E6CA6D" w:rsidR="005D4719" w:rsidRPr="001D49B2" w:rsidRDefault="008F6A70" w:rsidP="005D4719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ZAPOL Sobczyk Sp.k.</w:t>
                  </w:r>
                </w:p>
              </w:tc>
              <w:tc>
                <w:tcPr>
                  <w:tcW w:w="3402" w:type="dxa"/>
                  <w:vAlign w:val="center"/>
                </w:tcPr>
                <w:p w14:paraId="4D4B4C7E" w14:textId="4EB8B52B" w:rsidR="005D4719" w:rsidRPr="005E38C2" w:rsidRDefault="008F6A70" w:rsidP="005D471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al. Piastów 42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71-062 Szczecin</w:t>
                  </w:r>
                </w:p>
              </w:tc>
              <w:tc>
                <w:tcPr>
                  <w:tcW w:w="1134" w:type="dxa"/>
                </w:tcPr>
                <w:p w14:paraId="5CC26DCA" w14:textId="47665DFD" w:rsidR="005D4719" w:rsidRDefault="00D61030" w:rsidP="005D471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9 780,00 zł</w:t>
                  </w:r>
                </w:p>
              </w:tc>
              <w:tc>
                <w:tcPr>
                  <w:tcW w:w="1333" w:type="dxa"/>
                </w:tcPr>
                <w:p w14:paraId="29FACD6E" w14:textId="73EBB9C5" w:rsidR="005D4719" w:rsidRDefault="00D61030" w:rsidP="005D471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12 029,40 zł</w:t>
                  </w:r>
                </w:p>
              </w:tc>
            </w:tr>
            <w:tr w:rsidR="002A2942" w:rsidRPr="001D49B2" w14:paraId="71846C87" w14:textId="77777777" w:rsidTr="00854F82">
              <w:tc>
                <w:tcPr>
                  <w:tcW w:w="577" w:type="dxa"/>
                </w:tcPr>
                <w:p w14:paraId="03457964" w14:textId="7552FEE0" w:rsidR="002A2942" w:rsidRDefault="008F6A70" w:rsidP="002A294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</w:t>
                  </w:r>
                  <w:r w:rsid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25" w:type="dxa"/>
                </w:tcPr>
                <w:p w14:paraId="1B4EACF9" w14:textId="7E803DF6" w:rsidR="002A2942" w:rsidRPr="001D49B2" w:rsidRDefault="002A2942" w:rsidP="002A2942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344E966A" w14:textId="42153CC4" w:rsidR="002A2942" w:rsidRPr="001D49B2" w:rsidRDefault="008F6A70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Porcelanowa 11c, 40-246 Katowice</w:t>
                  </w:r>
                </w:p>
              </w:tc>
              <w:tc>
                <w:tcPr>
                  <w:tcW w:w="1134" w:type="dxa"/>
                </w:tcPr>
                <w:p w14:paraId="45ED35B4" w14:textId="14C263F5" w:rsidR="002A2942" w:rsidRDefault="006548F5" w:rsidP="002A294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13 593,00 zł</w:t>
                  </w:r>
                </w:p>
              </w:tc>
              <w:tc>
                <w:tcPr>
                  <w:tcW w:w="1333" w:type="dxa"/>
                </w:tcPr>
                <w:p w14:paraId="38320206" w14:textId="658CAA30" w:rsidR="002A2942" w:rsidRDefault="006548F5" w:rsidP="002A294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16 719,39 zł</w:t>
                  </w:r>
                </w:p>
              </w:tc>
            </w:tr>
            <w:bookmarkEnd w:id="0"/>
          </w:tbl>
          <w:p w14:paraId="7149A819" w14:textId="77777777" w:rsidR="00064956" w:rsidRDefault="00064956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0C48EB2E" w14:textId="369AF22E" w:rsidR="00CF28A0" w:rsidRPr="0081300A" w:rsidRDefault="0081300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81300A">
              <w:rPr>
                <w:rFonts w:asciiTheme="minorHAnsi" w:hAnsiTheme="minorHAnsi" w:cstheme="minorHAnsi"/>
              </w:rPr>
              <w:t>Uwag</w:t>
            </w:r>
            <w:r w:rsidR="00D15625">
              <w:rPr>
                <w:rFonts w:asciiTheme="minorHAnsi" w:hAnsiTheme="minorHAnsi" w:cstheme="minorHAnsi"/>
              </w:rPr>
              <w:t>a</w:t>
            </w:r>
            <w:r w:rsidRPr="0081300A">
              <w:rPr>
                <w:rFonts w:asciiTheme="minorHAnsi" w:hAnsiTheme="minorHAnsi" w:cstheme="minorHAnsi"/>
              </w:rPr>
              <w:t>:</w:t>
            </w:r>
          </w:p>
          <w:p w14:paraId="215BB3FC" w14:textId="2BD8286C" w:rsidR="0081300A" w:rsidRDefault="0081300A" w:rsidP="00D15625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D15625">
              <w:rPr>
                <w:rFonts w:asciiTheme="minorHAnsi" w:hAnsiTheme="minorHAnsi" w:cstheme="minorHAnsi"/>
              </w:rPr>
              <w:t>Poprawiono omyłkę rachunkową w ofercie</w:t>
            </w:r>
            <w:r w:rsidR="006548F5">
              <w:rPr>
                <w:rFonts w:asciiTheme="minorHAnsi" w:hAnsiTheme="minorHAnsi" w:cstheme="minorHAnsi"/>
              </w:rPr>
              <w:t xml:space="preserve"> </w:t>
            </w:r>
            <w:r w:rsidR="006548F5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2Design Dorota Pustułka</w:t>
            </w:r>
            <w:r w:rsidRPr="00D15625">
              <w:rPr>
                <w:rFonts w:asciiTheme="minorHAnsi" w:hAnsiTheme="minorHAnsi" w:cstheme="minorHAnsi"/>
              </w:rPr>
              <w:t>: Cena z oferty:</w:t>
            </w:r>
            <w:r w:rsidR="006548F5">
              <w:rPr>
                <w:rFonts w:asciiTheme="minorHAnsi" w:hAnsiTheme="minorHAnsi" w:cstheme="minorHAnsi"/>
              </w:rPr>
              <w:t xml:space="preserve"> 13 595,00</w:t>
            </w:r>
            <w:r w:rsidRPr="00D15625">
              <w:rPr>
                <w:rFonts w:asciiTheme="minorHAnsi" w:hAnsiTheme="minorHAnsi" w:cstheme="minorHAnsi"/>
              </w:rPr>
              <w:t xml:space="preserve"> zł </w:t>
            </w:r>
            <w:r w:rsidR="006548F5">
              <w:rPr>
                <w:rFonts w:asciiTheme="minorHAnsi" w:hAnsiTheme="minorHAnsi" w:cstheme="minorHAnsi"/>
              </w:rPr>
              <w:t>netto</w:t>
            </w:r>
            <w:r w:rsidRPr="00D15625">
              <w:rPr>
                <w:rFonts w:asciiTheme="minorHAnsi" w:hAnsiTheme="minorHAnsi" w:cstheme="minorHAnsi"/>
              </w:rPr>
              <w:t xml:space="preserve">; cena po poprawieniu omyłki rachunkowej: </w:t>
            </w:r>
            <w:r w:rsidR="006548F5">
              <w:rPr>
                <w:rFonts w:asciiTheme="minorHAnsi" w:hAnsiTheme="minorHAnsi" w:cstheme="minorHAnsi"/>
              </w:rPr>
              <w:t>13 593,00</w:t>
            </w:r>
            <w:r w:rsidRPr="00D15625">
              <w:rPr>
                <w:rFonts w:asciiTheme="minorHAnsi" w:hAnsiTheme="minorHAnsi" w:cstheme="minorHAnsi"/>
              </w:rPr>
              <w:t xml:space="preserve"> zł </w:t>
            </w:r>
            <w:r w:rsidR="006548F5">
              <w:rPr>
                <w:rFonts w:asciiTheme="minorHAnsi" w:hAnsiTheme="minorHAnsi" w:cstheme="minorHAnsi"/>
              </w:rPr>
              <w:t xml:space="preserve">netto oraz </w:t>
            </w:r>
            <w:r w:rsidR="006548F5" w:rsidRPr="00D15625">
              <w:rPr>
                <w:rFonts w:asciiTheme="minorHAnsi" w:hAnsiTheme="minorHAnsi" w:cstheme="minorHAnsi"/>
              </w:rPr>
              <w:t>Cena z oferty:</w:t>
            </w:r>
            <w:r w:rsidR="006548F5">
              <w:rPr>
                <w:rFonts w:asciiTheme="minorHAnsi" w:hAnsiTheme="minorHAnsi" w:cstheme="minorHAnsi"/>
              </w:rPr>
              <w:t xml:space="preserve"> 16 721,85 zł brutto; </w:t>
            </w:r>
            <w:r w:rsidR="006548F5" w:rsidRPr="00D15625">
              <w:rPr>
                <w:rFonts w:asciiTheme="minorHAnsi" w:hAnsiTheme="minorHAnsi" w:cstheme="minorHAnsi"/>
              </w:rPr>
              <w:t>cena po poprawieniu omyłki rachunkowej:</w:t>
            </w:r>
            <w:r w:rsidR="006548F5">
              <w:rPr>
                <w:rFonts w:asciiTheme="minorHAnsi" w:hAnsiTheme="minorHAnsi" w:cstheme="minorHAnsi"/>
              </w:rPr>
              <w:t xml:space="preserve"> 16 719,39 zł brutto</w:t>
            </w:r>
          </w:p>
          <w:p w14:paraId="1385A0E4" w14:textId="69F76939" w:rsidR="00FE2B92" w:rsidRPr="006548F5" w:rsidRDefault="006548F5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Oferta </w:t>
            </w:r>
            <w:r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2Design Dorota Pustułka zostaje odrzucona z przyczyn nie spełnienia warunków opisu przedmiotu zamówienia dot. formatu kalendarza. Wskazany format w specyfikacji: format: 140x 170 mm. Format wskazany w złożonej ofercie format: 150x210 mm (format A5)</w:t>
            </w:r>
          </w:p>
          <w:p w14:paraId="16A6813D" w14:textId="77777777" w:rsidR="00064956" w:rsidRPr="001D49B2" w:rsidRDefault="00064956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408E350F" w14:textId="73F4CC8A" w:rsidR="00B03549" w:rsidRDefault="00693B7A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 xml:space="preserve">Część </w:t>
            </w:r>
            <w:r w:rsidR="005E38C2" w:rsidRPr="001D49B2">
              <w:rPr>
                <w:rFonts w:asciiTheme="minorHAnsi" w:hAnsiTheme="minorHAnsi" w:cstheme="minorHAnsi"/>
                <w:b/>
                <w:bCs/>
              </w:rPr>
              <w:t xml:space="preserve">II </w:t>
            </w:r>
            <w:r w:rsidR="00D61030">
              <w:rPr>
                <w:rFonts w:asciiTheme="minorHAnsi" w:hAnsiTheme="minorHAnsi" w:cstheme="minorHAnsi"/>
                <w:b/>
                <w:bCs/>
              </w:rPr>
              <w:t>Kalendarz dwudzielny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8F6A70" w:rsidRPr="001D49B2" w14:paraId="14DF533E" w14:textId="77777777" w:rsidTr="00CA578E">
              <w:tc>
                <w:tcPr>
                  <w:tcW w:w="577" w:type="dxa"/>
                </w:tcPr>
                <w:p w14:paraId="6B446F84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3B77062D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6034C37D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633C75C3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217EB480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8F6A70" w:rsidRPr="001D49B2" w14:paraId="4AB6D900" w14:textId="77777777" w:rsidTr="00CA578E">
              <w:tc>
                <w:tcPr>
                  <w:tcW w:w="577" w:type="dxa"/>
                </w:tcPr>
                <w:p w14:paraId="5689229A" w14:textId="77777777" w:rsidR="008F6A70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660146CF" w14:textId="77777777" w:rsidR="008F6A70" w:rsidRPr="001D49B2" w:rsidRDefault="008F6A70" w:rsidP="008F6A70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ZAPOL Sobczyk Sp.k.</w:t>
                  </w:r>
                </w:p>
              </w:tc>
              <w:tc>
                <w:tcPr>
                  <w:tcW w:w="3402" w:type="dxa"/>
                  <w:vAlign w:val="center"/>
                </w:tcPr>
                <w:p w14:paraId="5A065D5F" w14:textId="77777777" w:rsidR="008F6A70" w:rsidRPr="005E38C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al. Piastów 42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71-062 Szczecin</w:t>
                  </w:r>
                </w:p>
              </w:tc>
              <w:tc>
                <w:tcPr>
                  <w:tcW w:w="1134" w:type="dxa"/>
                </w:tcPr>
                <w:p w14:paraId="4138EE1D" w14:textId="2A7D9B5C" w:rsidR="008F6A70" w:rsidRDefault="00D61030" w:rsidP="008F6A70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1 890,00 zł</w:t>
                  </w:r>
                </w:p>
              </w:tc>
              <w:tc>
                <w:tcPr>
                  <w:tcW w:w="1333" w:type="dxa"/>
                </w:tcPr>
                <w:p w14:paraId="401397E4" w14:textId="7B5F2BAF" w:rsidR="008F6A70" w:rsidRDefault="00D61030" w:rsidP="008F6A70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2 324,70 zł</w:t>
                  </w:r>
                </w:p>
              </w:tc>
            </w:tr>
            <w:tr w:rsidR="008F6A70" w:rsidRPr="001D49B2" w14:paraId="3B0A0233" w14:textId="77777777" w:rsidTr="00CA578E">
              <w:tc>
                <w:tcPr>
                  <w:tcW w:w="577" w:type="dxa"/>
                </w:tcPr>
                <w:p w14:paraId="63AFA04D" w14:textId="77777777" w:rsidR="008F6A70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63A598DD" w14:textId="77777777" w:rsidR="008F6A70" w:rsidRPr="001D49B2" w:rsidRDefault="008F6A70" w:rsidP="008F6A70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62E64FE4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Porcelanowa 11c, 40-246 Katowice</w:t>
                  </w:r>
                </w:p>
              </w:tc>
              <w:tc>
                <w:tcPr>
                  <w:tcW w:w="1134" w:type="dxa"/>
                </w:tcPr>
                <w:p w14:paraId="3893D677" w14:textId="46954D9B" w:rsidR="008F6A70" w:rsidRDefault="006548F5" w:rsidP="008F6A70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1 690,00 zł</w:t>
                  </w:r>
                </w:p>
              </w:tc>
              <w:tc>
                <w:tcPr>
                  <w:tcW w:w="1333" w:type="dxa"/>
                </w:tcPr>
                <w:p w14:paraId="1A9757A5" w14:textId="61D86FB4" w:rsidR="008F6A70" w:rsidRDefault="006548F5" w:rsidP="008F6A70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2 078,70 zł</w:t>
                  </w:r>
                </w:p>
              </w:tc>
            </w:tr>
          </w:tbl>
          <w:p w14:paraId="0EB9F8DB" w14:textId="77777777" w:rsidR="00D15625" w:rsidRDefault="00D15625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7127E1B5" w14:textId="1A531AE4" w:rsidR="00693B7A" w:rsidRDefault="00693B7A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 xml:space="preserve">Część </w:t>
            </w:r>
            <w:r w:rsidR="005E38C2" w:rsidRPr="001D49B2">
              <w:rPr>
                <w:rFonts w:asciiTheme="minorHAnsi" w:hAnsiTheme="minorHAnsi" w:cstheme="minorHAnsi"/>
                <w:b/>
                <w:bCs/>
              </w:rPr>
              <w:t xml:space="preserve">III </w:t>
            </w:r>
            <w:r w:rsidR="00D61030">
              <w:rPr>
                <w:rFonts w:asciiTheme="minorHAnsi" w:hAnsiTheme="minorHAnsi" w:cstheme="minorHAnsi"/>
                <w:b/>
                <w:bCs/>
              </w:rPr>
              <w:t>Notes A5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8F6A70" w:rsidRPr="001D49B2" w14:paraId="32369059" w14:textId="77777777" w:rsidTr="00CA578E">
              <w:tc>
                <w:tcPr>
                  <w:tcW w:w="577" w:type="dxa"/>
                </w:tcPr>
                <w:p w14:paraId="1A9F1368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63B83AF8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2DBB3328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01A65110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648089E2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8F6A70" w:rsidRPr="001D49B2" w14:paraId="0A8D2A91" w14:textId="77777777" w:rsidTr="00CA578E">
              <w:tc>
                <w:tcPr>
                  <w:tcW w:w="577" w:type="dxa"/>
                </w:tcPr>
                <w:p w14:paraId="724C8530" w14:textId="77777777" w:rsidR="008F6A70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7C9E80FD" w14:textId="77777777" w:rsidR="008F6A70" w:rsidRPr="001D49B2" w:rsidRDefault="008F6A70" w:rsidP="008F6A70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ZAPOL Sobczyk Sp.k.</w:t>
                  </w:r>
                </w:p>
              </w:tc>
              <w:tc>
                <w:tcPr>
                  <w:tcW w:w="3402" w:type="dxa"/>
                  <w:vAlign w:val="center"/>
                </w:tcPr>
                <w:p w14:paraId="67C7622B" w14:textId="77777777" w:rsidR="008F6A70" w:rsidRPr="005E38C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al. Piastów 42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71-062 Szczecin</w:t>
                  </w:r>
                </w:p>
              </w:tc>
              <w:tc>
                <w:tcPr>
                  <w:tcW w:w="1134" w:type="dxa"/>
                </w:tcPr>
                <w:p w14:paraId="670DF9FD" w14:textId="5B4A8068" w:rsidR="008F6A70" w:rsidRDefault="00D61030" w:rsidP="008F6A70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3 840,00 zł</w:t>
                  </w:r>
                </w:p>
              </w:tc>
              <w:tc>
                <w:tcPr>
                  <w:tcW w:w="1333" w:type="dxa"/>
                </w:tcPr>
                <w:p w14:paraId="1E3C4E1B" w14:textId="10F139F5" w:rsidR="008F6A70" w:rsidRDefault="00D61030" w:rsidP="008F6A70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4 723,20 zł</w:t>
                  </w:r>
                </w:p>
              </w:tc>
            </w:tr>
            <w:tr w:rsidR="008F6A70" w:rsidRPr="001D49B2" w14:paraId="1AD7983E" w14:textId="77777777" w:rsidTr="00CA578E">
              <w:tc>
                <w:tcPr>
                  <w:tcW w:w="577" w:type="dxa"/>
                </w:tcPr>
                <w:p w14:paraId="64A6BE76" w14:textId="77777777" w:rsidR="008F6A70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6BE5A123" w14:textId="77777777" w:rsidR="008F6A70" w:rsidRPr="001D49B2" w:rsidRDefault="008F6A70" w:rsidP="008F6A70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6363A79C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Porcelanowa 11c, 40-246 Katowice</w:t>
                  </w:r>
                </w:p>
              </w:tc>
              <w:tc>
                <w:tcPr>
                  <w:tcW w:w="1134" w:type="dxa"/>
                </w:tcPr>
                <w:p w14:paraId="0121FB18" w14:textId="4742348A" w:rsidR="008F6A70" w:rsidRDefault="006548F5" w:rsidP="006548F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333" w:type="dxa"/>
                </w:tcPr>
                <w:p w14:paraId="0FAA7F05" w14:textId="51E67E67" w:rsidR="008F6A70" w:rsidRDefault="006548F5" w:rsidP="006548F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-</w:t>
                  </w:r>
                </w:p>
              </w:tc>
            </w:tr>
          </w:tbl>
          <w:p w14:paraId="1BCD4D2A" w14:textId="77777777" w:rsidR="008F6A70" w:rsidRPr="001D49B2" w:rsidRDefault="008F6A70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20926D6B" w14:textId="690A92B5" w:rsidR="00D15625" w:rsidRPr="00D15625" w:rsidRDefault="00D15625" w:rsidP="00D15625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D15625">
              <w:rPr>
                <w:rFonts w:asciiTheme="minorHAnsi" w:hAnsiTheme="minorHAnsi" w:cstheme="minorHAnsi"/>
              </w:rPr>
              <w:t>Uwagi:</w:t>
            </w:r>
          </w:p>
          <w:p w14:paraId="4524D7F9" w14:textId="41B904AA" w:rsidR="00D15625" w:rsidRPr="006548F5" w:rsidRDefault="00D15625" w:rsidP="006548F5">
            <w:pPr>
              <w:pStyle w:val="Akapitzlist"/>
              <w:numPr>
                <w:ilvl w:val="0"/>
                <w:numId w:val="10"/>
              </w:numPr>
              <w:spacing w:line="100" w:lineRule="atLeast"/>
              <w:ind w:left="462"/>
              <w:jc w:val="both"/>
              <w:rPr>
                <w:rFonts w:asciiTheme="minorHAnsi" w:hAnsiTheme="minorHAnsi" w:cstheme="minorHAnsi"/>
              </w:rPr>
            </w:pPr>
            <w:r w:rsidRPr="00D15625">
              <w:rPr>
                <w:rFonts w:asciiTheme="minorHAnsi" w:hAnsiTheme="minorHAnsi" w:cstheme="minorHAnsi"/>
              </w:rPr>
              <w:t>Poprawiono omyłkę rachunkową w ofercie</w:t>
            </w:r>
            <w:r w:rsidR="006548F5">
              <w:rPr>
                <w:rFonts w:asciiTheme="minorHAnsi" w:hAnsiTheme="minorHAnsi" w:cstheme="minorHAnsi"/>
              </w:rPr>
              <w:t xml:space="preserve"> </w:t>
            </w:r>
            <w:r w:rsidR="006548F5" w:rsidRPr="008F6A70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ZAPOL Sobczyk Sp.k.</w:t>
            </w:r>
            <w:r w:rsidRPr="00D15625">
              <w:rPr>
                <w:rFonts w:asciiTheme="minorHAnsi" w:hAnsiTheme="minorHAnsi" w:cstheme="minorHAnsi"/>
              </w:rPr>
              <w:t>: Cena z oferty:</w:t>
            </w:r>
            <w:r w:rsidR="006548F5">
              <w:rPr>
                <w:rFonts w:asciiTheme="minorHAnsi" w:hAnsiTheme="minorHAnsi" w:cstheme="minorHAnsi"/>
              </w:rPr>
              <w:t xml:space="preserve"> 4723,00 zł netto</w:t>
            </w:r>
            <w:r w:rsidRPr="00D15625">
              <w:rPr>
                <w:rFonts w:asciiTheme="minorHAnsi" w:hAnsiTheme="minorHAnsi" w:cstheme="minorHAnsi"/>
              </w:rPr>
              <w:t xml:space="preserve">; cena po poprawieniu omyłki rachunkowej: </w:t>
            </w:r>
            <w:r w:rsidR="006548F5">
              <w:rPr>
                <w:rFonts w:asciiTheme="minorHAnsi" w:hAnsiTheme="minorHAnsi" w:cstheme="minorHAnsi"/>
              </w:rPr>
              <w:t>4723,20 zł netto</w:t>
            </w:r>
            <w:r w:rsidRPr="00D15625">
              <w:rPr>
                <w:rFonts w:asciiTheme="minorHAnsi" w:hAnsiTheme="minorHAnsi" w:cstheme="minorHAnsi"/>
              </w:rPr>
              <w:t>.</w:t>
            </w:r>
          </w:p>
          <w:p w14:paraId="7C30F032" w14:textId="77777777" w:rsidR="00693B7A" w:rsidRPr="001D49B2" w:rsidRDefault="00693B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68BE5139" w14:textId="52D9DBFA" w:rsidR="00693B7A" w:rsidRPr="001D49B2" w:rsidRDefault="00693B7A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>C</w:t>
            </w:r>
            <w:r w:rsidR="00593028">
              <w:rPr>
                <w:rFonts w:asciiTheme="minorHAnsi" w:hAnsiTheme="minorHAnsi" w:cstheme="minorHAnsi"/>
                <w:b/>
                <w:bCs/>
              </w:rPr>
              <w:t>z</w:t>
            </w:r>
            <w:r w:rsidRPr="001D49B2">
              <w:rPr>
                <w:rFonts w:asciiTheme="minorHAnsi" w:hAnsiTheme="minorHAnsi" w:cstheme="minorHAnsi"/>
                <w:b/>
                <w:bCs/>
              </w:rPr>
              <w:t xml:space="preserve">ęść </w:t>
            </w:r>
            <w:r w:rsidR="004401B5" w:rsidRPr="001D49B2">
              <w:rPr>
                <w:rFonts w:asciiTheme="minorHAnsi" w:hAnsiTheme="minorHAnsi" w:cstheme="minorHAnsi"/>
                <w:b/>
                <w:bCs/>
              </w:rPr>
              <w:t xml:space="preserve">IV </w:t>
            </w:r>
            <w:r w:rsidR="00D61030">
              <w:rPr>
                <w:rFonts w:asciiTheme="minorHAnsi" w:hAnsiTheme="minorHAnsi" w:cstheme="minorHAnsi"/>
                <w:b/>
                <w:bCs/>
              </w:rPr>
              <w:t>Zaświadczenie A5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8F6A70" w:rsidRPr="001D49B2" w14:paraId="7B2FAF03" w14:textId="77777777" w:rsidTr="00CA578E">
              <w:tc>
                <w:tcPr>
                  <w:tcW w:w="577" w:type="dxa"/>
                </w:tcPr>
                <w:p w14:paraId="653C2740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4FBABD48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49FC56BC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7098537E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1EC809E1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8F6A70" w:rsidRPr="001D49B2" w14:paraId="20C353FB" w14:textId="77777777" w:rsidTr="00CA578E">
              <w:tc>
                <w:tcPr>
                  <w:tcW w:w="577" w:type="dxa"/>
                </w:tcPr>
                <w:p w14:paraId="6F5A01B8" w14:textId="77777777" w:rsidR="008F6A70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6B00E4F4" w14:textId="77777777" w:rsidR="008F6A70" w:rsidRPr="001D49B2" w:rsidRDefault="008F6A70" w:rsidP="008F6A70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ZAPOL Sobczyk Sp.k.</w:t>
                  </w:r>
                </w:p>
              </w:tc>
              <w:tc>
                <w:tcPr>
                  <w:tcW w:w="3402" w:type="dxa"/>
                  <w:vAlign w:val="center"/>
                </w:tcPr>
                <w:p w14:paraId="1C5C6140" w14:textId="77777777" w:rsidR="008F6A70" w:rsidRPr="005E38C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al. Piastów 42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71-062 Szczecin</w:t>
                  </w:r>
                </w:p>
              </w:tc>
              <w:tc>
                <w:tcPr>
                  <w:tcW w:w="1134" w:type="dxa"/>
                </w:tcPr>
                <w:p w14:paraId="1F0B8A6D" w14:textId="2A183A79" w:rsidR="008F6A70" w:rsidRDefault="00D61030" w:rsidP="008F6A70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2 000,00 zł</w:t>
                  </w:r>
                </w:p>
              </w:tc>
              <w:tc>
                <w:tcPr>
                  <w:tcW w:w="1333" w:type="dxa"/>
                </w:tcPr>
                <w:p w14:paraId="18CA3797" w14:textId="1FAE4602" w:rsidR="008F6A70" w:rsidRDefault="00D61030" w:rsidP="008F6A70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2 460,00 zł</w:t>
                  </w:r>
                </w:p>
              </w:tc>
            </w:tr>
            <w:tr w:rsidR="008F6A70" w:rsidRPr="001D49B2" w14:paraId="399FAA65" w14:textId="77777777" w:rsidTr="00CA578E">
              <w:tc>
                <w:tcPr>
                  <w:tcW w:w="577" w:type="dxa"/>
                </w:tcPr>
                <w:p w14:paraId="00797989" w14:textId="77777777" w:rsidR="008F6A70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4F383CD5" w14:textId="77777777" w:rsidR="008F6A70" w:rsidRPr="001D49B2" w:rsidRDefault="008F6A70" w:rsidP="008F6A70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3B829CD5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Porcelanowa 11c, 40-246 Katowice</w:t>
                  </w:r>
                </w:p>
              </w:tc>
              <w:tc>
                <w:tcPr>
                  <w:tcW w:w="1134" w:type="dxa"/>
                </w:tcPr>
                <w:p w14:paraId="1CC77A70" w14:textId="6DCA16D0" w:rsidR="008F6A70" w:rsidRDefault="006548F5" w:rsidP="008F6A70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670,00 zł</w:t>
                  </w:r>
                </w:p>
              </w:tc>
              <w:tc>
                <w:tcPr>
                  <w:tcW w:w="1333" w:type="dxa"/>
                </w:tcPr>
                <w:p w14:paraId="2BB0D31C" w14:textId="084E7192" w:rsidR="008F6A70" w:rsidRDefault="006548F5" w:rsidP="008F6A70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836,40 zł</w:t>
                  </w:r>
                </w:p>
              </w:tc>
            </w:tr>
          </w:tbl>
          <w:p w14:paraId="60E3EA11" w14:textId="77777777" w:rsidR="008F6A70" w:rsidRDefault="008F6A70" w:rsidP="004F4BEF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27C90345" w14:textId="5BF8550E" w:rsidR="004F4BEF" w:rsidRPr="00D15625" w:rsidRDefault="004F4BEF" w:rsidP="004F4BEF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D15625">
              <w:rPr>
                <w:rFonts w:asciiTheme="minorHAnsi" w:hAnsiTheme="minorHAnsi" w:cstheme="minorHAnsi"/>
              </w:rPr>
              <w:t>Uwag</w:t>
            </w:r>
            <w:r>
              <w:rPr>
                <w:rFonts w:asciiTheme="minorHAnsi" w:hAnsiTheme="minorHAnsi" w:cstheme="minorHAnsi"/>
              </w:rPr>
              <w:t>a</w:t>
            </w:r>
            <w:r w:rsidRPr="00D15625">
              <w:rPr>
                <w:rFonts w:asciiTheme="minorHAnsi" w:hAnsiTheme="minorHAnsi" w:cstheme="minorHAnsi"/>
              </w:rPr>
              <w:t>:</w:t>
            </w:r>
          </w:p>
          <w:p w14:paraId="658F243D" w14:textId="211D8D73" w:rsidR="004F4BEF" w:rsidRPr="004F4BEF" w:rsidRDefault="004F4BEF" w:rsidP="004F4BEF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4F4BEF">
              <w:rPr>
                <w:rFonts w:asciiTheme="minorHAnsi" w:hAnsiTheme="minorHAnsi" w:cstheme="minorHAnsi"/>
              </w:rPr>
              <w:lastRenderedPageBreak/>
              <w:t>Poprawiono omyłkę rachunkową w ofercie</w:t>
            </w:r>
            <w:r w:rsidR="006548F5">
              <w:rPr>
                <w:rFonts w:asciiTheme="minorHAnsi" w:hAnsiTheme="minorHAnsi" w:cstheme="minorHAnsi"/>
              </w:rPr>
              <w:t xml:space="preserve"> </w:t>
            </w:r>
            <w:r w:rsidR="006548F5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2Design Dorota Pustułka</w:t>
            </w:r>
            <w:r w:rsidRPr="004F4BEF">
              <w:rPr>
                <w:rFonts w:asciiTheme="minorHAnsi" w:hAnsiTheme="minorHAnsi" w:cstheme="minorHAnsi"/>
              </w:rPr>
              <w:t xml:space="preserve">: Cena z oferty: </w:t>
            </w:r>
            <w:r w:rsidR="006548F5">
              <w:rPr>
                <w:rFonts w:asciiTheme="minorHAnsi" w:hAnsiTheme="minorHAnsi" w:cstheme="minorHAnsi"/>
              </w:rPr>
              <w:t>824,10</w:t>
            </w:r>
            <w:r w:rsidRPr="004F4BEF">
              <w:rPr>
                <w:rFonts w:asciiTheme="minorHAnsi" w:hAnsiTheme="minorHAnsi" w:cstheme="minorHAnsi"/>
              </w:rPr>
              <w:t xml:space="preserve"> zł brutto; cena po poprawieniu omyłki rachunkowej: </w:t>
            </w:r>
            <w:r w:rsidR="006548F5">
              <w:rPr>
                <w:rFonts w:asciiTheme="minorHAnsi" w:hAnsiTheme="minorHAnsi" w:cstheme="minorHAnsi"/>
              </w:rPr>
              <w:t>836,40</w:t>
            </w:r>
            <w:r w:rsidRPr="004F4BEF">
              <w:rPr>
                <w:rFonts w:asciiTheme="minorHAnsi" w:hAnsiTheme="minorHAnsi" w:cstheme="minorHAnsi"/>
              </w:rPr>
              <w:t xml:space="preserve"> zł brutto.</w:t>
            </w:r>
          </w:p>
          <w:p w14:paraId="6B5BE97F" w14:textId="77777777" w:rsidR="005F5EE8" w:rsidRPr="001D49B2" w:rsidRDefault="005F5EE8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773EB6CF" w14:textId="39ECEE9A" w:rsidR="00693B7A" w:rsidRDefault="00693B7A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 xml:space="preserve">Część </w:t>
            </w:r>
            <w:r w:rsidR="00C3171B" w:rsidRPr="001D49B2">
              <w:rPr>
                <w:rFonts w:asciiTheme="minorHAnsi" w:hAnsiTheme="minorHAnsi" w:cstheme="minorHAnsi"/>
                <w:b/>
                <w:bCs/>
              </w:rPr>
              <w:t xml:space="preserve">V </w:t>
            </w:r>
            <w:r w:rsidR="00D61030">
              <w:rPr>
                <w:rFonts w:asciiTheme="minorHAnsi" w:hAnsiTheme="minorHAnsi" w:cstheme="minorHAnsi"/>
                <w:b/>
                <w:bCs/>
              </w:rPr>
              <w:t>Zaświadczenie A4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8F6A70" w:rsidRPr="001D49B2" w14:paraId="11D4A690" w14:textId="77777777" w:rsidTr="00CA578E">
              <w:tc>
                <w:tcPr>
                  <w:tcW w:w="577" w:type="dxa"/>
                </w:tcPr>
                <w:p w14:paraId="6E570B57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1C5AE9B7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66C4D48A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281AA1C7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20BD1B7F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8F6A70" w:rsidRPr="001D49B2" w14:paraId="0F011B32" w14:textId="77777777" w:rsidTr="00CA578E">
              <w:tc>
                <w:tcPr>
                  <w:tcW w:w="577" w:type="dxa"/>
                </w:tcPr>
                <w:p w14:paraId="2606AA78" w14:textId="77777777" w:rsidR="008F6A70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68C6945C" w14:textId="77777777" w:rsidR="008F6A70" w:rsidRPr="001D49B2" w:rsidRDefault="008F6A70" w:rsidP="008F6A70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ZAPOL Sobczyk Sp.k.</w:t>
                  </w:r>
                </w:p>
              </w:tc>
              <w:tc>
                <w:tcPr>
                  <w:tcW w:w="3402" w:type="dxa"/>
                  <w:vAlign w:val="center"/>
                </w:tcPr>
                <w:p w14:paraId="2536744D" w14:textId="77777777" w:rsidR="008F6A70" w:rsidRPr="005E38C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al. Piastów 42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71-062 Szczecin</w:t>
                  </w:r>
                </w:p>
              </w:tc>
              <w:tc>
                <w:tcPr>
                  <w:tcW w:w="1134" w:type="dxa"/>
                </w:tcPr>
                <w:p w14:paraId="35187083" w14:textId="0A4C74F5" w:rsidR="008F6A70" w:rsidRDefault="00D61030" w:rsidP="008F6A70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1 200,00 zł</w:t>
                  </w:r>
                </w:p>
              </w:tc>
              <w:tc>
                <w:tcPr>
                  <w:tcW w:w="1333" w:type="dxa"/>
                </w:tcPr>
                <w:p w14:paraId="05A11075" w14:textId="6B0D3929" w:rsidR="008F6A70" w:rsidRDefault="00D61030" w:rsidP="008F6A70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="00013B65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476,00 zł</w:t>
                  </w:r>
                </w:p>
              </w:tc>
            </w:tr>
            <w:tr w:rsidR="008F6A70" w:rsidRPr="001D49B2" w14:paraId="5384831C" w14:textId="77777777" w:rsidTr="00CA578E">
              <w:tc>
                <w:tcPr>
                  <w:tcW w:w="577" w:type="dxa"/>
                </w:tcPr>
                <w:p w14:paraId="387CF39A" w14:textId="77777777" w:rsidR="008F6A70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2C9A3BC1" w14:textId="77777777" w:rsidR="008F6A70" w:rsidRPr="001D49B2" w:rsidRDefault="008F6A70" w:rsidP="008F6A70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33F328AA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Porcelanowa 11c, 40-246 Katowice</w:t>
                  </w:r>
                </w:p>
              </w:tc>
              <w:tc>
                <w:tcPr>
                  <w:tcW w:w="1134" w:type="dxa"/>
                </w:tcPr>
                <w:p w14:paraId="126BDB86" w14:textId="46209552" w:rsidR="008F6A70" w:rsidRDefault="00013B65" w:rsidP="008F6A70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740,00 zł</w:t>
                  </w:r>
                </w:p>
              </w:tc>
              <w:tc>
                <w:tcPr>
                  <w:tcW w:w="1333" w:type="dxa"/>
                </w:tcPr>
                <w:p w14:paraId="4ED16E62" w14:textId="70CAA7A0" w:rsidR="008F6A70" w:rsidRDefault="00013B65" w:rsidP="008F6A70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910,20 zł</w:t>
                  </w:r>
                </w:p>
              </w:tc>
            </w:tr>
          </w:tbl>
          <w:p w14:paraId="2380F706" w14:textId="77777777" w:rsidR="004F4BEF" w:rsidRDefault="004F4BEF" w:rsidP="004F4BE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2A480A04" w14:textId="2892B2B7" w:rsidR="005F5EE8" w:rsidRDefault="005F5EE8" w:rsidP="005F5EE8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>Część V</w:t>
            </w:r>
            <w:r>
              <w:rPr>
                <w:rFonts w:asciiTheme="minorHAnsi" w:hAnsiTheme="minorHAnsi" w:cstheme="minorHAnsi"/>
                <w:b/>
                <w:bCs/>
              </w:rPr>
              <w:t>I</w:t>
            </w:r>
            <w:r w:rsidR="00D61030">
              <w:rPr>
                <w:rFonts w:asciiTheme="minorHAnsi" w:hAnsiTheme="minorHAnsi" w:cstheme="minorHAnsi"/>
                <w:b/>
                <w:bCs/>
              </w:rPr>
              <w:t xml:space="preserve"> Notes na magnesie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8F6A70" w:rsidRPr="001D49B2" w14:paraId="66F73E95" w14:textId="77777777" w:rsidTr="00CA578E">
              <w:tc>
                <w:tcPr>
                  <w:tcW w:w="577" w:type="dxa"/>
                </w:tcPr>
                <w:p w14:paraId="73125ABD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22300A09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27FDBB09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4BFD11D9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46A299E8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8F6A70" w:rsidRPr="001D49B2" w14:paraId="66020DFA" w14:textId="77777777" w:rsidTr="00CA578E">
              <w:tc>
                <w:tcPr>
                  <w:tcW w:w="577" w:type="dxa"/>
                </w:tcPr>
                <w:p w14:paraId="3628CA26" w14:textId="77777777" w:rsidR="008F6A70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55DFDC7C" w14:textId="77777777" w:rsidR="008F6A70" w:rsidRPr="001D49B2" w:rsidRDefault="008F6A70" w:rsidP="008F6A70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ZAPOL Sobczyk Sp.k.</w:t>
                  </w:r>
                </w:p>
              </w:tc>
              <w:tc>
                <w:tcPr>
                  <w:tcW w:w="3402" w:type="dxa"/>
                  <w:vAlign w:val="center"/>
                </w:tcPr>
                <w:p w14:paraId="081A623C" w14:textId="77777777" w:rsidR="008F6A70" w:rsidRPr="005E38C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al. Piastów 42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71-062 Szczecin</w:t>
                  </w:r>
                </w:p>
              </w:tc>
              <w:tc>
                <w:tcPr>
                  <w:tcW w:w="1134" w:type="dxa"/>
                </w:tcPr>
                <w:p w14:paraId="77373B76" w14:textId="4F4420BA" w:rsidR="008F6A70" w:rsidRDefault="00D61030" w:rsidP="008F6A70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2 580,00 zł</w:t>
                  </w:r>
                </w:p>
              </w:tc>
              <w:tc>
                <w:tcPr>
                  <w:tcW w:w="1333" w:type="dxa"/>
                </w:tcPr>
                <w:p w14:paraId="1CF10964" w14:textId="3B0497C8" w:rsidR="008F6A70" w:rsidRDefault="00D61030" w:rsidP="008F6A70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3 173,40 zł</w:t>
                  </w:r>
                </w:p>
              </w:tc>
            </w:tr>
            <w:tr w:rsidR="008F6A70" w:rsidRPr="001D49B2" w14:paraId="1E79D477" w14:textId="77777777" w:rsidTr="00CA578E">
              <w:tc>
                <w:tcPr>
                  <w:tcW w:w="577" w:type="dxa"/>
                </w:tcPr>
                <w:p w14:paraId="77DF290D" w14:textId="77777777" w:rsidR="008F6A70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4736D3E1" w14:textId="77777777" w:rsidR="008F6A70" w:rsidRPr="001D49B2" w:rsidRDefault="008F6A70" w:rsidP="008F6A70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1D6B37D5" w14:textId="77777777" w:rsidR="008F6A70" w:rsidRPr="001D49B2" w:rsidRDefault="008F6A70" w:rsidP="008F6A7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Porcelanowa 11c, 40-246 Katowice</w:t>
                  </w:r>
                </w:p>
              </w:tc>
              <w:tc>
                <w:tcPr>
                  <w:tcW w:w="1134" w:type="dxa"/>
                </w:tcPr>
                <w:p w14:paraId="354998BB" w14:textId="7FFFC348" w:rsidR="008F6A70" w:rsidRDefault="006548F5" w:rsidP="006548F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333" w:type="dxa"/>
                </w:tcPr>
                <w:p w14:paraId="63751A2B" w14:textId="11F3A987" w:rsidR="008F6A70" w:rsidRDefault="006548F5" w:rsidP="006548F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-</w:t>
                  </w:r>
                </w:p>
              </w:tc>
            </w:tr>
          </w:tbl>
          <w:p w14:paraId="3C4020FA" w14:textId="1EDED5CC" w:rsidR="005F5EE8" w:rsidRPr="00D61030" w:rsidRDefault="005F5EE8" w:rsidP="00455824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6C7A" w:rsidRPr="001D49B2" w14:paraId="5A9D35EB" w14:textId="77777777" w:rsidTr="00E92887">
        <w:trPr>
          <w:trHeight w:val="735"/>
          <w:jc w:val="center"/>
        </w:trPr>
        <w:tc>
          <w:tcPr>
            <w:tcW w:w="562" w:type="dxa"/>
            <w:shd w:val="clear" w:color="auto" w:fill="F2F2F2"/>
          </w:tcPr>
          <w:p w14:paraId="79F018F1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0AF9DDDA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10086" w:type="dxa"/>
          </w:tcPr>
          <w:p w14:paraId="0B6C063A" w14:textId="77777777" w:rsidR="005179DA" w:rsidRDefault="005179D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2EC0A7D3" w14:textId="26A7B8DF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49B2">
              <w:rPr>
                <w:rFonts w:asciiTheme="minorHAnsi" w:hAnsiTheme="minorHAnsi" w:cstheme="minorHAnsi"/>
                <w:sz w:val="22"/>
                <w:szCs w:val="22"/>
              </w:rPr>
              <w:t xml:space="preserve">Kryteria wyboru </w:t>
            </w:r>
          </w:p>
          <w:p w14:paraId="2FF302E6" w14:textId="77777777" w:rsidR="00066C7A" w:rsidRPr="001D49B2" w:rsidRDefault="00066C7A" w:rsidP="00066C7A">
            <w:pPr>
              <w:widowControl w:val="0"/>
              <w:numPr>
                <w:ilvl w:val="0"/>
                <w:numId w:val="7"/>
              </w:numPr>
              <w:suppressAutoHyphens/>
              <w:spacing w:line="360" w:lineRule="auto"/>
              <w:ind w:left="318" w:hanging="284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sz w:val="18"/>
                <w:szCs w:val="18"/>
              </w:rPr>
              <w:t xml:space="preserve">Cena 100% - Liczba punktów = (Cena najniższa / Cena oferty badanej) x 100% </w:t>
            </w:r>
          </w:p>
          <w:p w14:paraId="66E2BA31" w14:textId="2D749F16" w:rsidR="00FE2B92" w:rsidRPr="001D49B2" w:rsidRDefault="00FE2B92" w:rsidP="00FE2B92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Część </w:t>
            </w:r>
            <w:r w:rsidR="001D49B2"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066C7A" w:rsidRPr="001D49B2" w14:paraId="548E050D" w14:textId="77777777" w:rsidTr="00E92887">
              <w:tc>
                <w:tcPr>
                  <w:tcW w:w="577" w:type="dxa"/>
                </w:tcPr>
                <w:p w14:paraId="18C302B4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0C4B825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47D514DC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013B65" w:rsidRPr="001D49B2" w14:paraId="52D429BA" w14:textId="77777777" w:rsidTr="00200DEC">
              <w:tc>
                <w:tcPr>
                  <w:tcW w:w="577" w:type="dxa"/>
                </w:tcPr>
                <w:p w14:paraId="4C0780BC" w14:textId="2401C3C6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56E28323" w14:textId="2F6B8728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ZAPOL Sobczyk Sp.k.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al. Piastów 42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71-062 Szczecin</w:t>
                  </w:r>
                </w:p>
              </w:tc>
              <w:tc>
                <w:tcPr>
                  <w:tcW w:w="1701" w:type="dxa"/>
                  <w:vAlign w:val="center"/>
                </w:tcPr>
                <w:p w14:paraId="4ACDC38F" w14:textId="02F0DC0F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 pkt</w:t>
                  </w:r>
                </w:p>
              </w:tc>
            </w:tr>
            <w:tr w:rsidR="00013B65" w:rsidRPr="001D49B2" w14:paraId="44522C0F" w14:textId="77777777" w:rsidTr="00E92887">
              <w:tc>
                <w:tcPr>
                  <w:tcW w:w="577" w:type="dxa"/>
                </w:tcPr>
                <w:p w14:paraId="0BCB808F" w14:textId="29EB4B20" w:rsidR="00013B65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</w:tcPr>
                <w:p w14:paraId="190F955D" w14:textId="0479AF4C" w:rsidR="00013B65" w:rsidRPr="00593028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2Design Dorota Pustułka, ul.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Porcelanowa 11c, 40-246 Katowice</w:t>
                  </w:r>
                </w:p>
              </w:tc>
              <w:tc>
                <w:tcPr>
                  <w:tcW w:w="1701" w:type="dxa"/>
                </w:tcPr>
                <w:p w14:paraId="05E1D918" w14:textId="68A92744" w:rsidR="00013B65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Oferta </w:t>
                  </w:r>
                  <w:proofErr w:type="spellStart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odżucona</w:t>
                  </w:r>
                  <w:proofErr w:type="spellEnd"/>
                </w:p>
              </w:tc>
            </w:tr>
          </w:tbl>
          <w:p w14:paraId="468D3CBD" w14:textId="77777777" w:rsidR="00930993" w:rsidRDefault="00930993" w:rsidP="00FE461F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F6A72B4" w14:textId="64951681" w:rsidR="00FE461F" w:rsidRPr="001D49B2" w:rsidRDefault="00FE461F" w:rsidP="00FE461F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I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013B65" w:rsidRPr="001D49B2" w14:paraId="01F0A3EC" w14:textId="77777777" w:rsidTr="00CA578E">
              <w:tc>
                <w:tcPr>
                  <w:tcW w:w="577" w:type="dxa"/>
                </w:tcPr>
                <w:p w14:paraId="7D7E5EC8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740708AD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4CE4D5F3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013B65" w:rsidRPr="001D49B2" w14:paraId="245ED493" w14:textId="77777777" w:rsidTr="00CA578E">
              <w:tc>
                <w:tcPr>
                  <w:tcW w:w="577" w:type="dxa"/>
                </w:tcPr>
                <w:p w14:paraId="07CD43A5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68A8B92E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ZAPOL Sobczyk Sp.k.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al. Piastów 42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71-062 Szczecin</w:t>
                  </w:r>
                </w:p>
              </w:tc>
              <w:tc>
                <w:tcPr>
                  <w:tcW w:w="1701" w:type="dxa"/>
                  <w:vAlign w:val="center"/>
                </w:tcPr>
                <w:p w14:paraId="2BD4F8F0" w14:textId="33A2BF6E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89,42 pkt</w:t>
                  </w:r>
                </w:p>
              </w:tc>
            </w:tr>
            <w:tr w:rsidR="00013B65" w:rsidRPr="001D49B2" w14:paraId="3C6CB2AD" w14:textId="77777777" w:rsidTr="00CA578E">
              <w:tc>
                <w:tcPr>
                  <w:tcW w:w="577" w:type="dxa"/>
                </w:tcPr>
                <w:p w14:paraId="650DC685" w14:textId="77777777" w:rsidR="00013B65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</w:tcPr>
                <w:p w14:paraId="5C85C238" w14:textId="77777777" w:rsidR="00013B65" w:rsidRPr="00593028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2Design Dorota Pustułka, ul.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Porcelanowa 11c, 40-246 Katowice</w:t>
                  </w:r>
                </w:p>
              </w:tc>
              <w:tc>
                <w:tcPr>
                  <w:tcW w:w="1701" w:type="dxa"/>
                </w:tcPr>
                <w:p w14:paraId="1278B962" w14:textId="5E87A81C" w:rsidR="00013B65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 pkt</w:t>
                  </w:r>
                </w:p>
              </w:tc>
            </w:tr>
          </w:tbl>
          <w:p w14:paraId="65B8971E" w14:textId="77777777" w:rsidR="00455824" w:rsidRDefault="00455824" w:rsidP="00930993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9EF8FC3" w14:textId="08CBB17C" w:rsidR="00013B65" w:rsidRDefault="001D49B2" w:rsidP="00013B65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III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013B65" w:rsidRPr="001D49B2" w14:paraId="6E289907" w14:textId="77777777" w:rsidTr="00CA578E">
              <w:tc>
                <w:tcPr>
                  <w:tcW w:w="577" w:type="dxa"/>
                </w:tcPr>
                <w:p w14:paraId="366B0BF9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43B72B05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64FA374E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013B65" w:rsidRPr="001D49B2" w14:paraId="1BE37E1D" w14:textId="77777777" w:rsidTr="00CA578E">
              <w:tc>
                <w:tcPr>
                  <w:tcW w:w="577" w:type="dxa"/>
                </w:tcPr>
                <w:p w14:paraId="26839EC0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226DF34F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ZAPOL Sobczyk Sp.k.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al. Piastów 42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71-062 Szczecin</w:t>
                  </w:r>
                </w:p>
              </w:tc>
              <w:tc>
                <w:tcPr>
                  <w:tcW w:w="1701" w:type="dxa"/>
                  <w:vAlign w:val="center"/>
                </w:tcPr>
                <w:p w14:paraId="6F1BE315" w14:textId="44288DE6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 pkt</w:t>
                  </w:r>
                </w:p>
              </w:tc>
            </w:tr>
          </w:tbl>
          <w:p w14:paraId="076F95A0" w14:textId="310F7B07" w:rsidR="00471034" w:rsidRDefault="00471034" w:rsidP="00455824">
            <w:pPr>
              <w:widowControl w:val="0"/>
              <w:suppressAutoHyphens/>
              <w:spacing w:line="360" w:lineRule="auto"/>
              <w:contextualSpacing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3095441" w14:textId="56940423" w:rsidR="001D49B2" w:rsidRPr="001D49B2" w:rsidRDefault="001D49B2" w:rsidP="00471034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IV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013B65" w:rsidRPr="001D49B2" w14:paraId="11F979A7" w14:textId="77777777" w:rsidTr="00CA578E">
              <w:tc>
                <w:tcPr>
                  <w:tcW w:w="577" w:type="dxa"/>
                </w:tcPr>
                <w:p w14:paraId="18980E24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1C6335E6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25178296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013B65" w:rsidRPr="001D49B2" w14:paraId="7D0D833F" w14:textId="77777777" w:rsidTr="00CA578E">
              <w:tc>
                <w:tcPr>
                  <w:tcW w:w="577" w:type="dxa"/>
                </w:tcPr>
                <w:p w14:paraId="2ABCC83F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275AE4CA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ZAPOL Sobczyk Sp.k.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al. Piastów 42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71-062 Szczecin</w:t>
                  </w:r>
                </w:p>
              </w:tc>
              <w:tc>
                <w:tcPr>
                  <w:tcW w:w="1701" w:type="dxa"/>
                  <w:vAlign w:val="center"/>
                </w:tcPr>
                <w:p w14:paraId="6507F34B" w14:textId="404C2CDA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34 pkt</w:t>
                  </w:r>
                </w:p>
              </w:tc>
            </w:tr>
            <w:tr w:rsidR="00013B65" w:rsidRPr="001D49B2" w14:paraId="2B071377" w14:textId="77777777" w:rsidTr="00CA578E">
              <w:tc>
                <w:tcPr>
                  <w:tcW w:w="577" w:type="dxa"/>
                </w:tcPr>
                <w:p w14:paraId="0A710386" w14:textId="77777777" w:rsidR="00013B65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</w:tcPr>
                <w:p w14:paraId="2CA0D411" w14:textId="77777777" w:rsidR="00013B65" w:rsidRPr="00593028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2Design Dorota Pustułka, ul.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Porcelanowa 11c, 40-246 Katowice</w:t>
                  </w:r>
                </w:p>
              </w:tc>
              <w:tc>
                <w:tcPr>
                  <w:tcW w:w="1701" w:type="dxa"/>
                </w:tcPr>
                <w:p w14:paraId="30F46658" w14:textId="399E7760" w:rsidR="00013B65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 pkt</w:t>
                  </w:r>
                </w:p>
              </w:tc>
            </w:tr>
          </w:tbl>
          <w:p w14:paraId="1B226F02" w14:textId="77777777" w:rsidR="001D49B2" w:rsidRPr="001D49B2" w:rsidRDefault="001D49B2" w:rsidP="005179DA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A8B4FBC" w14:textId="29B75770" w:rsidR="001D49B2" w:rsidRPr="001D49B2" w:rsidRDefault="001D49B2" w:rsidP="001D49B2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V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013B65" w:rsidRPr="001D49B2" w14:paraId="64A23C4A" w14:textId="77777777" w:rsidTr="00CA578E">
              <w:tc>
                <w:tcPr>
                  <w:tcW w:w="577" w:type="dxa"/>
                </w:tcPr>
                <w:p w14:paraId="4982795F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2D7713BF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4C3D3EE2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013B65" w:rsidRPr="001D49B2" w14:paraId="4C825555" w14:textId="77777777" w:rsidTr="00CA578E">
              <w:tc>
                <w:tcPr>
                  <w:tcW w:w="577" w:type="dxa"/>
                </w:tcPr>
                <w:p w14:paraId="3EEFDB11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12B40281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ZAPOL Sobczyk Sp.k.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al. Piastów 42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71-062 Szczecin</w:t>
                  </w:r>
                </w:p>
              </w:tc>
              <w:tc>
                <w:tcPr>
                  <w:tcW w:w="1701" w:type="dxa"/>
                  <w:vAlign w:val="center"/>
                </w:tcPr>
                <w:p w14:paraId="1ED0D4D9" w14:textId="41F5F82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61,67 pkt</w:t>
                  </w:r>
                </w:p>
              </w:tc>
            </w:tr>
            <w:tr w:rsidR="00013B65" w:rsidRPr="001D49B2" w14:paraId="3C245197" w14:textId="77777777" w:rsidTr="00CA578E">
              <w:tc>
                <w:tcPr>
                  <w:tcW w:w="577" w:type="dxa"/>
                </w:tcPr>
                <w:p w14:paraId="3F10892D" w14:textId="77777777" w:rsidR="00013B65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</w:tcPr>
                <w:p w14:paraId="786B6161" w14:textId="77777777" w:rsidR="00013B65" w:rsidRPr="00593028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2Design Dorota Pustułka, ul.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Porcelanowa 11c, 40-246 Katowice</w:t>
                  </w:r>
                </w:p>
              </w:tc>
              <w:tc>
                <w:tcPr>
                  <w:tcW w:w="1701" w:type="dxa"/>
                </w:tcPr>
                <w:p w14:paraId="4A83C4DE" w14:textId="115260CC" w:rsidR="00013B65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 pkt</w:t>
                  </w:r>
                </w:p>
              </w:tc>
            </w:tr>
          </w:tbl>
          <w:p w14:paraId="5703542E" w14:textId="77777777" w:rsidR="00B63569" w:rsidRDefault="00B63569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2B9C5FB2" w14:textId="54FD2387" w:rsidR="00B63569" w:rsidRPr="001D49B2" w:rsidRDefault="00B63569" w:rsidP="00B63569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V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013B65" w:rsidRPr="001D49B2" w14:paraId="4DC1D952" w14:textId="77777777" w:rsidTr="00CA578E">
              <w:tc>
                <w:tcPr>
                  <w:tcW w:w="577" w:type="dxa"/>
                </w:tcPr>
                <w:p w14:paraId="585AD8A2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3035A355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14C7BD9C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013B65" w:rsidRPr="001D49B2" w14:paraId="12965777" w14:textId="77777777" w:rsidTr="00CA578E">
              <w:tc>
                <w:tcPr>
                  <w:tcW w:w="577" w:type="dxa"/>
                </w:tcPr>
                <w:p w14:paraId="20BAFBDA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405CA499" w14:textId="77777777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ZAPOL Sobczyk Sp.k.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al. Piastów 42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F6A7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71-062 Szczecin</w:t>
                  </w:r>
                </w:p>
              </w:tc>
              <w:tc>
                <w:tcPr>
                  <w:tcW w:w="1701" w:type="dxa"/>
                  <w:vAlign w:val="center"/>
                </w:tcPr>
                <w:p w14:paraId="3D236995" w14:textId="35F5527D" w:rsidR="00013B65" w:rsidRPr="001D49B2" w:rsidRDefault="00013B65" w:rsidP="00013B6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 pkt</w:t>
                  </w:r>
                </w:p>
              </w:tc>
            </w:tr>
          </w:tbl>
          <w:p w14:paraId="39570665" w14:textId="77777777" w:rsidR="006548F5" w:rsidRPr="001D49B2" w:rsidRDefault="006548F5" w:rsidP="006548F5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</w:rPr>
            </w:pPr>
          </w:p>
        </w:tc>
      </w:tr>
      <w:tr w:rsidR="00066C7A" w:rsidRPr="001D49B2" w14:paraId="193FEEB1" w14:textId="77777777" w:rsidTr="00E92887">
        <w:trPr>
          <w:trHeight w:val="735"/>
          <w:jc w:val="center"/>
        </w:trPr>
        <w:tc>
          <w:tcPr>
            <w:tcW w:w="562" w:type="dxa"/>
            <w:shd w:val="clear" w:color="auto" w:fill="F2F2F2"/>
          </w:tcPr>
          <w:p w14:paraId="5C2A616B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0E83909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10086" w:type="dxa"/>
          </w:tcPr>
          <w:p w14:paraId="47E0EF14" w14:textId="49D7AD7C" w:rsidR="00066C7A" w:rsidRPr="000A2276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2276">
              <w:rPr>
                <w:rFonts w:asciiTheme="minorHAnsi" w:hAnsiTheme="minorHAnsi" w:cstheme="minorHAnsi"/>
                <w:sz w:val="22"/>
                <w:szCs w:val="22"/>
              </w:rPr>
              <w:t>Wybrano:</w:t>
            </w:r>
          </w:p>
          <w:p w14:paraId="2CEB3074" w14:textId="059D8055" w:rsidR="000A2276" w:rsidRPr="0006680E" w:rsidRDefault="00471034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>Część I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D65C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Kalendarz książkowy 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- </w:t>
            </w:r>
            <w:r w:rsidR="00013B65" w:rsidRPr="008F6A70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ZAPOL Sobczyk Sp.k.</w:t>
            </w:r>
            <w:r w:rsidR="00013B65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, </w:t>
            </w:r>
            <w:r w:rsidR="00013B65" w:rsidRPr="008F6A70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al. Piastów 42</w:t>
            </w:r>
            <w:r w:rsidR="00013B65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, </w:t>
            </w:r>
            <w:r w:rsidR="00013B65" w:rsidRPr="008F6A70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71-062 Szczecin</w:t>
            </w:r>
          </w:p>
          <w:p w14:paraId="38E3FEA9" w14:textId="1145167C" w:rsidR="00471034" w:rsidRPr="0006680E" w:rsidRDefault="00471034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>Część II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D65C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Kalendarz dwudzielny 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- </w:t>
            </w:r>
            <w:r w:rsidR="00013B65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2Design Dorota Pustułka, ul. </w:t>
            </w:r>
            <w:r w:rsidR="00013B65" w:rsidRPr="008F6A70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Porcelanowa 11c, 40-246 Katowice</w:t>
            </w:r>
          </w:p>
          <w:p w14:paraId="54A9C95F" w14:textId="2CB0550A" w:rsidR="00471034" w:rsidRPr="0006680E" w:rsidRDefault="00471034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Część III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D65C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Notes A5 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- </w:t>
            </w:r>
            <w:r w:rsidR="00013B65" w:rsidRPr="008F6A70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ZAPOL Sobczyk Sp.k.</w:t>
            </w:r>
            <w:r w:rsidR="00013B65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, </w:t>
            </w:r>
            <w:r w:rsidR="00013B65" w:rsidRPr="008F6A70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al. Piastów 42</w:t>
            </w:r>
            <w:r w:rsidR="00013B65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, </w:t>
            </w:r>
            <w:r w:rsidR="00013B65" w:rsidRPr="008F6A70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71-062 Szczecin</w:t>
            </w:r>
          </w:p>
          <w:p w14:paraId="49AD90CA" w14:textId="3209FB12" w:rsidR="00471034" w:rsidRPr="0006680E" w:rsidRDefault="00471034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>Część IV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D65C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Zaświadczenia A5 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- </w:t>
            </w:r>
            <w:r w:rsidR="00013B65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2Design Dorota Pustułka, ul. </w:t>
            </w:r>
            <w:r w:rsidR="00013B65" w:rsidRPr="008F6A70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Porcelanowa 11c, 40-246 Katowice</w:t>
            </w:r>
          </w:p>
          <w:p w14:paraId="44F0C633" w14:textId="5EE119B1" w:rsidR="00471034" w:rsidRPr="0006680E" w:rsidRDefault="00471034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>Część V</w:t>
            </w:r>
            <w:r w:rsidR="001D65C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Zaświadczenia A4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 </w:t>
            </w:r>
            <w:r w:rsidR="00013B65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2Design Dorota Pustułka, ul. </w:t>
            </w:r>
            <w:r w:rsidR="00013B65" w:rsidRPr="008F6A70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Porcelanowa 11c, 40-246 Katowice</w:t>
            </w:r>
          </w:p>
          <w:p w14:paraId="290344E7" w14:textId="27B8BD8F" w:rsidR="00471034" w:rsidRPr="0006680E" w:rsidRDefault="00471034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>Część VI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D65C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Notes na magnesie 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- </w:t>
            </w:r>
            <w:r w:rsidR="00013B65" w:rsidRPr="008F6A70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ZAPOL Sobczyk Sp.k.</w:t>
            </w:r>
            <w:r w:rsidR="00013B65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, </w:t>
            </w:r>
            <w:r w:rsidR="00013B65" w:rsidRPr="008F6A70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al. Piastów 42</w:t>
            </w:r>
            <w:r w:rsidR="00013B65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, </w:t>
            </w:r>
            <w:r w:rsidR="00013B65" w:rsidRPr="008F6A70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71-062 Szczecin</w:t>
            </w:r>
          </w:p>
          <w:p w14:paraId="1B409FD2" w14:textId="4E815E6B" w:rsidR="00C56D7B" w:rsidRPr="001D49B2" w:rsidRDefault="00C56D7B" w:rsidP="00867C75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6C7A" w:rsidRPr="001D49B2" w14:paraId="3F35B53A" w14:textId="77777777" w:rsidTr="00E92887">
        <w:tblPrEx>
          <w:jc w:val="left"/>
        </w:tblPrEx>
        <w:trPr>
          <w:trHeight w:val="423"/>
        </w:trPr>
        <w:tc>
          <w:tcPr>
            <w:tcW w:w="562" w:type="dxa"/>
            <w:shd w:val="clear" w:color="auto" w:fill="F2F2F2" w:themeFill="background1" w:themeFillShade="F2"/>
          </w:tcPr>
          <w:p w14:paraId="44B4C701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lastRenderedPageBreak/>
              <w:t>5.</w:t>
            </w:r>
          </w:p>
        </w:tc>
        <w:tc>
          <w:tcPr>
            <w:tcW w:w="10086" w:type="dxa"/>
          </w:tcPr>
          <w:p w14:paraId="66434EDF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0A2276">
              <w:rPr>
                <w:rFonts w:asciiTheme="minorHAnsi" w:hAnsiTheme="minorHAnsi" w:cstheme="minorHAnsi"/>
                <w:sz w:val="20"/>
                <w:szCs w:val="20"/>
              </w:rPr>
              <w:t>Uzasadnienie wyboru Wykonawcy – najniższa cena</w:t>
            </w:r>
          </w:p>
        </w:tc>
      </w:tr>
      <w:tr w:rsidR="00066C7A" w:rsidRPr="001D49B2" w14:paraId="667C67E4" w14:textId="77777777" w:rsidTr="00E92887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0A764159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</w:p>
          <w:p w14:paraId="75B5AD8C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 xml:space="preserve">  6.</w:t>
            </w:r>
          </w:p>
        </w:tc>
        <w:tc>
          <w:tcPr>
            <w:tcW w:w="10086" w:type="dxa"/>
          </w:tcPr>
          <w:p w14:paraId="55CFD93B" w14:textId="1E0DBCE3" w:rsidR="00066C7A" w:rsidRPr="000A2276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A2276">
              <w:rPr>
                <w:rFonts w:asciiTheme="minorHAnsi" w:hAnsiTheme="minorHAnsi" w:cstheme="minorHAnsi"/>
                <w:sz w:val="20"/>
                <w:szCs w:val="20"/>
              </w:rPr>
              <w:t xml:space="preserve">Planowana data podpisania umowy – </w:t>
            </w:r>
            <w:r w:rsidR="00867C75">
              <w:rPr>
                <w:rFonts w:asciiTheme="minorHAnsi" w:hAnsiTheme="minorHAnsi" w:cstheme="minorHAnsi"/>
                <w:sz w:val="20"/>
                <w:szCs w:val="20"/>
              </w:rPr>
              <w:t>do 20.08</w:t>
            </w:r>
            <w:r w:rsidR="0006680E">
              <w:rPr>
                <w:rFonts w:asciiTheme="minorHAnsi" w:hAnsiTheme="minorHAnsi" w:cstheme="minorHAnsi"/>
                <w:sz w:val="20"/>
                <w:szCs w:val="20"/>
              </w:rPr>
              <w:t>.2026 r.</w:t>
            </w:r>
          </w:p>
          <w:p w14:paraId="21CD9290" w14:textId="77777777" w:rsidR="00066C7A" w:rsidRPr="001D49B2" w:rsidRDefault="00066C7A" w:rsidP="00E92887">
            <w:pPr>
              <w:spacing w:line="100" w:lineRule="atLeast"/>
              <w:ind w:firstLine="68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DAA7DE7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0ACEC39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D49B2">
        <w:rPr>
          <w:rFonts w:asciiTheme="minorHAnsi" w:hAnsiTheme="minorHAnsi" w:cstheme="minorHAnsi"/>
          <w:b/>
          <w:sz w:val="20"/>
          <w:szCs w:val="20"/>
        </w:rPr>
        <w:t>ZATWIERDZENIE</w:t>
      </w:r>
      <w:r w:rsidRPr="001D49B2">
        <w:rPr>
          <w:rFonts w:asciiTheme="minorHAnsi" w:hAnsiTheme="minorHAnsi" w:cstheme="minorHAnsi"/>
          <w:sz w:val="20"/>
          <w:szCs w:val="20"/>
        </w:rPr>
        <w:t xml:space="preserve"> </w:t>
      </w:r>
      <w:r w:rsidRPr="001D49B2">
        <w:rPr>
          <w:rFonts w:asciiTheme="minorHAnsi" w:hAnsiTheme="minorHAnsi" w:cstheme="minorHAnsi"/>
          <w:b/>
          <w:sz w:val="20"/>
          <w:szCs w:val="20"/>
        </w:rPr>
        <w:t>PROTOKÓŁU Z POSTĘPOWANIA – CZĘŚCI II</w:t>
      </w:r>
    </w:p>
    <w:p w14:paraId="24EF105D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02538878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9A71E69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7B469289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D70944B" w14:textId="00104794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>Główny Księgowy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="00C56D7B" w:rsidRPr="001D49B2"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1D49B2">
        <w:rPr>
          <w:rFonts w:asciiTheme="minorHAnsi" w:hAnsiTheme="minorHAnsi" w:cstheme="minorHAnsi"/>
          <w:sz w:val="20"/>
          <w:szCs w:val="20"/>
        </w:rPr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Podpis…………………………</w:t>
      </w:r>
    </w:p>
    <w:p w14:paraId="42F5EB45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6F4F90BA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A702787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1BA95EE8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4BAA9D3B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6B5ECE0D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 xml:space="preserve">Zastępca dyrektora ds. administracyjno-ekonomicznych </w:t>
      </w:r>
      <w:r w:rsidRPr="001D49B2">
        <w:rPr>
          <w:rFonts w:asciiTheme="minorHAnsi" w:hAnsiTheme="minorHAnsi" w:cstheme="minorHAnsi"/>
          <w:sz w:val="20"/>
          <w:szCs w:val="20"/>
        </w:rPr>
        <w:tab/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 …………………………</w:t>
      </w:r>
    </w:p>
    <w:p w14:paraId="2F13BEF6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391AF1F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6F8043E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13C7790C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667B6F83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871F099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 xml:space="preserve">Dyrektor 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 ………………………</w:t>
      </w:r>
    </w:p>
    <w:p w14:paraId="636CB7D1" w14:textId="77777777" w:rsidR="00066C7A" w:rsidRPr="001D49B2" w:rsidRDefault="00066C7A">
      <w:pPr>
        <w:rPr>
          <w:rFonts w:asciiTheme="minorHAnsi" w:hAnsiTheme="minorHAnsi" w:cstheme="minorHAnsi"/>
          <w:sz w:val="20"/>
          <w:szCs w:val="20"/>
        </w:rPr>
      </w:pPr>
    </w:p>
    <w:sectPr w:rsidR="00066C7A" w:rsidRPr="001D49B2" w:rsidSect="00DE6583">
      <w:footerReference w:type="default" r:id="rId8"/>
      <w:pgSz w:w="11907" w:h="16839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7687D" w14:textId="77777777" w:rsidR="00AC287A" w:rsidRDefault="00AC287A">
      <w:r>
        <w:separator/>
      </w:r>
    </w:p>
  </w:endnote>
  <w:endnote w:type="continuationSeparator" w:id="0">
    <w:p w14:paraId="3A361D1E" w14:textId="77777777" w:rsidR="00AC287A" w:rsidRDefault="00AC2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0223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3628A" w14:textId="77777777" w:rsidR="00AC287A" w:rsidRDefault="00AC287A">
      <w:r>
        <w:separator/>
      </w:r>
    </w:p>
  </w:footnote>
  <w:footnote w:type="continuationSeparator" w:id="0">
    <w:p w14:paraId="53849F88" w14:textId="77777777" w:rsidR="00AC287A" w:rsidRDefault="00AC28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206AC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55059"/>
    <w:multiLevelType w:val="hybridMultilevel"/>
    <w:tmpl w:val="B86ED4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73B4B"/>
    <w:multiLevelType w:val="hybridMultilevel"/>
    <w:tmpl w:val="2B98B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30986"/>
    <w:multiLevelType w:val="hybridMultilevel"/>
    <w:tmpl w:val="5F825C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77A53"/>
    <w:multiLevelType w:val="hybridMultilevel"/>
    <w:tmpl w:val="0CA211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C12701"/>
    <w:multiLevelType w:val="hybridMultilevel"/>
    <w:tmpl w:val="7494B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D60F2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8947AD"/>
    <w:multiLevelType w:val="hybridMultilevel"/>
    <w:tmpl w:val="0CA211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142542">
    <w:abstractNumId w:val="1"/>
  </w:num>
  <w:num w:numId="2" w16cid:durableId="1021319564">
    <w:abstractNumId w:val="0"/>
  </w:num>
  <w:num w:numId="3" w16cid:durableId="1228299254">
    <w:abstractNumId w:val="5"/>
  </w:num>
  <w:num w:numId="4" w16cid:durableId="38749692">
    <w:abstractNumId w:val="3"/>
  </w:num>
  <w:num w:numId="5" w16cid:durableId="2001540652">
    <w:abstractNumId w:val="7"/>
  </w:num>
  <w:num w:numId="6" w16cid:durableId="1870948018">
    <w:abstractNumId w:val="9"/>
  </w:num>
  <w:num w:numId="7" w16cid:durableId="146828179">
    <w:abstractNumId w:val="2"/>
  </w:num>
  <w:num w:numId="8" w16cid:durableId="1215849526">
    <w:abstractNumId w:val="10"/>
  </w:num>
  <w:num w:numId="9" w16cid:durableId="1242450595">
    <w:abstractNumId w:val="6"/>
  </w:num>
  <w:num w:numId="10" w16cid:durableId="1696611460">
    <w:abstractNumId w:val="8"/>
  </w:num>
  <w:num w:numId="11" w16cid:durableId="543448312">
    <w:abstractNumId w:val="4"/>
  </w:num>
  <w:num w:numId="12" w16cid:durableId="20697606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06967"/>
    <w:rsid w:val="00013B65"/>
    <w:rsid w:val="00023871"/>
    <w:rsid w:val="000501A6"/>
    <w:rsid w:val="00056277"/>
    <w:rsid w:val="000646E1"/>
    <w:rsid w:val="00064956"/>
    <w:rsid w:val="0006680E"/>
    <w:rsid w:val="00066C7A"/>
    <w:rsid w:val="00081344"/>
    <w:rsid w:val="000A2276"/>
    <w:rsid w:val="000A3692"/>
    <w:rsid w:val="000A53AB"/>
    <w:rsid w:val="000A7779"/>
    <w:rsid w:val="000C073F"/>
    <w:rsid w:val="000C39E6"/>
    <w:rsid w:val="000C3B80"/>
    <w:rsid w:val="000C62BB"/>
    <w:rsid w:val="000D48E3"/>
    <w:rsid w:val="000E7414"/>
    <w:rsid w:val="000F1AFA"/>
    <w:rsid w:val="000F5DFB"/>
    <w:rsid w:val="000F7688"/>
    <w:rsid w:val="00100019"/>
    <w:rsid w:val="00100B03"/>
    <w:rsid w:val="00120107"/>
    <w:rsid w:val="00123388"/>
    <w:rsid w:val="00127FAE"/>
    <w:rsid w:val="00151F75"/>
    <w:rsid w:val="00152D0F"/>
    <w:rsid w:val="00162170"/>
    <w:rsid w:val="00163441"/>
    <w:rsid w:val="00166FAD"/>
    <w:rsid w:val="00176146"/>
    <w:rsid w:val="00180E80"/>
    <w:rsid w:val="0018289F"/>
    <w:rsid w:val="00187B16"/>
    <w:rsid w:val="001A51D7"/>
    <w:rsid w:val="001B3B95"/>
    <w:rsid w:val="001C5A30"/>
    <w:rsid w:val="001D49B2"/>
    <w:rsid w:val="001D4E59"/>
    <w:rsid w:val="001D65C5"/>
    <w:rsid w:val="001E385D"/>
    <w:rsid w:val="001F4C83"/>
    <w:rsid w:val="001F6BE6"/>
    <w:rsid w:val="002126F7"/>
    <w:rsid w:val="00213EB1"/>
    <w:rsid w:val="0022583A"/>
    <w:rsid w:val="00225857"/>
    <w:rsid w:val="002278DE"/>
    <w:rsid w:val="00227FAE"/>
    <w:rsid w:val="002341D8"/>
    <w:rsid w:val="00234AC4"/>
    <w:rsid w:val="00243F0D"/>
    <w:rsid w:val="00246526"/>
    <w:rsid w:val="00252B0D"/>
    <w:rsid w:val="00262ADF"/>
    <w:rsid w:val="00275BD5"/>
    <w:rsid w:val="002778DB"/>
    <w:rsid w:val="00280327"/>
    <w:rsid w:val="00280BBA"/>
    <w:rsid w:val="002914C8"/>
    <w:rsid w:val="0029410B"/>
    <w:rsid w:val="0029597F"/>
    <w:rsid w:val="002A2942"/>
    <w:rsid w:val="002A5FB1"/>
    <w:rsid w:val="002D7E6B"/>
    <w:rsid w:val="002E3F8A"/>
    <w:rsid w:val="002E4EF8"/>
    <w:rsid w:val="00300C37"/>
    <w:rsid w:val="003201DF"/>
    <w:rsid w:val="0032159E"/>
    <w:rsid w:val="00322DA4"/>
    <w:rsid w:val="003417DA"/>
    <w:rsid w:val="003446A9"/>
    <w:rsid w:val="00350F7F"/>
    <w:rsid w:val="00363F61"/>
    <w:rsid w:val="00376F00"/>
    <w:rsid w:val="00390101"/>
    <w:rsid w:val="003936B2"/>
    <w:rsid w:val="003B0D36"/>
    <w:rsid w:val="003B4B5E"/>
    <w:rsid w:val="003C238E"/>
    <w:rsid w:val="003D7681"/>
    <w:rsid w:val="003F2FB5"/>
    <w:rsid w:val="00411C72"/>
    <w:rsid w:val="00427C32"/>
    <w:rsid w:val="004401B5"/>
    <w:rsid w:val="0044059C"/>
    <w:rsid w:val="00455824"/>
    <w:rsid w:val="00466F45"/>
    <w:rsid w:val="00471034"/>
    <w:rsid w:val="00486FEC"/>
    <w:rsid w:val="00492466"/>
    <w:rsid w:val="004A4BDB"/>
    <w:rsid w:val="004C006A"/>
    <w:rsid w:val="004F4BEF"/>
    <w:rsid w:val="00512916"/>
    <w:rsid w:val="005179DA"/>
    <w:rsid w:val="00530CF6"/>
    <w:rsid w:val="00533891"/>
    <w:rsid w:val="00544554"/>
    <w:rsid w:val="005846B5"/>
    <w:rsid w:val="00584F8B"/>
    <w:rsid w:val="00593028"/>
    <w:rsid w:val="005A27F6"/>
    <w:rsid w:val="005A2C1F"/>
    <w:rsid w:val="005A7D77"/>
    <w:rsid w:val="005C048C"/>
    <w:rsid w:val="005C7560"/>
    <w:rsid w:val="005D4719"/>
    <w:rsid w:val="005D6019"/>
    <w:rsid w:val="005E38C2"/>
    <w:rsid w:val="005E4381"/>
    <w:rsid w:val="005E5A0B"/>
    <w:rsid w:val="005E69A6"/>
    <w:rsid w:val="005E6C43"/>
    <w:rsid w:val="005F5EE8"/>
    <w:rsid w:val="005F6A93"/>
    <w:rsid w:val="00623768"/>
    <w:rsid w:val="0064398F"/>
    <w:rsid w:val="00651CCE"/>
    <w:rsid w:val="006548F5"/>
    <w:rsid w:val="00655F57"/>
    <w:rsid w:val="00666A7E"/>
    <w:rsid w:val="0068646F"/>
    <w:rsid w:val="00693B7A"/>
    <w:rsid w:val="006A557B"/>
    <w:rsid w:val="006D51DC"/>
    <w:rsid w:val="006D54B1"/>
    <w:rsid w:val="006E0B60"/>
    <w:rsid w:val="006E3D21"/>
    <w:rsid w:val="0074690A"/>
    <w:rsid w:val="00751EA2"/>
    <w:rsid w:val="00752279"/>
    <w:rsid w:val="007552B1"/>
    <w:rsid w:val="00762018"/>
    <w:rsid w:val="00767A82"/>
    <w:rsid w:val="00780198"/>
    <w:rsid w:val="0078529F"/>
    <w:rsid w:val="007A34A7"/>
    <w:rsid w:val="007A615F"/>
    <w:rsid w:val="007C16A3"/>
    <w:rsid w:val="007E1C63"/>
    <w:rsid w:val="007F6451"/>
    <w:rsid w:val="00800B68"/>
    <w:rsid w:val="0080352C"/>
    <w:rsid w:val="0081300A"/>
    <w:rsid w:val="00820D0A"/>
    <w:rsid w:val="00821240"/>
    <w:rsid w:val="00825B4B"/>
    <w:rsid w:val="008260B2"/>
    <w:rsid w:val="00840BEE"/>
    <w:rsid w:val="008432CF"/>
    <w:rsid w:val="00850F62"/>
    <w:rsid w:val="00860191"/>
    <w:rsid w:val="00863074"/>
    <w:rsid w:val="00864567"/>
    <w:rsid w:val="00867C75"/>
    <w:rsid w:val="008705E6"/>
    <w:rsid w:val="00875428"/>
    <w:rsid w:val="008843F8"/>
    <w:rsid w:val="00885D6E"/>
    <w:rsid w:val="008A1964"/>
    <w:rsid w:val="008A2F7A"/>
    <w:rsid w:val="008B006E"/>
    <w:rsid w:val="008D0F5E"/>
    <w:rsid w:val="008D36D3"/>
    <w:rsid w:val="008D6BD3"/>
    <w:rsid w:val="008D6D2D"/>
    <w:rsid w:val="008E0AC6"/>
    <w:rsid w:val="008E5D36"/>
    <w:rsid w:val="008E75DF"/>
    <w:rsid w:val="008F3B32"/>
    <w:rsid w:val="008F6A70"/>
    <w:rsid w:val="00901243"/>
    <w:rsid w:val="00924282"/>
    <w:rsid w:val="00930993"/>
    <w:rsid w:val="00955A98"/>
    <w:rsid w:val="00980C73"/>
    <w:rsid w:val="009B515C"/>
    <w:rsid w:val="009B74B6"/>
    <w:rsid w:val="009D79AE"/>
    <w:rsid w:val="009E2F2A"/>
    <w:rsid w:val="009F7318"/>
    <w:rsid w:val="00A04B46"/>
    <w:rsid w:val="00A36854"/>
    <w:rsid w:val="00A56E3A"/>
    <w:rsid w:val="00A66ABE"/>
    <w:rsid w:val="00A7056D"/>
    <w:rsid w:val="00A731E3"/>
    <w:rsid w:val="00A75878"/>
    <w:rsid w:val="00AB2A25"/>
    <w:rsid w:val="00AC0A29"/>
    <w:rsid w:val="00AC287A"/>
    <w:rsid w:val="00AD1681"/>
    <w:rsid w:val="00AD4528"/>
    <w:rsid w:val="00AD7FCD"/>
    <w:rsid w:val="00B03549"/>
    <w:rsid w:val="00B168B8"/>
    <w:rsid w:val="00B202D5"/>
    <w:rsid w:val="00B52A9C"/>
    <w:rsid w:val="00B63569"/>
    <w:rsid w:val="00B71D80"/>
    <w:rsid w:val="00B747BF"/>
    <w:rsid w:val="00B8669F"/>
    <w:rsid w:val="00B9112C"/>
    <w:rsid w:val="00BC46BA"/>
    <w:rsid w:val="00BC7BC2"/>
    <w:rsid w:val="00BD23D3"/>
    <w:rsid w:val="00BF07BB"/>
    <w:rsid w:val="00BF7772"/>
    <w:rsid w:val="00C169F9"/>
    <w:rsid w:val="00C2149B"/>
    <w:rsid w:val="00C31069"/>
    <w:rsid w:val="00C3171B"/>
    <w:rsid w:val="00C332EA"/>
    <w:rsid w:val="00C3729A"/>
    <w:rsid w:val="00C56D7B"/>
    <w:rsid w:val="00C85BFE"/>
    <w:rsid w:val="00C92B25"/>
    <w:rsid w:val="00CA62A7"/>
    <w:rsid w:val="00CB19EA"/>
    <w:rsid w:val="00CC1FF5"/>
    <w:rsid w:val="00CC414B"/>
    <w:rsid w:val="00CE13E6"/>
    <w:rsid w:val="00CF28A0"/>
    <w:rsid w:val="00D054D6"/>
    <w:rsid w:val="00D07767"/>
    <w:rsid w:val="00D15625"/>
    <w:rsid w:val="00D220E4"/>
    <w:rsid w:val="00D2468C"/>
    <w:rsid w:val="00D36C8E"/>
    <w:rsid w:val="00D405A3"/>
    <w:rsid w:val="00D61030"/>
    <w:rsid w:val="00D619F1"/>
    <w:rsid w:val="00D70ED4"/>
    <w:rsid w:val="00D8576B"/>
    <w:rsid w:val="00D86EC2"/>
    <w:rsid w:val="00D91494"/>
    <w:rsid w:val="00D93E8E"/>
    <w:rsid w:val="00DD0CD3"/>
    <w:rsid w:val="00DE6583"/>
    <w:rsid w:val="00DF06AA"/>
    <w:rsid w:val="00DF6E61"/>
    <w:rsid w:val="00E147AA"/>
    <w:rsid w:val="00E16A03"/>
    <w:rsid w:val="00E3035D"/>
    <w:rsid w:val="00E724DF"/>
    <w:rsid w:val="00E7414B"/>
    <w:rsid w:val="00E9689F"/>
    <w:rsid w:val="00EA0A52"/>
    <w:rsid w:val="00EA5248"/>
    <w:rsid w:val="00EB0FA6"/>
    <w:rsid w:val="00EB2BE5"/>
    <w:rsid w:val="00EC71F6"/>
    <w:rsid w:val="00EF014C"/>
    <w:rsid w:val="00EF317E"/>
    <w:rsid w:val="00F1443A"/>
    <w:rsid w:val="00F3042B"/>
    <w:rsid w:val="00F30F16"/>
    <w:rsid w:val="00F37F3F"/>
    <w:rsid w:val="00F65A05"/>
    <w:rsid w:val="00F72638"/>
    <w:rsid w:val="00F768CC"/>
    <w:rsid w:val="00F817F8"/>
    <w:rsid w:val="00F84436"/>
    <w:rsid w:val="00F86EAA"/>
    <w:rsid w:val="00F91897"/>
    <w:rsid w:val="00FA08EB"/>
    <w:rsid w:val="00FA2449"/>
    <w:rsid w:val="00FA32A0"/>
    <w:rsid w:val="00FA7D72"/>
    <w:rsid w:val="00FC5506"/>
    <w:rsid w:val="00FC7261"/>
    <w:rsid w:val="00FD3A2D"/>
    <w:rsid w:val="00FD69F1"/>
    <w:rsid w:val="00FE2B92"/>
    <w:rsid w:val="00FE461F"/>
    <w:rsid w:val="00FF4E9E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E806A9"/>
  <w15:docId w15:val="{569E7BD9-DDFB-4A23-8720-5A17310D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F4BEF"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</w:style>
  <w:style w:type="paragraph" w:styleId="Tekstpodstawowy2">
    <w:name w:val="Body Text 2"/>
    <w:basedOn w:val="Normalny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pPr>
      <w:jc w:val="center"/>
    </w:pPr>
  </w:style>
  <w:style w:type="paragraph" w:customStyle="1" w:styleId="Polewyboru">
    <w:name w:val="Pole wyboru"/>
    <w:basedOn w:val="Normalny"/>
    <w:next w:val="Normalny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Pr>
      <w:b/>
      <w:lang w:bidi="pl-PL"/>
    </w:rPr>
  </w:style>
  <w:style w:type="paragraph" w:customStyle="1" w:styleId="Tekstpodstawowy4">
    <w:name w:val="Tekst podstawowy 4"/>
    <w:basedOn w:val="Normalny"/>
    <w:next w:val="Normalny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B0FA6"/>
    <w:rPr>
      <w:b/>
      <w:bCs/>
    </w:rPr>
  </w:style>
  <w:style w:type="character" w:customStyle="1" w:styleId="lrzxr">
    <w:name w:val="lrzxr"/>
    <w:basedOn w:val="Domylnaczcionkaakapitu"/>
    <w:rsid w:val="00066C7A"/>
  </w:style>
  <w:style w:type="paragraph" w:styleId="NormalnyWeb">
    <w:name w:val="Normal (Web)"/>
    <w:basedOn w:val="Normalny"/>
    <w:semiHidden/>
    <w:unhideWhenUsed/>
    <w:rsid w:val="005E38C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737</TotalTime>
  <Pages>3</Pages>
  <Words>719</Words>
  <Characters>4319</Characters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2026-08-07T10:44:00Z</cp:lastPrinted>
  <dcterms:created xsi:type="dcterms:W3CDTF">2026-05-20T13:51:00Z</dcterms:created>
  <dcterms:modified xsi:type="dcterms:W3CDTF">2026-08-23T21:36:00Z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