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64719" w14:textId="3C9900EC" w:rsidR="00986D97" w:rsidRPr="00030683" w:rsidRDefault="002B4C3E" w:rsidP="00986D97">
      <w:pPr>
        <w:spacing w:line="100" w:lineRule="atLeast"/>
        <w:ind w:left="4254" w:firstLine="708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</w:t>
      </w:r>
      <w:r w:rsidR="00FF4E9E" w:rsidRPr="00030683">
        <w:rPr>
          <w:rFonts w:asciiTheme="minorHAnsi" w:hAnsiTheme="minorHAnsi" w:cstheme="minorHAnsi"/>
          <w:sz w:val="22"/>
          <w:szCs w:val="22"/>
        </w:rPr>
        <w:t xml:space="preserve">  </w:t>
      </w:r>
      <w:r w:rsidR="00986D97" w:rsidRPr="00030683">
        <w:rPr>
          <w:rFonts w:asciiTheme="minorHAnsi" w:hAnsiTheme="minorHAnsi" w:cstheme="minorHAnsi"/>
          <w:sz w:val="22"/>
          <w:szCs w:val="22"/>
        </w:rPr>
        <w:t>Załącznik nr 2</w:t>
      </w:r>
    </w:p>
    <w:p w14:paraId="57B23B89" w14:textId="7222650C" w:rsidR="000C66EB" w:rsidRPr="00030683" w:rsidRDefault="000C66EB" w:rsidP="000C66EB">
      <w:pPr>
        <w:spacing w:line="100" w:lineRule="atLeast"/>
        <w:ind w:left="5040" w:firstLine="3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do Regulaminu dokonywania zakupów o wartości szacunkowej nieprzekraczającej kwoty 1</w:t>
      </w:r>
      <w:r w:rsidR="00BB2C7C" w:rsidRPr="00030683">
        <w:rPr>
          <w:rFonts w:asciiTheme="minorHAnsi" w:hAnsiTheme="minorHAnsi" w:cstheme="minorHAnsi"/>
          <w:sz w:val="22"/>
          <w:szCs w:val="22"/>
        </w:rPr>
        <w:t>7</w:t>
      </w:r>
      <w:r w:rsidRPr="00030683">
        <w:rPr>
          <w:rFonts w:asciiTheme="minorHAnsi" w:hAnsiTheme="minorHAnsi" w:cstheme="minorHAnsi"/>
          <w:sz w:val="22"/>
          <w:szCs w:val="22"/>
        </w:rPr>
        <w:t>0 000 zł netto w Regionalnym Ośrodku Metodyczno</w:t>
      </w:r>
      <w:r w:rsidR="00E64573" w:rsidRPr="00030683">
        <w:rPr>
          <w:rFonts w:asciiTheme="minorHAnsi" w:hAnsiTheme="minorHAnsi" w:cstheme="minorHAnsi"/>
          <w:sz w:val="22"/>
          <w:szCs w:val="22"/>
        </w:rPr>
        <w:t>-</w:t>
      </w:r>
      <w:r w:rsidRPr="00030683">
        <w:rPr>
          <w:rFonts w:asciiTheme="minorHAnsi" w:hAnsiTheme="minorHAnsi" w:cstheme="minorHAnsi"/>
          <w:sz w:val="22"/>
          <w:szCs w:val="22"/>
        </w:rPr>
        <w:t xml:space="preserve">Edukacyjnym  </w:t>
      </w:r>
      <w:r w:rsidR="00E64573" w:rsidRPr="00030683">
        <w:rPr>
          <w:rFonts w:asciiTheme="minorHAnsi" w:hAnsiTheme="minorHAnsi" w:cstheme="minorHAnsi"/>
          <w:sz w:val="22"/>
          <w:szCs w:val="22"/>
        </w:rPr>
        <w:t>„</w:t>
      </w:r>
      <w:r w:rsidRPr="00030683">
        <w:rPr>
          <w:rFonts w:asciiTheme="minorHAnsi" w:hAnsiTheme="minorHAnsi" w:cstheme="minorHAnsi"/>
          <w:sz w:val="22"/>
          <w:szCs w:val="22"/>
        </w:rPr>
        <w:t>Metis</w:t>
      </w:r>
      <w:r w:rsidR="00E64573" w:rsidRPr="00030683">
        <w:rPr>
          <w:rFonts w:asciiTheme="minorHAnsi" w:hAnsiTheme="minorHAnsi" w:cstheme="minorHAnsi"/>
          <w:sz w:val="22"/>
          <w:szCs w:val="22"/>
        </w:rPr>
        <w:t>”</w:t>
      </w:r>
      <w:r w:rsidRPr="00030683">
        <w:rPr>
          <w:rFonts w:asciiTheme="minorHAnsi" w:hAnsiTheme="minorHAnsi" w:cstheme="minorHAnsi"/>
          <w:sz w:val="22"/>
          <w:szCs w:val="22"/>
        </w:rPr>
        <w:t xml:space="preserve"> w</w:t>
      </w:r>
      <w:r w:rsidR="00E64573" w:rsidRPr="00030683">
        <w:rPr>
          <w:rFonts w:asciiTheme="minorHAnsi" w:hAnsiTheme="minorHAnsi" w:cstheme="minorHAnsi"/>
          <w:sz w:val="22"/>
          <w:szCs w:val="22"/>
        </w:rPr>
        <w:t> </w:t>
      </w:r>
      <w:r w:rsidRPr="00030683">
        <w:rPr>
          <w:rFonts w:asciiTheme="minorHAnsi" w:hAnsiTheme="minorHAnsi" w:cstheme="minorHAnsi"/>
          <w:sz w:val="22"/>
          <w:szCs w:val="22"/>
        </w:rPr>
        <w:t xml:space="preserve">Katowicach  </w:t>
      </w:r>
    </w:p>
    <w:p w14:paraId="6BA2CC1C" w14:textId="77777777" w:rsidR="00986D97" w:rsidRPr="00030683" w:rsidRDefault="00986D97" w:rsidP="00986D97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77EA9C70" w14:textId="7E8058A4" w:rsidR="001F3A4D" w:rsidRDefault="00A40DAF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AF329F">
        <w:rPr>
          <w:rFonts w:asciiTheme="minorHAnsi" w:hAnsiTheme="minorHAnsi" w:cstheme="minorHAnsi"/>
          <w:sz w:val="22"/>
          <w:szCs w:val="22"/>
        </w:rPr>
        <w:t>ROME.AD-2720-</w:t>
      </w:r>
      <w:r w:rsidR="00937AC8">
        <w:rPr>
          <w:rFonts w:asciiTheme="minorHAnsi" w:hAnsiTheme="minorHAnsi" w:cstheme="minorHAnsi"/>
          <w:sz w:val="22"/>
          <w:szCs w:val="22"/>
        </w:rPr>
        <w:t>22</w:t>
      </w:r>
      <w:r w:rsidR="006E6CCC" w:rsidRPr="00AF329F">
        <w:rPr>
          <w:rFonts w:asciiTheme="minorHAnsi" w:hAnsiTheme="minorHAnsi" w:cstheme="minorHAnsi"/>
          <w:sz w:val="22"/>
          <w:szCs w:val="22"/>
        </w:rPr>
        <w:t>/</w:t>
      </w:r>
      <w:r w:rsidR="00E64573" w:rsidRPr="00AF329F">
        <w:rPr>
          <w:rFonts w:asciiTheme="minorHAnsi" w:hAnsiTheme="minorHAnsi" w:cstheme="minorHAnsi"/>
          <w:sz w:val="22"/>
          <w:szCs w:val="22"/>
        </w:rPr>
        <w:t>2</w:t>
      </w:r>
      <w:r w:rsidR="00BB2C7C" w:rsidRPr="00AF329F">
        <w:rPr>
          <w:rFonts w:asciiTheme="minorHAnsi" w:hAnsiTheme="minorHAnsi" w:cstheme="minorHAnsi"/>
          <w:sz w:val="22"/>
          <w:szCs w:val="22"/>
        </w:rPr>
        <w:t>6</w:t>
      </w:r>
      <w:r w:rsidR="00986D97" w:rsidRPr="00AF329F">
        <w:rPr>
          <w:rFonts w:asciiTheme="minorHAnsi" w:hAnsiTheme="minorHAnsi" w:cstheme="minorHAnsi"/>
          <w:sz w:val="22"/>
          <w:szCs w:val="22"/>
        </w:rPr>
        <w:t>/</w:t>
      </w:r>
      <w:r w:rsidR="006C2F2E">
        <w:rPr>
          <w:rFonts w:asciiTheme="minorHAnsi" w:hAnsiTheme="minorHAnsi" w:cstheme="minorHAnsi"/>
          <w:sz w:val="22"/>
          <w:szCs w:val="22"/>
        </w:rPr>
        <w:t>EGK</w:t>
      </w:r>
    </w:p>
    <w:p w14:paraId="4A11FEE1" w14:textId="71B2516F" w:rsidR="00490D1F" w:rsidRPr="00030683" w:rsidRDefault="00937AC8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07.08</w:t>
      </w:r>
      <w:r w:rsidR="00490D1F" w:rsidRPr="00AF329F">
        <w:rPr>
          <w:rFonts w:asciiTheme="minorHAnsi" w:hAnsiTheme="minorHAnsi" w:cstheme="minorHAnsi"/>
          <w:sz w:val="22"/>
          <w:szCs w:val="22"/>
        </w:rPr>
        <w:t>.202</w:t>
      </w:r>
      <w:r w:rsidR="006E018B" w:rsidRPr="00AF329F">
        <w:rPr>
          <w:rFonts w:asciiTheme="minorHAnsi" w:hAnsiTheme="minorHAnsi" w:cstheme="minorHAnsi"/>
          <w:sz w:val="22"/>
          <w:szCs w:val="22"/>
        </w:rPr>
        <w:t>6</w:t>
      </w:r>
    </w:p>
    <w:p w14:paraId="5289BBB3" w14:textId="77777777" w:rsidR="007A34A7" w:rsidRPr="00030683" w:rsidRDefault="007A34A7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08F29773" w14:textId="77777777" w:rsidR="008D6D2D" w:rsidRPr="00030683" w:rsidRDefault="0018180F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b/>
          <w:sz w:val="22"/>
          <w:szCs w:val="22"/>
        </w:rPr>
        <w:t xml:space="preserve">FORMULARZ OFERTOWY </w:t>
      </w:r>
      <w:r w:rsidR="00DE6583" w:rsidRPr="000306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DA8CCF3" w14:textId="77777777" w:rsidR="001706C3" w:rsidRPr="00030683" w:rsidRDefault="001706C3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2FCB6CA1" w14:textId="77777777" w:rsidR="008D6D2D" w:rsidRPr="00030683" w:rsidRDefault="008D6D2D" w:rsidP="008D6D2D">
      <w:pPr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030683" w14:paraId="1CEC2575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133AF9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CA3E2B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6FBFDE0C" w14:textId="77777777" w:rsidR="007A34A7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Nazwa i adres </w:t>
            </w:r>
            <w:r w:rsidR="00B31311" w:rsidRPr="00030683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amawiającego </w:t>
            </w:r>
          </w:p>
          <w:p w14:paraId="2EB657D0" w14:textId="77777777" w:rsidR="0018180F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539E4E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Regionalny Ośrodek Metodyczno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Edukacyjny 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„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Metis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”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 Katowicach</w:t>
            </w:r>
          </w:p>
          <w:p w14:paraId="36ECE4B6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40-530 Katowice, ul. Drozdów 21 i 17</w:t>
            </w:r>
          </w:p>
          <w:p w14:paraId="390EF3CF" w14:textId="77777777" w:rsidR="0018180F" w:rsidRPr="00030683" w:rsidRDefault="006C2F2E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18180F" w:rsidRPr="00030683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www.metis.pl</w:t>
              </w:r>
            </w:hyperlink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  <w:p w14:paraId="0DAC0FF0" w14:textId="77777777" w:rsidR="007A34A7" w:rsidRPr="00030683" w:rsidRDefault="007A34A7" w:rsidP="008D6D2D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8180F" w:rsidRPr="00030683" w14:paraId="689F6ADC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65C6FB" w14:textId="77777777" w:rsidR="0018180F" w:rsidRPr="00030683" w:rsidRDefault="0018180F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10086" w:type="dxa"/>
          </w:tcPr>
          <w:p w14:paraId="20153503" w14:textId="05275003" w:rsidR="00957F7A" w:rsidRPr="00030683" w:rsidRDefault="0018180F" w:rsidP="00937AC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Przedmiot zamówienia –</w:t>
            </w:r>
            <w:r w:rsidR="00937A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Usługa wykonania i dostawy ologowanych materiałów promocyjnych</w:t>
            </w:r>
          </w:p>
        </w:tc>
      </w:tr>
      <w:tr w:rsidR="007A34A7" w:rsidRPr="00030683" w14:paraId="701ED220" w14:textId="77777777" w:rsidTr="00957F7A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6D371A8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BC1DE9" w14:textId="77777777" w:rsidR="007A34A7" w:rsidRPr="00030683" w:rsidRDefault="0018180F" w:rsidP="0018180F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10086" w:type="dxa"/>
            <w:vAlign w:val="center"/>
          </w:tcPr>
          <w:p w14:paraId="23683751" w14:textId="5A77E65F" w:rsidR="00957F7A" w:rsidRPr="00030683" w:rsidRDefault="00BB2C7C" w:rsidP="001F3A4D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>rzedmiotu zamówienia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1F3A4D"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- Szczegółowy opis przedmiotu zamówienia stanowi </w:t>
            </w:r>
            <w:r w:rsidR="001F3A4D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załącznik  nr 1 do Formularza Ofertowego ROME.AD-2720-</w:t>
            </w:r>
            <w:r w:rsidR="00937A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</w:t>
            </w:r>
            <w:r w:rsidR="001F3A4D" w:rsidRPr="00A307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/26/</w:t>
            </w:r>
            <w:r w:rsidR="00937AC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EGK</w:t>
            </w:r>
          </w:p>
        </w:tc>
      </w:tr>
      <w:tr w:rsidR="007A34A7" w:rsidRPr="00030683" w14:paraId="4FCDCE0E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6FFC33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2B23FF" w14:textId="77777777" w:rsidR="007A34A7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7A109D96" w14:textId="77777777" w:rsidR="00011E85" w:rsidRPr="00030683" w:rsidRDefault="0018180F" w:rsidP="00011E85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Warunki wykonania zamówienia:</w:t>
            </w:r>
          </w:p>
          <w:p w14:paraId="6A7A8D48" w14:textId="2DD3F2BB" w:rsidR="006E6CCC" w:rsidRPr="00030683" w:rsidRDefault="006E6CCC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wykonani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usługi – </w:t>
            </w:r>
            <w:r w:rsidR="00937AC8">
              <w:rPr>
                <w:rFonts w:asciiTheme="minorHAnsi" w:hAnsiTheme="minorHAnsi" w:cstheme="minorHAnsi"/>
                <w:sz w:val="22"/>
                <w:szCs w:val="22"/>
              </w:rPr>
              <w:t>do 20 dni roboczych od dnia zawarcia umowy</w:t>
            </w:r>
            <w:r w:rsidR="001F3A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8B04DB" w14:textId="77777777" w:rsidR="00A05BA9" w:rsidRPr="00030683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płatności –</w:t>
            </w:r>
            <w:r w:rsidR="00796C4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30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dni od daty dostarczenia zamawiającemu FV</w:t>
            </w:r>
          </w:p>
          <w:p w14:paraId="42462F82" w14:textId="7472BFEB" w:rsidR="00A05BA9" w:rsidRPr="00AF329F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6E6CCC"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sposób dostarczenia FV – </w:t>
            </w:r>
            <w:r w:rsidR="00AF329F" w:rsidRPr="00AF329F">
              <w:rPr>
                <w:rFonts w:asciiTheme="minorHAnsi" w:hAnsiTheme="minorHAnsi" w:cstheme="minorHAnsi"/>
                <w:sz w:val="22"/>
                <w:szCs w:val="22"/>
              </w:rPr>
              <w:t>faktura ustrukturyzowana w systemie KSeF</w:t>
            </w:r>
          </w:p>
          <w:p w14:paraId="19996213" w14:textId="77777777" w:rsidR="0072137A" w:rsidRPr="00030683" w:rsidRDefault="0072137A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związania z ofertą – 30 dni</w:t>
            </w:r>
          </w:p>
          <w:p w14:paraId="2C543032" w14:textId="6B7BC99C" w:rsidR="004E20F0" w:rsidRPr="00030683" w:rsidRDefault="004E20F0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termin wyboru wykonawcy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52AB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="00937AC8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1F3A4D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  <w:p w14:paraId="39A37BB6" w14:textId="762E2FBB" w:rsidR="007A34A7" w:rsidRPr="00957F7A" w:rsidRDefault="0072137A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planowany termin podpisania umowy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4D5F" w:rsidRPr="00030683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="00866971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37AC8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FB1C6A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1F3A4D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096882" w:rsidRPr="00030683" w14:paraId="1734BF4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566E03B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0086" w:type="dxa"/>
          </w:tcPr>
          <w:p w14:paraId="76B4F58C" w14:textId="77777777" w:rsidR="00096882" w:rsidRPr="00030683" w:rsidRDefault="00096882" w:rsidP="000968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Sposób wyboru wykonawcy:</w:t>
            </w:r>
          </w:p>
          <w:p w14:paraId="173CEBF4" w14:textId="5532225A" w:rsidR="00096882" w:rsidRPr="00030683" w:rsidRDefault="006E6CCC" w:rsidP="00986D9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100% cena</w:t>
            </w:r>
            <w:r w:rsidR="0066353C">
              <w:rPr>
                <w:rFonts w:asciiTheme="minorHAnsi" w:hAnsiTheme="minorHAnsi" w:cstheme="minorHAnsi"/>
                <w:sz w:val="22"/>
                <w:szCs w:val="22"/>
              </w:rPr>
              <w:t xml:space="preserve"> brutto</w:t>
            </w:r>
          </w:p>
        </w:tc>
      </w:tr>
      <w:tr w:rsidR="00096882" w:rsidRPr="00030683" w14:paraId="5377449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D9B56F1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73A76E" w14:textId="26DCDB6D" w:rsidR="006E6CCC" w:rsidRPr="00030683" w:rsidRDefault="00A05BA9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Czy zamawiający wyraża zgodę na składanie ofert częściowych –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86D97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  <w:p w14:paraId="3EEADEEF" w14:textId="5724A2E4" w:rsidR="006E6CCC" w:rsidRPr="00030683" w:rsidRDefault="006E6CCC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228958051"/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Możliwe jest złożenie 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oferty 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na każdą część indywidualnie bądź na wszystkie części.</w:t>
            </w:r>
            <w:r w:rsidR="00BB2C7C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Każda z części będzie oceniana indywidualnie.</w:t>
            </w:r>
            <w:bookmarkEnd w:id="0"/>
          </w:p>
        </w:tc>
      </w:tr>
      <w:tr w:rsidR="0018180F" w:rsidRPr="00030683" w14:paraId="0E245F5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18F9041" w14:textId="77777777" w:rsidR="0018180F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18180F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9DCBF5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Forma, miejsce i czas złożenia oferty</w:t>
            </w:r>
          </w:p>
          <w:p w14:paraId="0FA62E47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4A1D13" w14:textId="5CC719E3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Ofertę na formularzu oferty oraz oświadczenie (Załącznik 2) na</w:t>
            </w:r>
            <w:r w:rsidR="00E91785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leży złożyć w terminie do dnia </w:t>
            </w:r>
            <w:r w:rsidR="00937A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17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937A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="00937AC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 godz. 1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>:00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w:</w:t>
            </w:r>
          </w:p>
          <w:p w14:paraId="374A6674" w14:textId="713E6D01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formie pisemnej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 siedzibie Zamawiającego - 40-530 Katowice, ul. Drozdów 21 i 17 (sekretariat)</w:t>
            </w:r>
          </w:p>
          <w:p w14:paraId="3C49300E" w14:textId="4073C2D4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postaci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elektroniczn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 adres: </w:t>
            </w:r>
            <w:hyperlink r:id="rId10" w:history="1">
              <w:r w:rsidR="00AF329F" w:rsidRPr="001C1E01">
                <w:rPr>
                  <w:rStyle w:val="Hipercze"/>
                </w:rPr>
                <w:t>zamowienia@metis.pl</w:t>
              </w:r>
            </w:hyperlink>
            <w:r w:rsidR="00AF329F">
              <w:t xml:space="preserve"> </w:t>
            </w:r>
          </w:p>
          <w:p w14:paraId="5EC5609A" w14:textId="77777777" w:rsidR="00A40DAF" w:rsidRPr="0066353C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17D3C7" w14:textId="77777777" w:rsidR="00B31311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</w:tc>
      </w:tr>
      <w:tr w:rsidR="00875428" w:rsidRPr="00030683" w14:paraId="7A204DC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9BF2" w14:textId="77777777" w:rsidR="00DE6583" w:rsidRPr="00030683" w:rsidRDefault="00DE658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ED58C0" w14:textId="77777777" w:rsidR="00875428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34727C51" w14:textId="77777777" w:rsidR="00A05BA9" w:rsidRPr="00030683" w:rsidRDefault="00A05BA9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5E427D3B" w14:textId="1223DC09" w:rsidR="00A05BA9" w:rsidRPr="00030683" w:rsidRDefault="00364C09" w:rsidP="00364C0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>Nazwa, adres i NIP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/REGON/KRS/CEIDG</w:t>
            </w: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5BA9" w:rsidRPr="00030683">
              <w:rPr>
                <w:rFonts w:asciiTheme="minorHAnsi" w:hAnsiTheme="minorHAnsi" w:cstheme="minorHAnsi"/>
                <w:sz w:val="22"/>
                <w:szCs w:val="22"/>
              </w:rPr>
              <w:t>wykonawcy:</w:t>
            </w:r>
          </w:p>
          <w:p w14:paraId="724DF3C3" w14:textId="77777777" w:rsidR="00BB2C7C" w:rsidRPr="00030683" w:rsidRDefault="00BB2C7C" w:rsidP="00BB2C7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BB2C7C" w:rsidRPr="00030683" w14:paraId="2A21409A" w14:textId="77777777" w:rsidTr="00753AEB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338D7FE5" w14:textId="77777777" w:rsidR="00BB2C7C" w:rsidRPr="00030683" w:rsidRDefault="00BB2C7C" w:rsidP="00BB2C7C">
                  <w:r w:rsidRPr="00030683"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703800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9B1E4BE" w14:textId="77777777" w:rsidTr="00753AEB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58B81D4D" w14:textId="77777777" w:rsidR="00BB2C7C" w:rsidRPr="00030683" w:rsidRDefault="00BB2C7C" w:rsidP="00BB2C7C">
                  <w:r w:rsidRPr="00030683"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2A48E625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313A74AC" w14:textId="77777777" w:rsidTr="00753AEB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48A13BEB" w14:textId="77777777" w:rsidR="00BB2C7C" w:rsidRPr="00030683" w:rsidRDefault="00BB2C7C" w:rsidP="00BB2C7C">
                  <w:r w:rsidRPr="00030683"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6C84799D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F198018" w14:textId="77777777" w:rsidTr="00753AEB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2A9AAF0C" w14:textId="77777777" w:rsidR="00BB2C7C" w:rsidRPr="00030683" w:rsidRDefault="00BB2C7C" w:rsidP="00BB2C7C">
                  <w:r w:rsidRPr="00030683"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0B3A1A8E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28C8706B" w14:textId="77777777" w:rsidTr="00753AEB">
              <w:tc>
                <w:tcPr>
                  <w:tcW w:w="4873" w:type="dxa"/>
                  <w:vAlign w:val="center"/>
                </w:tcPr>
                <w:p w14:paraId="2053EFA3" w14:textId="77777777" w:rsidR="00BB2C7C" w:rsidRPr="00030683" w:rsidRDefault="00BB2C7C" w:rsidP="00BB2C7C">
                  <w:r w:rsidRPr="00030683">
                    <w:lastRenderedPageBreak/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F1D0EAA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BB2C7C" w:rsidRPr="00030683" w14:paraId="15D2560B" w14:textId="77777777" w:rsidTr="00753AEB">
              <w:tc>
                <w:tcPr>
                  <w:tcW w:w="4873" w:type="dxa"/>
                  <w:vAlign w:val="center"/>
                </w:tcPr>
                <w:p w14:paraId="2C8D787D" w14:textId="77777777" w:rsidR="00BB2C7C" w:rsidRPr="00030683" w:rsidRDefault="00BB2C7C" w:rsidP="00BB2C7C">
                  <w:r w:rsidRPr="00030683"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4A540F0E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01000DDB" w14:textId="77777777" w:rsidR="00875428" w:rsidRPr="00030683" w:rsidRDefault="00875428" w:rsidP="00A05BA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4282" w:rsidRPr="00030683" w14:paraId="6FC25BD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45455C9" w14:textId="77777777" w:rsidR="00924282" w:rsidRPr="00030683" w:rsidRDefault="00924282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26BCF84" w14:textId="77777777" w:rsidR="009242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5C8084C8" w14:textId="77777777" w:rsidR="007F4312" w:rsidRDefault="007F4312" w:rsidP="00030683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9CAC1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</w:t>
            </w:r>
          </w:p>
          <w:p w14:paraId="4E81C61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D08553" w14:textId="162BE529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70977599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87747A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508C5CF0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D63D54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0F641D9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FD7807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F277B7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772C9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742B518C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AAFAD0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0564D216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DC4547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285A5982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28AA38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6795E36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42671F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7B0CA5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III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7DA0DD7F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16DF98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648C7500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717656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4AD5AC50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4068A3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404C4F9C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96E5C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FA7996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IV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4FF06D7C" w14:textId="77777777" w:rsid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FAD415" w14:textId="2F7FABD9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60A7238A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0B43EC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56395F98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152029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14CE8313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8736A2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47D0AC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V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1D1D3EF0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9DC8A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246E642A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05646B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7BEA2972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44ECAE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7F05EC7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A9BFB2" w14:textId="77777777" w:rsidR="00937AC8" w:rsidRDefault="00937AC8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1F7ACC" w14:textId="77777777" w:rsidR="00937AC8" w:rsidRDefault="00937AC8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4C9CCB" w14:textId="242BF33F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V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1327E766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E4EAC0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750EB884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C98807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5E7459EB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5C8FA6" w14:textId="4BF6CBD7" w:rsidR="002C0D0D" w:rsidRDefault="00DC6722" w:rsidP="00937AC8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14BFE924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30CACB" w14:textId="77777777" w:rsidR="00DC6722" w:rsidRDefault="002C0D0D" w:rsidP="002C0D0D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C0D0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*UWAGA</w:t>
            </w:r>
            <w:r w:rsidRPr="002C0D0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br/>
              <w:t>NALEŻY PODAĆ CENY DO DWÓCH MIEJSC PO PRZECINKU</w:t>
            </w:r>
          </w:p>
          <w:p w14:paraId="6AE50A20" w14:textId="3721D2E1" w:rsidR="002C0D0D" w:rsidRPr="002C0D0D" w:rsidRDefault="002C0D0D" w:rsidP="002C0D0D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5B719A" w:rsidRPr="00030683" w14:paraId="5789164F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E4A4ECE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10086" w:type="dxa"/>
          </w:tcPr>
          <w:p w14:paraId="6255978B" w14:textId="77777777" w:rsidR="00957F7A" w:rsidRDefault="00957F7A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4F81C5" w14:textId="01BA4780" w:rsidR="00030683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1)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zapoznałem się z opisem przedmiotu zamówienia, warunkami wykonania zamówienia.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2)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Akceptuję je w całości i nie wnoszę do nich zastrzeżeń. </w:t>
            </w:r>
          </w:p>
          <w:p w14:paraId="4BFCE588" w14:textId="64627F61" w:rsidR="00030683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3) </w:t>
            </w:r>
            <w:r w:rsidRPr="00E221A4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oferowana cena obejmuje wszelkie koszty wykonania zamówienia, w tym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wykonanie ologowanych materiałów i dostawę w wskazane miejsce przez Zamawiającego </w:t>
            </w:r>
            <w:r w:rsidRPr="00E221A4">
              <w:rPr>
                <w:rFonts w:asciiTheme="minorHAnsi" w:hAnsiTheme="minorHAnsi" w:cstheme="minorHAnsi"/>
                <w:sz w:val="22"/>
                <w:szCs w:val="22"/>
              </w:rPr>
              <w:t>– zgodnie z OPZ.</w:t>
            </w:r>
          </w:p>
          <w:p w14:paraId="0F28EE37" w14:textId="515B7412" w:rsidR="00030683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Zamawiający zastrzega sobie prawo do zapłaty tylko za zrealizowaną część zamówienia – możliwość zmniejszenia lub zwiększenia </w:t>
            </w:r>
            <w:r w:rsidR="00957F7A">
              <w:rPr>
                <w:rFonts w:asciiTheme="minorHAnsi" w:hAnsiTheme="minorHAnsi" w:cstheme="minorHAnsi"/>
                <w:sz w:val="22"/>
                <w:szCs w:val="22"/>
              </w:rPr>
              <w:t xml:space="preserve">zamówienia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>maks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o 20%. </w:t>
            </w:r>
          </w:p>
          <w:p w14:paraId="53BDE683" w14:textId="0C308BA9" w:rsidR="005B719A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4)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Zamówienie odbierane będzie na podstawie protokołu odbioru i po podpisaniu przedmiotowego protokołu bez zastrzeżeń, Wykonawcy zostanie wypłacone wynagrodzenie. </w:t>
            </w:r>
          </w:p>
          <w:p w14:paraId="620B4FF5" w14:textId="1EE0AC3C" w:rsidR="00957F7A" w:rsidRPr="00030683" w:rsidRDefault="00AF329F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5) </w:t>
            </w:r>
            <w:r w:rsidRPr="00AF329F">
              <w:rPr>
                <w:rFonts w:asciiTheme="minorHAnsi" w:hAnsiTheme="minorHAnsi" w:cstheme="minorHAnsi"/>
                <w:sz w:val="22"/>
                <w:szCs w:val="22"/>
              </w:rPr>
              <w:t>Zamawiający zastrzega sobie prawo do unieważnienia postępowania na każdym jego etapie bez podania przyczyny.</w:t>
            </w:r>
          </w:p>
          <w:p w14:paraId="374119D7" w14:textId="77777777" w:rsidR="005B719A" w:rsidRPr="00030683" w:rsidRDefault="005B719A" w:rsidP="005B719A">
            <w:pPr>
              <w:pStyle w:val="Standard"/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719A" w:rsidRPr="00030683" w14:paraId="47908150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129C04C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11.</w:t>
            </w:r>
          </w:p>
        </w:tc>
        <w:tc>
          <w:tcPr>
            <w:tcW w:w="10086" w:type="dxa"/>
          </w:tcPr>
          <w:p w14:paraId="044C648E" w14:textId="77777777" w:rsidR="00957F7A" w:rsidRDefault="00957F7A" w:rsidP="004F17F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9C2F727" w14:textId="09640BB6" w:rsidR="00957F7A" w:rsidRPr="00030683" w:rsidRDefault="005B719A" w:rsidP="00AF329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Wszystkie pytania proszę kie</w:t>
            </w:r>
            <w:r w:rsidR="00FE4A1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rować na adres mailowy</w:t>
            </w:r>
            <w:r w:rsidR="00D90F68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872D4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hyperlink r:id="rId11" w:history="1">
              <w:r w:rsidR="00AF329F" w:rsidRPr="001C1E01">
                <w:rPr>
                  <w:rStyle w:val="Hipercze"/>
                </w:rPr>
                <w:t>zamowienia@metis.pl</w:t>
              </w:r>
            </w:hyperlink>
          </w:p>
        </w:tc>
      </w:tr>
      <w:tr w:rsidR="00FE4A13" w:rsidRPr="00030683" w14:paraId="78FCDA3D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DBDB481" w14:textId="77777777" w:rsidR="00FE4A13" w:rsidRPr="00030683" w:rsidRDefault="00FE4A1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12.</w:t>
            </w:r>
          </w:p>
        </w:tc>
        <w:tc>
          <w:tcPr>
            <w:tcW w:w="10086" w:type="dxa"/>
          </w:tcPr>
          <w:p w14:paraId="41C2758E" w14:textId="77777777" w:rsidR="00FE4A13" w:rsidRPr="00030683" w:rsidRDefault="00FE4A13" w:rsidP="009242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Załącznik:</w:t>
            </w:r>
          </w:p>
          <w:p w14:paraId="5C24A75E" w14:textId="77777777" w:rsidR="00FE4A13" w:rsidRPr="00030683" w:rsidRDefault="00FE4A13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Opis przedmiotu zamówienia</w:t>
            </w:r>
          </w:p>
          <w:p w14:paraId="0535B8BD" w14:textId="6BFC8DD4" w:rsidR="00957F7A" w:rsidRPr="00AF329F" w:rsidRDefault="00FE4A13" w:rsidP="00AF329F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Oświadczenie</w:t>
            </w:r>
          </w:p>
        </w:tc>
      </w:tr>
    </w:tbl>
    <w:p w14:paraId="174D3D1D" w14:textId="77777777" w:rsidR="000A3692" w:rsidRPr="00030683" w:rsidRDefault="00A04B46" w:rsidP="0072137A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ab/>
      </w:r>
    </w:p>
    <w:p w14:paraId="092E4B31" w14:textId="77777777" w:rsidR="0072137A" w:rsidRPr="00030683" w:rsidRDefault="0072137A" w:rsidP="0072137A">
      <w:pPr>
        <w:rPr>
          <w:rFonts w:asciiTheme="minorHAnsi" w:hAnsiTheme="minorHAnsi" w:cstheme="minorHAnsi"/>
          <w:sz w:val="22"/>
          <w:szCs w:val="22"/>
        </w:rPr>
      </w:pPr>
    </w:p>
    <w:p w14:paraId="50075F7B" w14:textId="77777777" w:rsidR="00242071" w:rsidRPr="00030683" w:rsidRDefault="00242071" w:rsidP="0072137A">
      <w:pPr>
        <w:rPr>
          <w:rFonts w:asciiTheme="minorHAnsi" w:hAnsiTheme="minorHAnsi" w:cstheme="minorHAnsi"/>
          <w:sz w:val="22"/>
          <w:szCs w:val="22"/>
        </w:rPr>
      </w:pPr>
    </w:p>
    <w:p w14:paraId="4D589917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5AF5D342" w14:textId="610557A1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dnia ………………………….</w:t>
      </w:r>
      <w:r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72137A" w:rsidRPr="00030683">
        <w:rPr>
          <w:rFonts w:asciiTheme="minorHAnsi" w:hAnsiTheme="minorHAnsi" w:cstheme="minorHAnsi"/>
          <w:sz w:val="22"/>
          <w:szCs w:val="22"/>
        </w:rPr>
        <w:t>P</w:t>
      </w:r>
      <w:r w:rsidRPr="00030683">
        <w:rPr>
          <w:rFonts w:asciiTheme="minorHAnsi" w:hAnsiTheme="minorHAnsi" w:cstheme="minorHAnsi"/>
          <w:sz w:val="22"/>
          <w:szCs w:val="22"/>
        </w:rPr>
        <w:t>odpis</w:t>
      </w:r>
      <w:r w:rsidR="0072137A" w:rsidRPr="00030683">
        <w:rPr>
          <w:rFonts w:asciiTheme="minorHAnsi" w:hAnsiTheme="minorHAnsi" w:cstheme="minorHAnsi"/>
          <w:sz w:val="22"/>
          <w:szCs w:val="22"/>
        </w:rPr>
        <w:t xml:space="preserve"> osoby uprawnionej</w:t>
      </w:r>
      <w:r w:rsidRPr="00030683">
        <w:rPr>
          <w:rFonts w:asciiTheme="minorHAnsi" w:hAnsiTheme="minorHAnsi" w:cstheme="minorHAnsi"/>
          <w:sz w:val="22"/>
          <w:szCs w:val="22"/>
        </w:rPr>
        <w:t xml:space="preserve"> ………………………………</w:t>
      </w:r>
    </w:p>
    <w:p w14:paraId="23B664E4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27495778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3AD6BDD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F0FCBE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C0D8BB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5D93CB9" w14:textId="77777777" w:rsidR="00030683" w:rsidRDefault="00796C4A" w:rsidP="00D90F68">
      <w:pPr>
        <w:jc w:val="right"/>
        <w:rPr>
          <w:rFonts w:asciiTheme="minorHAnsi" w:hAnsiTheme="minorHAnsi" w:cstheme="minorHAnsi"/>
          <w:sz w:val="20"/>
          <w:szCs w:val="20"/>
        </w:rPr>
      </w:pP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="00D90F68" w:rsidRPr="00030683">
        <w:rPr>
          <w:rFonts w:asciiTheme="minorHAnsi" w:hAnsiTheme="minorHAnsi" w:cstheme="minorHAnsi"/>
          <w:sz w:val="20"/>
          <w:szCs w:val="20"/>
        </w:rPr>
        <w:br/>
      </w:r>
      <w:r w:rsidR="008F5D9F" w:rsidRPr="00030683">
        <w:rPr>
          <w:rFonts w:asciiTheme="minorHAnsi" w:hAnsiTheme="minorHAnsi" w:cstheme="minorHAnsi"/>
          <w:sz w:val="20"/>
          <w:szCs w:val="20"/>
        </w:rPr>
        <w:br/>
      </w:r>
    </w:p>
    <w:p w14:paraId="5A29D029" w14:textId="77777777" w:rsidR="00030683" w:rsidRDefault="0003068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2A356A18" w14:textId="25FC8C2A" w:rsidR="00E46F01" w:rsidRPr="00030683" w:rsidRDefault="00E46F01" w:rsidP="00E46F01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Załącznik nr 2 do</w:t>
      </w:r>
      <w:r w:rsidR="00B84658">
        <w:rPr>
          <w:rFonts w:asciiTheme="minorHAnsi" w:hAnsiTheme="minorHAnsi" w:cstheme="minorHAnsi"/>
          <w:sz w:val="22"/>
          <w:szCs w:val="22"/>
        </w:rPr>
        <w:t xml:space="preserve"> Formularza Ofertowego</w:t>
      </w:r>
      <w:r w:rsidR="00B84658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t xml:space="preserve"> ROME.AD-2720-</w:t>
      </w:r>
      <w:r w:rsidR="00937AC8">
        <w:rPr>
          <w:rFonts w:asciiTheme="minorHAnsi" w:hAnsiTheme="minorHAnsi" w:cstheme="minorHAnsi"/>
          <w:sz w:val="22"/>
          <w:szCs w:val="22"/>
        </w:rPr>
        <w:t>22</w:t>
      </w:r>
      <w:r w:rsidRPr="00030683">
        <w:rPr>
          <w:rFonts w:asciiTheme="minorHAnsi" w:hAnsiTheme="minorHAnsi" w:cstheme="minorHAnsi"/>
          <w:sz w:val="22"/>
          <w:szCs w:val="22"/>
        </w:rPr>
        <w:t>/2</w:t>
      </w:r>
      <w:r w:rsidR="00030683">
        <w:rPr>
          <w:rFonts w:asciiTheme="minorHAnsi" w:hAnsiTheme="minorHAnsi" w:cstheme="minorHAnsi"/>
          <w:sz w:val="22"/>
          <w:szCs w:val="22"/>
        </w:rPr>
        <w:t>6</w:t>
      </w:r>
      <w:r w:rsidRPr="00030683">
        <w:rPr>
          <w:rFonts w:asciiTheme="minorHAnsi" w:hAnsiTheme="minorHAnsi" w:cstheme="minorHAnsi"/>
          <w:sz w:val="22"/>
          <w:szCs w:val="22"/>
        </w:rPr>
        <w:t>/</w:t>
      </w:r>
      <w:r w:rsidR="00030683">
        <w:rPr>
          <w:rFonts w:asciiTheme="minorHAnsi" w:hAnsiTheme="minorHAnsi" w:cstheme="minorHAnsi"/>
          <w:sz w:val="22"/>
          <w:szCs w:val="22"/>
        </w:rPr>
        <w:t>EGK</w:t>
      </w:r>
      <w:r w:rsidRPr="00030683">
        <w:rPr>
          <w:rFonts w:asciiTheme="minorHAnsi" w:hAnsiTheme="minorHAnsi" w:cstheme="minorHAnsi"/>
          <w:sz w:val="22"/>
          <w:szCs w:val="22"/>
        </w:rPr>
        <w:br/>
      </w:r>
    </w:p>
    <w:p w14:paraId="08DE134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A961761" w14:textId="421E4C3C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………………………………                                                                miejsce ………………….., dnia…………….</w:t>
      </w:r>
    </w:p>
    <w:p w14:paraId="7B0BD1DB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F7EB4CC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Dane Wykonawcy</w:t>
      </w:r>
    </w:p>
    <w:p w14:paraId="0AEAC1DE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……………………………..                                                                                                                 </w:t>
      </w:r>
    </w:p>
    <w:p w14:paraId="6B1C0743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C773D4D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5778F95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</w:rPr>
        <w:t>Oświadczenie na podstawie art. 7  pkt 1 ustawy z dnia 13 kwietnia 2022 r.</w:t>
      </w:r>
    </w:p>
    <w:p w14:paraId="36CC3473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o szczególnych rozwiązaniach w zakresie przeciwdziałania wspieraniu agresji na</w:t>
      </w:r>
    </w:p>
    <w:p w14:paraId="5304FA24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Ukrainę (Dz. U. Poz. 835)</w:t>
      </w:r>
    </w:p>
    <w:p w14:paraId="00FD132B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</w:pPr>
    </w:p>
    <w:p w14:paraId="1499BD1C" w14:textId="54D8042B" w:rsidR="00E46F01" w:rsidRPr="00030683" w:rsidRDefault="00E46F01" w:rsidP="00E46F01">
      <w:pPr>
        <w:spacing w:line="100" w:lineRule="atLeast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</w:rPr>
        <w:t xml:space="preserve">do oferty nr 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ROME.AD-2720-</w:t>
      </w:r>
      <w:r w:rsidR="00937AC8">
        <w:rPr>
          <w:rFonts w:asciiTheme="minorHAnsi" w:hAnsiTheme="minorHAnsi" w:cstheme="minorHAnsi"/>
          <w:b/>
          <w:bCs/>
          <w:sz w:val="22"/>
          <w:szCs w:val="22"/>
        </w:rPr>
        <w:t>22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/26/EGK</w:t>
      </w:r>
    </w:p>
    <w:p w14:paraId="68F899C6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243024C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6EBFF607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  <w:t>Oświadczam, że nie jestem:</w:t>
      </w:r>
    </w:p>
    <w:p w14:paraId="554E625A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</w:pPr>
    </w:p>
    <w:p w14:paraId="3B20019E" w14:textId="77777777" w:rsidR="00490D1F" w:rsidRPr="00030683" w:rsidRDefault="00490D1F" w:rsidP="00490D1F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55EAEBF4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306ADC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0E9A64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540E9DAD" w14:textId="62752FE8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obywatelem rosyjskim lub osobą fizyczną lub prawną, podmiotem lub organem z siedzibą w Rosji,</w:t>
      </w:r>
    </w:p>
    <w:p w14:paraId="4FC3D681" w14:textId="6DED3453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2708F8D8" w14:textId="2E5BE5A5" w:rsidR="00490D1F" w:rsidRPr="00212BFA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fizyczną lub prawną, podmiotem lub organem działającym w imieniu lub pod kierunkiem podmiotu, o którym mowa w pkt 1 lub 2;</w:t>
      </w:r>
    </w:p>
    <w:p w14:paraId="1E3F321D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9724C7C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</w:p>
    <w:p w14:paraId="30ED3BF7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18224395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75875E3A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6536D2A0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033B3233" w14:textId="77777777" w:rsidR="00490D1F" w:rsidRPr="00030683" w:rsidRDefault="00490D1F" w:rsidP="00490D1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9A83C3A" w14:textId="77777777" w:rsidR="00E46F01" w:rsidRPr="00030683" w:rsidRDefault="00E46F01" w:rsidP="00E46F01">
      <w:pPr>
        <w:rPr>
          <w:rFonts w:asciiTheme="minorHAnsi" w:hAnsiTheme="minorHAnsi" w:cstheme="minorHAnsi"/>
          <w:sz w:val="22"/>
          <w:szCs w:val="22"/>
        </w:rPr>
      </w:pPr>
    </w:p>
    <w:sectPr w:rsidR="00E46F01" w:rsidRPr="00030683" w:rsidSect="003A5BD5">
      <w:footerReference w:type="default" r:id="rId12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A921" w14:textId="77777777" w:rsidR="00EF62F9" w:rsidRDefault="00EF62F9">
      <w:r>
        <w:separator/>
      </w:r>
    </w:p>
  </w:endnote>
  <w:endnote w:type="continuationSeparator" w:id="0">
    <w:p w14:paraId="500440BD" w14:textId="77777777" w:rsidR="00EF62F9" w:rsidRDefault="00EF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71355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BE0DB9" w14:textId="77777777" w:rsidR="00796C4A" w:rsidRDefault="00796C4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215A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1C30" w14:textId="77777777" w:rsidR="00EF62F9" w:rsidRDefault="00EF62F9">
      <w:r>
        <w:separator/>
      </w:r>
    </w:p>
  </w:footnote>
  <w:footnote w:type="continuationSeparator" w:id="0">
    <w:p w14:paraId="414A588E" w14:textId="77777777" w:rsidR="00EF62F9" w:rsidRDefault="00EF6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BA76B2F4"/>
    <w:name w:val="WW8Num27"/>
    <w:lvl w:ilvl="0">
      <w:start w:val="1"/>
      <w:numFmt w:val="bullet"/>
      <w:lvlText w:val=""/>
      <w:lvlJc w:val="left"/>
      <w:pPr>
        <w:tabs>
          <w:tab w:val="num" w:pos="633"/>
        </w:tabs>
        <w:ind w:left="644" w:hanging="360"/>
      </w:pPr>
      <w:rPr>
        <w:rFonts w:ascii="Symbol" w:hAnsi="Symbol" w:cs="Symbol"/>
        <w:color w:val="auto"/>
      </w:rPr>
    </w:lvl>
  </w:abstractNum>
  <w:abstractNum w:abstractNumId="1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D739E7"/>
    <w:multiLevelType w:val="multilevel"/>
    <w:tmpl w:val="11AA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13008"/>
    <w:multiLevelType w:val="hybridMultilevel"/>
    <w:tmpl w:val="FD100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FBD056F"/>
    <w:multiLevelType w:val="hybridMultilevel"/>
    <w:tmpl w:val="65862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F11CC"/>
    <w:multiLevelType w:val="hybridMultilevel"/>
    <w:tmpl w:val="F47E3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22E1C"/>
    <w:multiLevelType w:val="hybridMultilevel"/>
    <w:tmpl w:val="F8744174"/>
    <w:lvl w:ilvl="0" w:tplc="5AB41B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339EC"/>
    <w:multiLevelType w:val="hybridMultilevel"/>
    <w:tmpl w:val="8E06F7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EA0F5D"/>
    <w:multiLevelType w:val="hybridMultilevel"/>
    <w:tmpl w:val="4822B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8694F"/>
    <w:multiLevelType w:val="hybridMultilevel"/>
    <w:tmpl w:val="87D0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A70A3"/>
    <w:multiLevelType w:val="hybridMultilevel"/>
    <w:tmpl w:val="B9883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45F7F"/>
    <w:multiLevelType w:val="hybridMultilevel"/>
    <w:tmpl w:val="C13A6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64059"/>
    <w:multiLevelType w:val="hybridMultilevel"/>
    <w:tmpl w:val="80FA9178"/>
    <w:lvl w:ilvl="0" w:tplc="8CAC437C">
      <w:start w:val="4"/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7AE6E6B"/>
    <w:multiLevelType w:val="hybridMultilevel"/>
    <w:tmpl w:val="8A185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F82BA3"/>
    <w:multiLevelType w:val="hybridMultilevel"/>
    <w:tmpl w:val="701ECBFE"/>
    <w:lvl w:ilvl="0" w:tplc="22846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F4E73"/>
    <w:multiLevelType w:val="hybridMultilevel"/>
    <w:tmpl w:val="68421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36068"/>
    <w:multiLevelType w:val="hybridMultilevel"/>
    <w:tmpl w:val="93583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E1A94"/>
    <w:multiLevelType w:val="hybridMultilevel"/>
    <w:tmpl w:val="C77C9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01391"/>
    <w:multiLevelType w:val="hybridMultilevel"/>
    <w:tmpl w:val="A426B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31896"/>
    <w:multiLevelType w:val="hybridMultilevel"/>
    <w:tmpl w:val="D4206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D7C1F"/>
    <w:multiLevelType w:val="hybridMultilevel"/>
    <w:tmpl w:val="F45CF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94001">
    <w:abstractNumId w:val="4"/>
  </w:num>
  <w:num w:numId="2" w16cid:durableId="1890258619">
    <w:abstractNumId w:val="3"/>
  </w:num>
  <w:num w:numId="3" w16cid:durableId="2116123511">
    <w:abstractNumId w:val="16"/>
  </w:num>
  <w:num w:numId="4" w16cid:durableId="674840511">
    <w:abstractNumId w:val="14"/>
  </w:num>
  <w:num w:numId="5" w16cid:durableId="270599855">
    <w:abstractNumId w:val="1"/>
  </w:num>
  <w:num w:numId="6" w16cid:durableId="2041275759">
    <w:abstractNumId w:val="22"/>
  </w:num>
  <w:num w:numId="7" w16cid:durableId="1994945473">
    <w:abstractNumId w:val="6"/>
  </w:num>
  <w:num w:numId="8" w16cid:durableId="127866980">
    <w:abstractNumId w:val="6"/>
    <w:lvlOverride w:ilvl="0">
      <w:startOverride w:val="1"/>
    </w:lvlOverride>
  </w:num>
  <w:num w:numId="9" w16cid:durableId="565720780">
    <w:abstractNumId w:val="26"/>
  </w:num>
  <w:num w:numId="10" w16cid:durableId="1283344585">
    <w:abstractNumId w:val="15"/>
  </w:num>
  <w:num w:numId="11" w16cid:durableId="569998777">
    <w:abstractNumId w:val="23"/>
  </w:num>
  <w:num w:numId="12" w16cid:durableId="1815829548">
    <w:abstractNumId w:val="0"/>
  </w:num>
  <w:num w:numId="13" w16cid:durableId="1028723419">
    <w:abstractNumId w:val="27"/>
  </w:num>
  <w:num w:numId="14" w16cid:durableId="1042821741">
    <w:abstractNumId w:val="11"/>
  </w:num>
  <w:num w:numId="15" w16cid:durableId="704603848">
    <w:abstractNumId w:val="24"/>
  </w:num>
  <w:num w:numId="16" w16cid:durableId="2050572033">
    <w:abstractNumId w:val="21"/>
  </w:num>
  <w:num w:numId="17" w16cid:durableId="2059431379">
    <w:abstractNumId w:val="8"/>
  </w:num>
  <w:num w:numId="18" w16cid:durableId="43330259">
    <w:abstractNumId w:val="5"/>
  </w:num>
  <w:num w:numId="19" w16cid:durableId="2109888031">
    <w:abstractNumId w:val="12"/>
  </w:num>
  <w:num w:numId="20" w16cid:durableId="685863777">
    <w:abstractNumId w:val="7"/>
  </w:num>
  <w:num w:numId="21" w16cid:durableId="1047799277">
    <w:abstractNumId w:val="17"/>
  </w:num>
  <w:num w:numId="22" w16cid:durableId="914242779">
    <w:abstractNumId w:val="19"/>
  </w:num>
  <w:num w:numId="23" w16cid:durableId="1365790495">
    <w:abstractNumId w:val="13"/>
  </w:num>
  <w:num w:numId="24" w16cid:durableId="514423198">
    <w:abstractNumId w:val="2"/>
  </w:num>
  <w:num w:numId="25" w16cid:durableId="1245452785">
    <w:abstractNumId w:val="25"/>
  </w:num>
  <w:num w:numId="26" w16cid:durableId="1261908974">
    <w:abstractNumId w:val="20"/>
  </w:num>
  <w:num w:numId="27" w16cid:durableId="614945103">
    <w:abstractNumId w:val="10"/>
  </w:num>
  <w:num w:numId="28" w16cid:durableId="2018923436">
    <w:abstractNumId w:val="18"/>
  </w:num>
  <w:num w:numId="29" w16cid:durableId="14616120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30683"/>
    <w:rsid w:val="00056D45"/>
    <w:rsid w:val="000646E1"/>
    <w:rsid w:val="00076349"/>
    <w:rsid w:val="00077C9A"/>
    <w:rsid w:val="000920EA"/>
    <w:rsid w:val="0009616D"/>
    <w:rsid w:val="00096882"/>
    <w:rsid w:val="000A3692"/>
    <w:rsid w:val="000B1E0C"/>
    <w:rsid w:val="000C5799"/>
    <w:rsid w:val="000C66EB"/>
    <w:rsid w:val="000D6203"/>
    <w:rsid w:val="000E1719"/>
    <w:rsid w:val="00100B03"/>
    <w:rsid w:val="00103991"/>
    <w:rsid w:val="0015456E"/>
    <w:rsid w:val="001603F5"/>
    <w:rsid w:val="00166134"/>
    <w:rsid w:val="001706C3"/>
    <w:rsid w:val="0018180F"/>
    <w:rsid w:val="001A3EB0"/>
    <w:rsid w:val="001C1EAA"/>
    <w:rsid w:val="001C5A30"/>
    <w:rsid w:val="001E6C4C"/>
    <w:rsid w:val="001F3A4D"/>
    <w:rsid w:val="002001C8"/>
    <w:rsid w:val="00212BFA"/>
    <w:rsid w:val="00223D64"/>
    <w:rsid w:val="00242071"/>
    <w:rsid w:val="002A52AB"/>
    <w:rsid w:val="002B4C3E"/>
    <w:rsid w:val="002B7C66"/>
    <w:rsid w:val="002C0D0D"/>
    <w:rsid w:val="002C18CF"/>
    <w:rsid w:val="002E4EF8"/>
    <w:rsid w:val="0030628A"/>
    <w:rsid w:val="003417DA"/>
    <w:rsid w:val="00364C09"/>
    <w:rsid w:val="003A3CDF"/>
    <w:rsid w:val="003A5BD5"/>
    <w:rsid w:val="003E7364"/>
    <w:rsid w:val="003F5CE0"/>
    <w:rsid w:val="00412D63"/>
    <w:rsid w:val="004637BC"/>
    <w:rsid w:val="0046644B"/>
    <w:rsid w:val="00490D1F"/>
    <w:rsid w:val="004A1F5B"/>
    <w:rsid w:val="004B3FCA"/>
    <w:rsid w:val="004B536A"/>
    <w:rsid w:val="004C006A"/>
    <w:rsid w:val="004D4157"/>
    <w:rsid w:val="004E20F0"/>
    <w:rsid w:val="004E4DCB"/>
    <w:rsid w:val="004E5B92"/>
    <w:rsid w:val="004F17FF"/>
    <w:rsid w:val="004F53DF"/>
    <w:rsid w:val="00512916"/>
    <w:rsid w:val="00583F6E"/>
    <w:rsid w:val="005A38BE"/>
    <w:rsid w:val="005A7D2A"/>
    <w:rsid w:val="005B719A"/>
    <w:rsid w:val="005E2675"/>
    <w:rsid w:val="005E5A0B"/>
    <w:rsid w:val="005F6F22"/>
    <w:rsid w:val="0061314F"/>
    <w:rsid w:val="00616E80"/>
    <w:rsid w:val="00654749"/>
    <w:rsid w:val="0066353C"/>
    <w:rsid w:val="006678DE"/>
    <w:rsid w:val="006C2F2E"/>
    <w:rsid w:val="006C347F"/>
    <w:rsid w:val="006D0BF0"/>
    <w:rsid w:val="006D51DC"/>
    <w:rsid w:val="006E018B"/>
    <w:rsid w:val="006E6CCC"/>
    <w:rsid w:val="00706147"/>
    <w:rsid w:val="0071205F"/>
    <w:rsid w:val="0071391B"/>
    <w:rsid w:val="0072137A"/>
    <w:rsid w:val="00780198"/>
    <w:rsid w:val="007958C0"/>
    <w:rsid w:val="00796C4A"/>
    <w:rsid w:val="007A34A7"/>
    <w:rsid w:val="007A49E9"/>
    <w:rsid w:val="007A5261"/>
    <w:rsid w:val="007B4E45"/>
    <w:rsid w:val="007F1BEC"/>
    <w:rsid w:val="007F4312"/>
    <w:rsid w:val="007F6451"/>
    <w:rsid w:val="00825B4B"/>
    <w:rsid w:val="00866971"/>
    <w:rsid w:val="00872D42"/>
    <w:rsid w:val="00875428"/>
    <w:rsid w:val="008B006E"/>
    <w:rsid w:val="008D6D2D"/>
    <w:rsid w:val="008E09C8"/>
    <w:rsid w:val="008F0AF5"/>
    <w:rsid w:val="008F5D9F"/>
    <w:rsid w:val="00901243"/>
    <w:rsid w:val="00924282"/>
    <w:rsid w:val="00937AC8"/>
    <w:rsid w:val="00946FC3"/>
    <w:rsid w:val="00947B51"/>
    <w:rsid w:val="00952012"/>
    <w:rsid w:val="00955696"/>
    <w:rsid w:val="00957F7A"/>
    <w:rsid w:val="009601E9"/>
    <w:rsid w:val="00986D97"/>
    <w:rsid w:val="009A0490"/>
    <w:rsid w:val="009B367D"/>
    <w:rsid w:val="009B47ED"/>
    <w:rsid w:val="00A04B46"/>
    <w:rsid w:val="00A05BA9"/>
    <w:rsid w:val="00A223FF"/>
    <w:rsid w:val="00A36854"/>
    <w:rsid w:val="00A40DAF"/>
    <w:rsid w:val="00A7158A"/>
    <w:rsid w:val="00A94C1C"/>
    <w:rsid w:val="00AD4528"/>
    <w:rsid w:val="00AD6433"/>
    <w:rsid w:val="00AE5DEF"/>
    <w:rsid w:val="00AF2AFC"/>
    <w:rsid w:val="00AF329F"/>
    <w:rsid w:val="00B0355A"/>
    <w:rsid w:val="00B131AF"/>
    <w:rsid w:val="00B27894"/>
    <w:rsid w:val="00B31311"/>
    <w:rsid w:val="00B37449"/>
    <w:rsid w:val="00B72BD2"/>
    <w:rsid w:val="00B74A40"/>
    <w:rsid w:val="00B84658"/>
    <w:rsid w:val="00B8606A"/>
    <w:rsid w:val="00B8669F"/>
    <w:rsid w:val="00B9112C"/>
    <w:rsid w:val="00BB2C7C"/>
    <w:rsid w:val="00BC0995"/>
    <w:rsid w:val="00BC25CC"/>
    <w:rsid w:val="00BC7016"/>
    <w:rsid w:val="00BC7A73"/>
    <w:rsid w:val="00BD743B"/>
    <w:rsid w:val="00BF07BB"/>
    <w:rsid w:val="00C20098"/>
    <w:rsid w:val="00C224B4"/>
    <w:rsid w:val="00C40539"/>
    <w:rsid w:val="00C40960"/>
    <w:rsid w:val="00CB7310"/>
    <w:rsid w:val="00CC1FF5"/>
    <w:rsid w:val="00D03D83"/>
    <w:rsid w:val="00D20E3F"/>
    <w:rsid w:val="00D220E4"/>
    <w:rsid w:val="00D3736D"/>
    <w:rsid w:val="00D41A39"/>
    <w:rsid w:val="00D43426"/>
    <w:rsid w:val="00D50089"/>
    <w:rsid w:val="00D60DBF"/>
    <w:rsid w:val="00D70ED4"/>
    <w:rsid w:val="00D90F68"/>
    <w:rsid w:val="00DA087E"/>
    <w:rsid w:val="00DC6722"/>
    <w:rsid w:val="00DD7A7A"/>
    <w:rsid w:val="00DE6583"/>
    <w:rsid w:val="00E35531"/>
    <w:rsid w:val="00E36E47"/>
    <w:rsid w:val="00E42E91"/>
    <w:rsid w:val="00E46F01"/>
    <w:rsid w:val="00E57972"/>
    <w:rsid w:val="00E64573"/>
    <w:rsid w:val="00E64D5F"/>
    <w:rsid w:val="00E91785"/>
    <w:rsid w:val="00E93127"/>
    <w:rsid w:val="00E968B9"/>
    <w:rsid w:val="00EA4F58"/>
    <w:rsid w:val="00EB2BE5"/>
    <w:rsid w:val="00EE3769"/>
    <w:rsid w:val="00EE7EA8"/>
    <w:rsid w:val="00EF39AA"/>
    <w:rsid w:val="00EF62F9"/>
    <w:rsid w:val="00F00380"/>
    <w:rsid w:val="00F340B9"/>
    <w:rsid w:val="00F92298"/>
    <w:rsid w:val="00FB1C6A"/>
    <w:rsid w:val="00FB60C4"/>
    <w:rsid w:val="00FD0C4A"/>
    <w:rsid w:val="00FD3A2D"/>
    <w:rsid w:val="00FE4A13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FBA61DF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character" w:customStyle="1" w:styleId="contenttxtdescriptionclear">
    <w:name w:val="content txt description clear"/>
    <w:rsid w:val="00E64D5F"/>
  </w:style>
  <w:style w:type="paragraph" w:styleId="NormalnyWeb">
    <w:name w:val="Normal (Web)"/>
    <w:basedOn w:val="Normalny"/>
    <w:uiPriority w:val="99"/>
    <w:unhideWhenUsed/>
    <w:rsid w:val="00E64D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64D5F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796C4A"/>
    <w:rPr>
      <w:rFonts w:ascii="Arial" w:hAnsi="Arial" w:cs="Arial"/>
      <w:sz w:val="19"/>
      <w:szCs w:val="19"/>
      <w:lang w:val="pl-PL" w:eastAsia="pl-PL"/>
    </w:rPr>
  </w:style>
  <w:style w:type="character" w:customStyle="1" w:styleId="hgkelc">
    <w:name w:val="hgkelc"/>
    <w:basedOn w:val="Domylnaczcionkaakapitu"/>
    <w:rsid w:val="00D03D83"/>
  </w:style>
  <w:style w:type="paragraph" w:styleId="Tytu">
    <w:name w:val="Title"/>
    <w:basedOn w:val="Normalny"/>
    <w:next w:val="Normalny"/>
    <w:link w:val="TytuZnak"/>
    <w:uiPriority w:val="10"/>
    <w:qFormat/>
    <w:rsid w:val="00654749"/>
    <w:pPr>
      <w:widowControl w:val="0"/>
      <w:suppressAutoHyphens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i-IN" w:bidi="hi-IN"/>
    </w:rPr>
  </w:style>
  <w:style w:type="character" w:customStyle="1" w:styleId="TytuZnak">
    <w:name w:val="Tytuł Znak"/>
    <w:basedOn w:val="Domylnaczcionkaakapitu"/>
    <w:link w:val="Tytu"/>
    <w:uiPriority w:val="10"/>
    <w:rsid w:val="0065474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hi-IN" w:bidi="hi-IN"/>
    </w:rPr>
  </w:style>
  <w:style w:type="paragraph" w:styleId="Bezodstpw">
    <w:name w:val="No Spacing"/>
    <w:uiPriority w:val="1"/>
    <w:qFormat/>
    <w:rsid w:val="00654749"/>
    <w:pPr>
      <w:widowControl w:val="0"/>
      <w:suppressAutoHyphens/>
    </w:pPr>
    <w:rPr>
      <w:rFonts w:cs="Mangal"/>
      <w:kern w:val="1"/>
      <w:sz w:val="24"/>
      <w:szCs w:val="21"/>
      <w:lang w:val="pl-PL"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2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@metis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mowieni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F9FD5-63B4-4882-AD72-39E0B6B4E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96</TotalTime>
  <Pages>5</Pages>
  <Words>1163</Words>
  <Characters>8860</Characters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2026-06-26T09:14:00Z</cp:lastPrinted>
  <dcterms:created xsi:type="dcterms:W3CDTF">2026-05-21T09:54:00Z</dcterms:created>
  <dcterms:modified xsi:type="dcterms:W3CDTF">2026-08-07T11:00:00Z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