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4A650" w14:textId="77777777" w:rsidR="00066C7A" w:rsidRPr="001D49B2" w:rsidRDefault="00066C7A" w:rsidP="00066C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100" w:lineRule="atLeast"/>
        <w:rPr>
          <w:rFonts w:asciiTheme="minorHAnsi" w:hAnsiTheme="minorHAnsi" w:cstheme="minorHAnsi"/>
          <w:sz w:val="20"/>
          <w:szCs w:val="20"/>
        </w:rPr>
      </w:pPr>
    </w:p>
    <w:p w14:paraId="64FD3FA6" w14:textId="77777777" w:rsidR="00066C7A" w:rsidRPr="001D49B2" w:rsidRDefault="00066C7A" w:rsidP="00066C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100" w:lineRule="atLeast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1D49B2">
        <w:rPr>
          <w:rFonts w:asciiTheme="minorHAnsi" w:hAnsiTheme="minorHAnsi" w:cstheme="minorHAnsi"/>
          <w:b/>
          <w:sz w:val="20"/>
          <w:szCs w:val="20"/>
        </w:rPr>
        <w:t>PROTOKÓŁ Z POSTĘPOWANIA – CZĘŚĆ II</w:t>
      </w:r>
    </w:p>
    <w:p w14:paraId="627FB56B" w14:textId="77777777" w:rsidR="00066C7A" w:rsidRPr="001D49B2" w:rsidRDefault="00066C7A" w:rsidP="00066C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100" w:lineRule="atLeast"/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585FBC36" w14:textId="77777777" w:rsidR="00066C7A" w:rsidRPr="001D49B2" w:rsidRDefault="00066C7A" w:rsidP="00066C7A">
      <w:pPr>
        <w:spacing w:after="160" w:line="100" w:lineRule="atLeast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1D49B2">
        <w:rPr>
          <w:rFonts w:asciiTheme="minorHAnsi" w:hAnsiTheme="minorHAnsi" w:cstheme="minorHAnsi"/>
          <w:sz w:val="20"/>
          <w:szCs w:val="20"/>
        </w:rPr>
        <w:br/>
      </w:r>
    </w:p>
    <w:tbl>
      <w:tblPr>
        <w:tblStyle w:val="Tabela-Siatka"/>
        <w:tblW w:w="10648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10086"/>
      </w:tblGrid>
      <w:tr w:rsidR="00066C7A" w:rsidRPr="001D49B2" w14:paraId="7ADB3F3A" w14:textId="77777777" w:rsidTr="00FF1E0F">
        <w:trPr>
          <w:trHeight w:val="2151"/>
          <w:jc w:val="center"/>
        </w:trPr>
        <w:tc>
          <w:tcPr>
            <w:tcW w:w="562" w:type="dxa"/>
            <w:shd w:val="clear" w:color="auto" w:fill="F2F2F2"/>
          </w:tcPr>
          <w:p w14:paraId="6BC4447F" w14:textId="77777777" w:rsidR="00066C7A" w:rsidRPr="001D49B2" w:rsidRDefault="00066C7A" w:rsidP="00E92887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</w:rPr>
            </w:pPr>
          </w:p>
          <w:p w14:paraId="6384B704" w14:textId="77777777" w:rsidR="00066C7A" w:rsidRPr="001D49B2" w:rsidRDefault="00066C7A" w:rsidP="00E92887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</w:rPr>
            </w:pPr>
          </w:p>
          <w:p w14:paraId="756E1075" w14:textId="77777777" w:rsidR="00066C7A" w:rsidRPr="001D49B2" w:rsidRDefault="00066C7A" w:rsidP="00E92887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</w:rPr>
            </w:pPr>
          </w:p>
          <w:p w14:paraId="1A7A49F3" w14:textId="77777777" w:rsidR="00066C7A" w:rsidRPr="001D49B2" w:rsidRDefault="00066C7A" w:rsidP="00E92887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</w:rPr>
            </w:pPr>
          </w:p>
          <w:p w14:paraId="6073A30D" w14:textId="77777777" w:rsidR="00066C7A" w:rsidRPr="001D49B2" w:rsidRDefault="00066C7A" w:rsidP="00E92887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</w:rPr>
            </w:pPr>
          </w:p>
          <w:p w14:paraId="4F431744" w14:textId="77777777" w:rsidR="00066C7A" w:rsidRPr="001D49B2" w:rsidRDefault="00066C7A" w:rsidP="00E92887">
            <w:pPr>
              <w:spacing w:line="100" w:lineRule="atLeast"/>
              <w:rPr>
                <w:rFonts w:asciiTheme="minorHAnsi" w:hAnsiTheme="minorHAnsi" w:cstheme="minorHAnsi"/>
                <w:b/>
              </w:rPr>
            </w:pPr>
            <w:r w:rsidRPr="001D49B2">
              <w:rPr>
                <w:rFonts w:asciiTheme="minorHAnsi" w:hAnsiTheme="minorHAnsi" w:cstheme="minorHAnsi"/>
                <w:b/>
              </w:rPr>
              <w:t xml:space="preserve">  1.</w:t>
            </w:r>
          </w:p>
        </w:tc>
        <w:tc>
          <w:tcPr>
            <w:tcW w:w="10086" w:type="dxa"/>
          </w:tcPr>
          <w:p w14:paraId="5BE07AF8" w14:textId="77777777" w:rsidR="00066C7A" w:rsidRPr="001D49B2" w:rsidRDefault="00066C7A" w:rsidP="00E92887">
            <w:pPr>
              <w:spacing w:line="100" w:lineRule="atLeast"/>
              <w:jc w:val="both"/>
              <w:rPr>
                <w:rFonts w:asciiTheme="minorHAnsi" w:hAnsiTheme="minorHAnsi" w:cstheme="minorHAnsi"/>
              </w:rPr>
            </w:pPr>
          </w:p>
          <w:p w14:paraId="4DDA722E" w14:textId="5AEC31A0" w:rsidR="00066C7A" w:rsidRPr="001D49B2" w:rsidRDefault="00066C7A" w:rsidP="00E92887">
            <w:pPr>
              <w:spacing w:line="100" w:lineRule="atLeast"/>
              <w:jc w:val="both"/>
              <w:rPr>
                <w:rFonts w:asciiTheme="minorHAnsi" w:hAnsiTheme="minorHAnsi" w:cstheme="minorHAnsi"/>
              </w:rPr>
            </w:pPr>
            <w:r w:rsidRPr="001D49B2">
              <w:rPr>
                <w:rFonts w:asciiTheme="minorHAnsi" w:hAnsiTheme="minorHAnsi" w:cstheme="minorHAnsi"/>
              </w:rPr>
              <w:t>W dniu</w:t>
            </w:r>
            <w:r w:rsidR="00390101">
              <w:rPr>
                <w:rFonts w:asciiTheme="minorHAnsi" w:hAnsiTheme="minorHAnsi" w:cstheme="minorHAnsi"/>
              </w:rPr>
              <w:t xml:space="preserve"> </w:t>
            </w:r>
            <w:r w:rsidR="00FF1E0F">
              <w:rPr>
                <w:rFonts w:asciiTheme="minorHAnsi" w:hAnsiTheme="minorHAnsi" w:cstheme="minorHAnsi"/>
              </w:rPr>
              <w:t>03.08.2026</w:t>
            </w:r>
            <w:r w:rsidR="004A4BDB" w:rsidRPr="001D49B2">
              <w:rPr>
                <w:rFonts w:asciiTheme="minorHAnsi" w:hAnsiTheme="minorHAnsi" w:cstheme="minorHAnsi"/>
              </w:rPr>
              <w:t xml:space="preserve"> </w:t>
            </w:r>
            <w:r w:rsidRPr="001D49B2">
              <w:rPr>
                <w:rFonts w:asciiTheme="minorHAnsi" w:hAnsiTheme="minorHAnsi" w:cstheme="minorHAnsi"/>
              </w:rPr>
              <w:t>r. zaproszono do złożenia ofert poniższych wykonawców oraz umieszczono zapytanie na BIP Zamawiającego:</w:t>
            </w:r>
          </w:p>
          <w:p w14:paraId="505B32BD" w14:textId="77777777" w:rsidR="00066C7A" w:rsidRPr="001D49B2" w:rsidRDefault="00066C7A" w:rsidP="00E92887">
            <w:pPr>
              <w:spacing w:line="100" w:lineRule="atLeast"/>
              <w:jc w:val="both"/>
              <w:rPr>
                <w:rFonts w:asciiTheme="minorHAnsi" w:hAnsiTheme="minorHAnsi" w:cstheme="minorHAnsi"/>
              </w:rPr>
            </w:pPr>
          </w:p>
          <w:tbl>
            <w:tblPr>
              <w:tblW w:w="4803" w:type="pct"/>
              <w:tblInd w:w="55" w:type="dxa"/>
              <w:tblBorders>
                <w:top w:val="dashSmallGap" w:sz="4" w:space="0" w:color="000000"/>
                <w:left w:val="dashSmallGap" w:sz="4" w:space="0" w:color="000000"/>
                <w:bottom w:val="dashSmallGap" w:sz="4" w:space="0" w:color="000000"/>
                <w:right w:val="dashSmallGap" w:sz="4" w:space="0" w:color="000000"/>
                <w:insideH w:val="dashSmallGap" w:sz="4" w:space="0" w:color="000000"/>
                <w:insideV w:val="dashSmallGap" w:sz="4" w:space="0" w:color="000000"/>
              </w:tblBorders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577"/>
              <w:gridCol w:w="3786"/>
              <w:gridCol w:w="3407"/>
              <w:gridCol w:w="1702"/>
            </w:tblGrid>
            <w:tr w:rsidR="00066C7A" w:rsidRPr="001D49B2" w14:paraId="06B196D2" w14:textId="77777777" w:rsidTr="0018289F">
              <w:tc>
                <w:tcPr>
                  <w:tcW w:w="577" w:type="dxa"/>
                </w:tcPr>
                <w:p w14:paraId="55B6694E" w14:textId="77777777" w:rsidR="00066C7A" w:rsidRPr="001D49B2" w:rsidRDefault="00066C7A" w:rsidP="00E92887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Lp.</w:t>
                  </w:r>
                </w:p>
              </w:tc>
              <w:tc>
                <w:tcPr>
                  <w:tcW w:w="3786" w:type="dxa"/>
                </w:tcPr>
                <w:p w14:paraId="51F2BDB6" w14:textId="77777777" w:rsidR="00066C7A" w:rsidRPr="001D49B2" w:rsidRDefault="00066C7A" w:rsidP="00E92887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Nazwa firmy</w:t>
                  </w:r>
                </w:p>
              </w:tc>
              <w:tc>
                <w:tcPr>
                  <w:tcW w:w="3407" w:type="dxa"/>
                </w:tcPr>
                <w:p w14:paraId="6864C9EE" w14:textId="77777777" w:rsidR="00066C7A" w:rsidRPr="001D49B2" w:rsidRDefault="00066C7A" w:rsidP="00E92887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Adres firmy </w:t>
                  </w:r>
                </w:p>
              </w:tc>
              <w:tc>
                <w:tcPr>
                  <w:tcW w:w="1702" w:type="dxa"/>
                </w:tcPr>
                <w:p w14:paraId="7DA38EFE" w14:textId="77777777" w:rsidR="00066C7A" w:rsidRPr="001D49B2" w:rsidRDefault="00066C7A" w:rsidP="00E92887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Uwagi</w:t>
                  </w:r>
                </w:p>
              </w:tc>
            </w:tr>
            <w:tr w:rsidR="00066C7A" w:rsidRPr="001D49B2" w14:paraId="4DEBD2D0" w14:textId="77777777" w:rsidTr="0018289F">
              <w:tc>
                <w:tcPr>
                  <w:tcW w:w="577" w:type="dxa"/>
                </w:tcPr>
                <w:p w14:paraId="69BEAFE3" w14:textId="60742A51" w:rsidR="00066C7A" w:rsidRPr="001D49B2" w:rsidRDefault="005E38C2" w:rsidP="00E92887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</w:t>
                  </w:r>
                  <w:r w:rsidR="00066C7A"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3786" w:type="dxa"/>
                </w:tcPr>
                <w:p w14:paraId="536E8C21" w14:textId="7C4F65B5" w:rsidR="00066C7A" w:rsidRPr="00FF1E0F" w:rsidRDefault="00FF1E0F" w:rsidP="00E92887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FF1E0F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Srebrny Bucznik </w:t>
                  </w:r>
                  <w:proofErr w:type="spellStart"/>
                  <w:r w:rsidRPr="00FF1E0F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Wellness</w:t>
                  </w:r>
                  <w:proofErr w:type="spellEnd"/>
                  <w:r w:rsidRPr="00FF1E0F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 &amp; </w:t>
                  </w:r>
                  <w:proofErr w:type="spellStart"/>
                  <w:r w:rsidRPr="00FF1E0F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Restaurant</w:t>
                  </w:r>
                  <w:proofErr w:type="spellEnd"/>
                </w:p>
              </w:tc>
              <w:tc>
                <w:tcPr>
                  <w:tcW w:w="3407" w:type="dxa"/>
                  <w:vAlign w:val="center"/>
                </w:tcPr>
                <w:p w14:paraId="5302AE58" w14:textId="0BC8B65D" w:rsidR="00066C7A" w:rsidRPr="001D49B2" w:rsidRDefault="00FF1E0F" w:rsidP="00E92887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FF1E0F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Istebna 464 </w:t>
                  </w: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, </w:t>
                  </w:r>
                  <w:r w:rsidRPr="00FF1E0F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43-470 Istebna</w:t>
                  </w:r>
                </w:p>
              </w:tc>
              <w:tc>
                <w:tcPr>
                  <w:tcW w:w="1702" w:type="dxa"/>
                </w:tcPr>
                <w:p w14:paraId="28E75670" w14:textId="2EA2F1C9" w:rsidR="00066C7A" w:rsidRPr="001D49B2" w:rsidRDefault="00FF1E0F" w:rsidP="00E92887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Wysłano e-mail</w:t>
                  </w:r>
                </w:p>
              </w:tc>
            </w:tr>
            <w:tr w:rsidR="00066C7A" w:rsidRPr="001D49B2" w14:paraId="152A0116" w14:textId="77777777" w:rsidTr="0018289F">
              <w:tc>
                <w:tcPr>
                  <w:tcW w:w="577" w:type="dxa"/>
                </w:tcPr>
                <w:p w14:paraId="21765376" w14:textId="7F8AC75E" w:rsidR="00066C7A" w:rsidRPr="001D49B2" w:rsidRDefault="005E38C2" w:rsidP="00E92887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2</w:t>
                  </w:r>
                  <w:r w:rsidR="00066C7A"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3786" w:type="dxa"/>
                </w:tcPr>
                <w:p w14:paraId="39A908E8" w14:textId="77777777" w:rsidR="00FF1E0F" w:rsidRPr="00FF1E0F" w:rsidRDefault="00FF1E0F" w:rsidP="00FF1E0F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FF1E0F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Platan </w:t>
                  </w:r>
                  <w:proofErr w:type="spellStart"/>
                  <w:r w:rsidRPr="00FF1E0F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Hotels</w:t>
                  </w:r>
                  <w:proofErr w:type="spellEnd"/>
                  <w:r w:rsidRPr="00FF1E0F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 &amp; Resorts Sp. z o.o.</w:t>
                  </w:r>
                </w:p>
                <w:p w14:paraId="536CA37E" w14:textId="5E5AD752" w:rsidR="00066C7A" w:rsidRPr="001D49B2" w:rsidRDefault="00FF1E0F" w:rsidP="00FF1E0F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(</w:t>
                  </w:r>
                  <w:proofErr w:type="spellStart"/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Aries</w:t>
                  </w:r>
                  <w:proofErr w:type="spellEnd"/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 Hotel &amp; Spa Wisła)</w:t>
                  </w:r>
                </w:p>
              </w:tc>
              <w:tc>
                <w:tcPr>
                  <w:tcW w:w="3407" w:type="dxa"/>
                  <w:vAlign w:val="center"/>
                </w:tcPr>
                <w:p w14:paraId="09C8F982" w14:textId="40B03E4A" w:rsidR="00066C7A" w:rsidRPr="001D49B2" w:rsidRDefault="00FF1E0F" w:rsidP="00E92887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FF1E0F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ul. Poleczki 23, 02-822 Warszawa</w:t>
                  </w:r>
                </w:p>
              </w:tc>
              <w:tc>
                <w:tcPr>
                  <w:tcW w:w="1702" w:type="dxa"/>
                </w:tcPr>
                <w:p w14:paraId="7E18B6CE" w14:textId="454368E5" w:rsidR="00066C7A" w:rsidRPr="001D49B2" w:rsidRDefault="00FF1E0F" w:rsidP="00E92887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Wysłano e-mail</w:t>
                  </w:r>
                </w:p>
              </w:tc>
            </w:tr>
          </w:tbl>
          <w:p w14:paraId="077DA979" w14:textId="77777777" w:rsidR="00FF6CCB" w:rsidRPr="001D49B2" w:rsidRDefault="00FF6CCB" w:rsidP="00E92887">
            <w:pPr>
              <w:spacing w:line="100" w:lineRule="atLeast"/>
              <w:jc w:val="both"/>
              <w:rPr>
                <w:rFonts w:asciiTheme="minorHAnsi" w:hAnsiTheme="minorHAnsi" w:cstheme="minorHAnsi"/>
              </w:rPr>
            </w:pPr>
          </w:p>
        </w:tc>
      </w:tr>
      <w:tr w:rsidR="00066C7A" w:rsidRPr="001D49B2" w14:paraId="033DEE6A" w14:textId="77777777" w:rsidTr="00136506">
        <w:trPr>
          <w:trHeight w:val="2252"/>
          <w:jc w:val="center"/>
        </w:trPr>
        <w:tc>
          <w:tcPr>
            <w:tcW w:w="562" w:type="dxa"/>
            <w:tcBorders>
              <w:bottom w:val="single" w:sz="4" w:space="0" w:color="auto"/>
            </w:tcBorders>
            <w:shd w:val="clear" w:color="auto" w:fill="F2F2F2"/>
          </w:tcPr>
          <w:p w14:paraId="48157DB8" w14:textId="77777777" w:rsidR="00066C7A" w:rsidRPr="001D49B2" w:rsidRDefault="00066C7A" w:rsidP="00E92887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</w:rPr>
            </w:pPr>
          </w:p>
          <w:p w14:paraId="7B84DA2D" w14:textId="77777777" w:rsidR="00066C7A" w:rsidRPr="001D49B2" w:rsidRDefault="00066C7A" w:rsidP="00E92887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</w:rPr>
            </w:pPr>
          </w:p>
          <w:p w14:paraId="32B2E47D" w14:textId="77777777" w:rsidR="00066C7A" w:rsidRPr="001D49B2" w:rsidRDefault="00066C7A" w:rsidP="00E92887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</w:rPr>
            </w:pPr>
          </w:p>
          <w:p w14:paraId="13F457DE" w14:textId="77777777" w:rsidR="00066C7A" w:rsidRPr="001D49B2" w:rsidRDefault="00066C7A" w:rsidP="00E92887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</w:rPr>
            </w:pPr>
          </w:p>
          <w:p w14:paraId="1FDBABED" w14:textId="77777777" w:rsidR="00066C7A" w:rsidRPr="001D49B2" w:rsidRDefault="00066C7A" w:rsidP="00E92887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</w:rPr>
            </w:pPr>
            <w:r w:rsidRPr="001D49B2">
              <w:rPr>
                <w:rFonts w:asciiTheme="minorHAnsi" w:hAnsiTheme="minorHAnsi" w:cstheme="minorHAnsi"/>
                <w:b/>
              </w:rPr>
              <w:t>2.</w:t>
            </w:r>
          </w:p>
        </w:tc>
        <w:tc>
          <w:tcPr>
            <w:tcW w:w="10086" w:type="dxa"/>
          </w:tcPr>
          <w:p w14:paraId="495F797D" w14:textId="77777777" w:rsidR="00066C7A" w:rsidRPr="001D49B2" w:rsidRDefault="00066C7A" w:rsidP="00E92887">
            <w:pPr>
              <w:spacing w:line="100" w:lineRule="atLeast"/>
              <w:jc w:val="both"/>
              <w:rPr>
                <w:rFonts w:asciiTheme="minorHAnsi" w:hAnsiTheme="minorHAnsi" w:cstheme="minorHAnsi"/>
              </w:rPr>
            </w:pPr>
          </w:p>
          <w:p w14:paraId="6EC49ACE" w14:textId="6199E0B5" w:rsidR="00066C7A" w:rsidRPr="001D49B2" w:rsidRDefault="00066C7A" w:rsidP="00E92887">
            <w:pPr>
              <w:spacing w:line="100" w:lineRule="atLeast"/>
              <w:jc w:val="both"/>
              <w:rPr>
                <w:rFonts w:asciiTheme="minorHAnsi" w:hAnsiTheme="minorHAnsi" w:cstheme="minorHAnsi"/>
              </w:rPr>
            </w:pPr>
            <w:r w:rsidRPr="001D49B2">
              <w:rPr>
                <w:rFonts w:asciiTheme="minorHAnsi" w:hAnsiTheme="minorHAnsi" w:cstheme="minorHAnsi"/>
              </w:rPr>
              <w:t xml:space="preserve">W terminie do </w:t>
            </w:r>
            <w:r w:rsidR="00FF1E0F">
              <w:rPr>
                <w:rFonts w:asciiTheme="minorHAnsi" w:hAnsiTheme="minorHAnsi" w:cstheme="minorHAnsi"/>
              </w:rPr>
              <w:t xml:space="preserve">07.08.2026 </w:t>
            </w:r>
            <w:r w:rsidR="00DF06AA">
              <w:rPr>
                <w:rFonts w:asciiTheme="minorHAnsi" w:hAnsiTheme="minorHAnsi" w:cstheme="minorHAnsi"/>
              </w:rPr>
              <w:t xml:space="preserve">r. </w:t>
            </w:r>
            <w:r w:rsidRPr="001D49B2">
              <w:rPr>
                <w:rFonts w:asciiTheme="minorHAnsi" w:hAnsiTheme="minorHAnsi" w:cstheme="minorHAnsi"/>
              </w:rPr>
              <w:t xml:space="preserve">otrzymano następujące oferty: </w:t>
            </w:r>
          </w:p>
          <w:p w14:paraId="21AC1337" w14:textId="6335EE18" w:rsidR="002778DB" w:rsidRPr="001D49B2" w:rsidRDefault="002778DB" w:rsidP="00E92887">
            <w:pPr>
              <w:spacing w:line="100" w:lineRule="atLeast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  <w:tbl>
            <w:tblPr>
              <w:tblW w:w="9471" w:type="dxa"/>
              <w:tblInd w:w="55" w:type="dxa"/>
              <w:tblBorders>
                <w:top w:val="dashSmallGap" w:sz="4" w:space="0" w:color="000000"/>
                <w:left w:val="dashSmallGap" w:sz="4" w:space="0" w:color="000000"/>
                <w:bottom w:val="dashSmallGap" w:sz="4" w:space="0" w:color="000000"/>
                <w:right w:val="dashSmallGap" w:sz="4" w:space="0" w:color="000000"/>
                <w:insideH w:val="dashSmallGap" w:sz="4" w:space="0" w:color="000000"/>
                <w:insideV w:val="dashSmallGap" w:sz="4" w:space="0" w:color="000000"/>
              </w:tblBorders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577"/>
              <w:gridCol w:w="3025"/>
              <w:gridCol w:w="3402"/>
              <w:gridCol w:w="1134"/>
              <w:gridCol w:w="1333"/>
            </w:tblGrid>
            <w:tr w:rsidR="00066C7A" w:rsidRPr="001D49B2" w14:paraId="49DB0E36" w14:textId="77777777" w:rsidTr="00E92887">
              <w:tc>
                <w:tcPr>
                  <w:tcW w:w="577" w:type="dxa"/>
                </w:tcPr>
                <w:p w14:paraId="0773CE58" w14:textId="77777777" w:rsidR="00066C7A" w:rsidRPr="001D49B2" w:rsidRDefault="00066C7A" w:rsidP="00E92887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Lp.</w:t>
                  </w:r>
                </w:p>
              </w:tc>
              <w:tc>
                <w:tcPr>
                  <w:tcW w:w="3025" w:type="dxa"/>
                </w:tcPr>
                <w:p w14:paraId="00BFC30A" w14:textId="77777777" w:rsidR="00066C7A" w:rsidRPr="001D49B2" w:rsidRDefault="00066C7A" w:rsidP="00E92887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Nazwa firmy</w:t>
                  </w:r>
                </w:p>
              </w:tc>
              <w:tc>
                <w:tcPr>
                  <w:tcW w:w="3402" w:type="dxa"/>
                </w:tcPr>
                <w:p w14:paraId="57AA0B88" w14:textId="77777777" w:rsidR="00066C7A" w:rsidRPr="001D49B2" w:rsidRDefault="00066C7A" w:rsidP="00E92887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Adres firmy </w:t>
                  </w:r>
                </w:p>
              </w:tc>
              <w:tc>
                <w:tcPr>
                  <w:tcW w:w="1134" w:type="dxa"/>
                </w:tcPr>
                <w:p w14:paraId="31894364" w14:textId="77777777" w:rsidR="00066C7A" w:rsidRPr="001D49B2" w:rsidRDefault="00066C7A" w:rsidP="00E92887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Cena netto</w:t>
                  </w:r>
                </w:p>
              </w:tc>
              <w:tc>
                <w:tcPr>
                  <w:tcW w:w="1333" w:type="dxa"/>
                </w:tcPr>
                <w:p w14:paraId="79EB103E" w14:textId="77777777" w:rsidR="00066C7A" w:rsidRPr="001D49B2" w:rsidRDefault="00066C7A" w:rsidP="00E92887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Cena brutto</w:t>
                  </w:r>
                </w:p>
              </w:tc>
            </w:tr>
            <w:tr w:rsidR="00FF1E0F" w:rsidRPr="001D49B2" w14:paraId="3EA10B05" w14:textId="77777777" w:rsidTr="00136506">
              <w:tc>
                <w:tcPr>
                  <w:tcW w:w="577" w:type="dxa"/>
                </w:tcPr>
                <w:p w14:paraId="73BD18D6" w14:textId="77777777" w:rsidR="00FF1E0F" w:rsidRPr="001D49B2" w:rsidRDefault="00FF1E0F" w:rsidP="00FF1E0F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bookmarkStart w:id="0" w:name="_Hlk214372189"/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025" w:type="dxa"/>
                  <w:vAlign w:val="center"/>
                </w:tcPr>
                <w:p w14:paraId="336C460A" w14:textId="77777777" w:rsidR="00FF1E0F" w:rsidRPr="00FF1E0F" w:rsidRDefault="00FF1E0F" w:rsidP="00136506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FF1E0F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Platan </w:t>
                  </w:r>
                  <w:proofErr w:type="spellStart"/>
                  <w:r w:rsidRPr="00FF1E0F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Hotels</w:t>
                  </w:r>
                  <w:proofErr w:type="spellEnd"/>
                  <w:r w:rsidRPr="00FF1E0F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 &amp; Resorts Sp. z o.o.</w:t>
                  </w:r>
                </w:p>
                <w:p w14:paraId="386EC72C" w14:textId="5BC7CDB1" w:rsidR="00FF1E0F" w:rsidRPr="001D49B2" w:rsidRDefault="00FF1E0F" w:rsidP="00136506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(</w:t>
                  </w:r>
                  <w:proofErr w:type="spellStart"/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Aries</w:t>
                  </w:r>
                  <w:proofErr w:type="spellEnd"/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 Hotel &amp; Spa Wisła)</w:t>
                  </w:r>
                </w:p>
              </w:tc>
              <w:tc>
                <w:tcPr>
                  <w:tcW w:w="3402" w:type="dxa"/>
                  <w:vAlign w:val="center"/>
                </w:tcPr>
                <w:p w14:paraId="0CDBBF86" w14:textId="52322D42" w:rsidR="00FF1E0F" w:rsidRPr="001D49B2" w:rsidRDefault="00FF1E0F" w:rsidP="00136506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FF1E0F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ul. Poleczki 23, 02-822 Warszawa</w:t>
                  </w:r>
                </w:p>
              </w:tc>
              <w:tc>
                <w:tcPr>
                  <w:tcW w:w="1134" w:type="dxa"/>
                  <w:vAlign w:val="center"/>
                </w:tcPr>
                <w:p w14:paraId="654F37AB" w14:textId="0E994890" w:rsidR="00FF1E0F" w:rsidRPr="001D49B2" w:rsidRDefault="004277DF" w:rsidP="00136506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68 079,20</w:t>
                  </w:r>
                  <w:r w:rsidR="00136506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 zł</w:t>
                  </w:r>
                </w:p>
              </w:tc>
              <w:tc>
                <w:tcPr>
                  <w:tcW w:w="1333" w:type="dxa"/>
                  <w:vAlign w:val="center"/>
                </w:tcPr>
                <w:p w14:paraId="2B17799B" w14:textId="1075C5E4" w:rsidR="00FF1E0F" w:rsidRPr="001D49B2" w:rsidRDefault="004277DF" w:rsidP="00136506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76 743,10</w:t>
                  </w:r>
                  <w:r w:rsidR="00136506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 zł</w:t>
                  </w:r>
                </w:p>
              </w:tc>
            </w:tr>
            <w:tr w:rsidR="00FF1E0F" w:rsidRPr="001D49B2" w14:paraId="574C9A74" w14:textId="77777777" w:rsidTr="00B650C2">
              <w:tc>
                <w:tcPr>
                  <w:tcW w:w="577" w:type="dxa"/>
                </w:tcPr>
                <w:p w14:paraId="0EBA686B" w14:textId="74FCB75B" w:rsidR="00FF1E0F" w:rsidRPr="001D49B2" w:rsidRDefault="00FF1E0F" w:rsidP="00FF1E0F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3025" w:type="dxa"/>
                </w:tcPr>
                <w:p w14:paraId="204487F2" w14:textId="317D391C" w:rsidR="00FF1E0F" w:rsidRPr="001D49B2" w:rsidRDefault="00136506" w:rsidP="00FF1E0F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Hotel Diament S.A.</w:t>
                  </w:r>
                </w:p>
              </w:tc>
              <w:tc>
                <w:tcPr>
                  <w:tcW w:w="3402" w:type="dxa"/>
                </w:tcPr>
                <w:p w14:paraId="002015CD" w14:textId="55E5FDA8" w:rsidR="00FF1E0F" w:rsidRPr="001D49B2" w:rsidRDefault="00136506" w:rsidP="00FF1E0F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ul. Dąbrowskiego 50, 44-100 Gliwice</w:t>
                  </w:r>
                </w:p>
              </w:tc>
              <w:tc>
                <w:tcPr>
                  <w:tcW w:w="1134" w:type="dxa"/>
                </w:tcPr>
                <w:p w14:paraId="69F10681" w14:textId="61B516BA" w:rsidR="00FF1E0F" w:rsidRPr="001D49B2" w:rsidRDefault="00136506" w:rsidP="00FF1E0F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38 681,66 zł</w:t>
                  </w:r>
                </w:p>
              </w:tc>
              <w:tc>
                <w:tcPr>
                  <w:tcW w:w="1333" w:type="dxa"/>
                </w:tcPr>
                <w:p w14:paraId="5E936312" w14:textId="34E59C18" w:rsidR="00FF1E0F" w:rsidRPr="001D49B2" w:rsidRDefault="00136506" w:rsidP="00FF1E0F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43 179,90 zł</w:t>
                  </w:r>
                </w:p>
              </w:tc>
            </w:tr>
            <w:bookmarkEnd w:id="0"/>
          </w:tbl>
          <w:p w14:paraId="3C4020FA" w14:textId="76343D60" w:rsidR="005F5EE8" w:rsidRPr="00FF1E0F" w:rsidRDefault="005F5EE8" w:rsidP="00FF1E0F">
            <w:pPr>
              <w:spacing w:line="100" w:lineRule="atLeast"/>
              <w:jc w:val="both"/>
              <w:rPr>
                <w:rFonts w:asciiTheme="minorHAnsi" w:hAnsiTheme="minorHAnsi" w:cstheme="minorHAnsi"/>
              </w:rPr>
            </w:pPr>
          </w:p>
        </w:tc>
      </w:tr>
      <w:tr w:rsidR="00066C7A" w:rsidRPr="001D49B2" w14:paraId="5A9D35EB" w14:textId="77777777" w:rsidTr="00E92887">
        <w:trPr>
          <w:trHeight w:val="735"/>
          <w:jc w:val="center"/>
        </w:trPr>
        <w:tc>
          <w:tcPr>
            <w:tcW w:w="562" w:type="dxa"/>
            <w:shd w:val="clear" w:color="auto" w:fill="F2F2F2"/>
          </w:tcPr>
          <w:p w14:paraId="79F018F1" w14:textId="77777777" w:rsidR="00066C7A" w:rsidRPr="001D49B2" w:rsidRDefault="00066C7A" w:rsidP="00E92887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</w:rPr>
            </w:pPr>
          </w:p>
          <w:p w14:paraId="0AF9DDDA" w14:textId="77777777" w:rsidR="00066C7A" w:rsidRPr="001D49B2" w:rsidRDefault="00066C7A" w:rsidP="00E92887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</w:rPr>
            </w:pPr>
            <w:r w:rsidRPr="001D49B2">
              <w:rPr>
                <w:rFonts w:asciiTheme="minorHAnsi" w:hAnsiTheme="minorHAnsi" w:cstheme="minorHAnsi"/>
                <w:b/>
              </w:rPr>
              <w:t>3.</w:t>
            </w:r>
          </w:p>
        </w:tc>
        <w:tc>
          <w:tcPr>
            <w:tcW w:w="10086" w:type="dxa"/>
          </w:tcPr>
          <w:p w14:paraId="0B6C063A" w14:textId="77777777" w:rsidR="005179DA" w:rsidRDefault="005179DA" w:rsidP="00E92887">
            <w:pPr>
              <w:spacing w:line="100" w:lineRule="atLeast"/>
              <w:jc w:val="both"/>
              <w:rPr>
                <w:rFonts w:asciiTheme="minorHAnsi" w:hAnsiTheme="minorHAnsi" w:cstheme="minorHAnsi"/>
              </w:rPr>
            </w:pPr>
          </w:p>
          <w:p w14:paraId="2EC0A7D3" w14:textId="26A7B8DF" w:rsidR="00066C7A" w:rsidRPr="001D49B2" w:rsidRDefault="00066C7A" w:rsidP="00E92887">
            <w:pP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D49B2">
              <w:rPr>
                <w:rFonts w:asciiTheme="minorHAnsi" w:hAnsiTheme="minorHAnsi" w:cstheme="minorHAnsi"/>
                <w:sz w:val="22"/>
                <w:szCs w:val="22"/>
              </w:rPr>
              <w:t xml:space="preserve">Kryteria wyboru </w:t>
            </w:r>
          </w:p>
          <w:p w14:paraId="719066B7" w14:textId="4778FA1F" w:rsidR="001D49B2" w:rsidRPr="00082CB8" w:rsidRDefault="00066C7A" w:rsidP="00930993">
            <w:pPr>
              <w:widowControl w:val="0"/>
              <w:numPr>
                <w:ilvl w:val="0"/>
                <w:numId w:val="7"/>
              </w:numPr>
              <w:suppressAutoHyphens/>
              <w:spacing w:line="360" w:lineRule="auto"/>
              <w:ind w:left="318" w:hanging="284"/>
              <w:contextualSpacing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1D49B2">
              <w:rPr>
                <w:rFonts w:asciiTheme="minorHAnsi" w:hAnsiTheme="minorHAnsi" w:cstheme="minorHAnsi"/>
                <w:sz w:val="18"/>
                <w:szCs w:val="18"/>
              </w:rPr>
              <w:t xml:space="preserve">Cena 100% - Liczba punktów = (Cena najniższa / Cena oferty badanej) x 100% </w:t>
            </w:r>
          </w:p>
          <w:tbl>
            <w:tblPr>
              <w:tblW w:w="9330" w:type="dxa"/>
              <w:tblInd w:w="55" w:type="dxa"/>
              <w:tblBorders>
                <w:top w:val="dashSmallGap" w:sz="4" w:space="0" w:color="000000"/>
                <w:left w:val="dashSmallGap" w:sz="4" w:space="0" w:color="000000"/>
                <w:bottom w:val="dashSmallGap" w:sz="4" w:space="0" w:color="000000"/>
                <w:right w:val="dashSmallGap" w:sz="4" w:space="0" w:color="000000"/>
                <w:insideH w:val="dashSmallGap" w:sz="4" w:space="0" w:color="000000"/>
                <w:insideV w:val="dashSmallGap" w:sz="4" w:space="0" w:color="000000"/>
              </w:tblBorders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577"/>
              <w:gridCol w:w="7050"/>
              <w:gridCol w:w="1703"/>
            </w:tblGrid>
            <w:tr w:rsidR="001D49B2" w:rsidRPr="001D49B2" w14:paraId="344A98ED" w14:textId="77777777" w:rsidTr="00013CAD">
              <w:tc>
                <w:tcPr>
                  <w:tcW w:w="577" w:type="dxa"/>
                </w:tcPr>
                <w:p w14:paraId="4BC15D16" w14:textId="77777777" w:rsidR="001D49B2" w:rsidRPr="001D49B2" w:rsidRDefault="001D49B2" w:rsidP="001D49B2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Lp.</w:t>
                  </w:r>
                </w:p>
              </w:tc>
              <w:tc>
                <w:tcPr>
                  <w:tcW w:w="7050" w:type="dxa"/>
                </w:tcPr>
                <w:p w14:paraId="541CF054" w14:textId="77777777" w:rsidR="001D49B2" w:rsidRPr="001D49B2" w:rsidRDefault="001D49B2" w:rsidP="001D49B2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Nazwa i adres firmy</w:t>
                  </w:r>
                </w:p>
              </w:tc>
              <w:tc>
                <w:tcPr>
                  <w:tcW w:w="1703" w:type="dxa"/>
                </w:tcPr>
                <w:p w14:paraId="753CB076" w14:textId="77777777" w:rsidR="001D49B2" w:rsidRPr="001D49B2" w:rsidRDefault="001D49B2" w:rsidP="001D49B2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Liczba punktów</w:t>
                  </w:r>
                </w:p>
              </w:tc>
            </w:tr>
            <w:tr w:rsidR="00013CAD" w:rsidRPr="001D49B2" w14:paraId="4658B0A7" w14:textId="77777777" w:rsidTr="00013CAD">
              <w:tc>
                <w:tcPr>
                  <w:tcW w:w="577" w:type="dxa"/>
                </w:tcPr>
                <w:p w14:paraId="195DD9DD" w14:textId="2A648491" w:rsidR="00013CAD" w:rsidRPr="001D49B2" w:rsidRDefault="00013CAD" w:rsidP="00013CAD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7050" w:type="dxa"/>
                </w:tcPr>
                <w:p w14:paraId="407BA6FC" w14:textId="100E5994" w:rsidR="00013CAD" w:rsidRPr="001D49B2" w:rsidRDefault="00013CAD" w:rsidP="00013CAD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Hotel Diament S.A. , ul. Dąbrowskiego 50, 44-100 Gliwice</w:t>
                  </w:r>
                </w:p>
              </w:tc>
              <w:tc>
                <w:tcPr>
                  <w:tcW w:w="1703" w:type="dxa"/>
                </w:tcPr>
                <w:p w14:paraId="62C1F81F" w14:textId="4277FCEA" w:rsidR="00013CAD" w:rsidRPr="001D49B2" w:rsidRDefault="00013CAD" w:rsidP="00013CAD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100 pkt</w:t>
                  </w:r>
                </w:p>
              </w:tc>
            </w:tr>
            <w:tr w:rsidR="00013CAD" w:rsidRPr="001D49B2" w14:paraId="5C88ED27" w14:textId="77777777" w:rsidTr="00013CAD">
              <w:tc>
                <w:tcPr>
                  <w:tcW w:w="577" w:type="dxa"/>
                </w:tcPr>
                <w:p w14:paraId="18AF04B6" w14:textId="4ABE8661" w:rsidR="00013CAD" w:rsidRDefault="00013CAD" w:rsidP="00013CAD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7050" w:type="dxa"/>
                </w:tcPr>
                <w:p w14:paraId="0D546AE6" w14:textId="4F84107F" w:rsidR="00013CAD" w:rsidRPr="001D49B2" w:rsidRDefault="00013CAD" w:rsidP="00013CAD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FF1E0F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Platan </w:t>
                  </w:r>
                  <w:proofErr w:type="spellStart"/>
                  <w:r w:rsidRPr="00FF1E0F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Hotels</w:t>
                  </w:r>
                  <w:proofErr w:type="spellEnd"/>
                  <w:r w:rsidRPr="00FF1E0F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 &amp; Resorts Sp. z o.o.</w:t>
                  </w: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, (</w:t>
                  </w:r>
                  <w:proofErr w:type="spellStart"/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Aries</w:t>
                  </w:r>
                  <w:proofErr w:type="spellEnd"/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 Hotel &amp; Spa Wisła), </w:t>
                  </w:r>
                  <w:r w:rsidRPr="00FF1E0F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ul. Poleczki 23, 02-822 Warszawa</w:t>
                  </w:r>
                </w:p>
              </w:tc>
              <w:tc>
                <w:tcPr>
                  <w:tcW w:w="1703" w:type="dxa"/>
                </w:tcPr>
                <w:p w14:paraId="7A95B68B" w14:textId="767BF9B7" w:rsidR="00013CAD" w:rsidRDefault="00013CAD" w:rsidP="00013CAD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56,27 pkt</w:t>
                  </w:r>
                </w:p>
              </w:tc>
            </w:tr>
          </w:tbl>
          <w:p w14:paraId="39570665" w14:textId="09E4706C" w:rsidR="00B63569" w:rsidRPr="00013CAD" w:rsidRDefault="00B63569" w:rsidP="00013CAD">
            <w:pPr>
              <w:widowControl w:val="0"/>
              <w:suppressAutoHyphens/>
              <w:spacing w:line="360" w:lineRule="auto"/>
              <w:contextualSpacing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066C7A" w:rsidRPr="001D49B2" w14:paraId="193FEEB1" w14:textId="77777777" w:rsidTr="00E92887">
        <w:trPr>
          <w:trHeight w:val="735"/>
          <w:jc w:val="center"/>
        </w:trPr>
        <w:tc>
          <w:tcPr>
            <w:tcW w:w="562" w:type="dxa"/>
            <w:shd w:val="clear" w:color="auto" w:fill="F2F2F2"/>
          </w:tcPr>
          <w:p w14:paraId="5C2A616B" w14:textId="77777777" w:rsidR="00066C7A" w:rsidRPr="001D49B2" w:rsidRDefault="00066C7A" w:rsidP="00E92887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</w:rPr>
            </w:pPr>
          </w:p>
          <w:p w14:paraId="60E83909" w14:textId="77777777" w:rsidR="00066C7A" w:rsidRPr="001D49B2" w:rsidRDefault="00066C7A" w:rsidP="00E92887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</w:rPr>
            </w:pPr>
            <w:r w:rsidRPr="001D49B2">
              <w:rPr>
                <w:rFonts w:asciiTheme="minorHAnsi" w:hAnsiTheme="minorHAnsi" w:cstheme="minorHAnsi"/>
                <w:b/>
              </w:rPr>
              <w:t>4.</w:t>
            </w:r>
          </w:p>
        </w:tc>
        <w:tc>
          <w:tcPr>
            <w:tcW w:w="10086" w:type="dxa"/>
          </w:tcPr>
          <w:p w14:paraId="47E0EF14" w14:textId="49D7AD7C" w:rsidR="00066C7A" w:rsidRPr="000A2276" w:rsidRDefault="00066C7A" w:rsidP="00E92887">
            <w:pP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A2276">
              <w:rPr>
                <w:rFonts w:asciiTheme="minorHAnsi" w:hAnsiTheme="minorHAnsi" w:cstheme="minorHAnsi"/>
                <w:sz w:val="22"/>
                <w:szCs w:val="22"/>
              </w:rPr>
              <w:t>Wybrano:</w:t>
            </w:r>
          </w:p>
          <w:p w14:paraId="1B409FD2" w14:textId="5FC92911" w:rsidR="00C56D7B" w:rsidRPr="001D49B2" w:rsidRDefault="00013CAD" w:rsidP="00013CAD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spacing w:line="100" w:lineRule="atLeast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Hotel Diament S.A. , ul. Dąbrowskiego 50, 44-100 Gliwice</w:t>
            </w:r>
          </w:p>
        </w:tc>
      </w:tr>
      <w:tr w:rsidR="00066C7A" w:rsidRPr="001D49B2" w14:paraId="3F35B53A" w14:textId="77777777" w:rsidTr="00E92887">
        <w:tblPrEx>
          <w:jc w:val="left"/>
        </w:tblPrEx>
        <w:trPr>
          <w:trHeight w:val="423"/>
        </w:trPr>
        <w:tc>
          <w:tcPr>
            <w:tcW w:w="562" w:type="dxa"/>
            <w:shd w:val="clear" w:color="auto" w:fill="F2F2F2" w:themeFill="background1" w:themeFillShade="F2"/>
          </w:tcPr>
          <w:p w14:paraId="44B4C701" w14:textId="77777777" w:rsidR="00066C7A" w:rsidRPr="001D49B2" w:rsidRDefault="00066C7A" w:rsidP="00E92887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</w:rPr>
            </w:pPr>
            <w:r w:rsidRPr="001D49B2">
              <w:rPr>
                <w:rFonts w:asciiTheme="minorHAnsi" w:hAnsiTheme="minorHAnsi" w:cstheme="minorHAnsi"/>
                <w:b/>
              </w:rPr>
              <w:t>5.</w:t>
            </w:r>
          </w:p>
        </w:tc>
        <w:tc>
          <w:tcPr>
            <w:tcW w:w="10086" w:type="dxa"/>
          </w:tcPr>
          <w:p w14:paraId="66434EDF" w14:textId="77777777" w:rsidR="00066C7A" w:rsidRPr="001D49B2" w:rsidRDefault="00066C7A" w:rsidP="00E92887">
            <w:pPr>
              <w:spacing w:line="100" w:lineRule="atLeast"/>
              <w:jc w:val="both"/>
              <w:rPr>
                <w:rFonts w:asciiTheme="minorHAnsi" w:hAnsiTheme="minorHAnsi" w:cstheme="minorHAnsi"/>
              </w:rPr>
            </w:pPr>
            <w:r w:rsidRPr="000A2276">
              <w:rPr>
                <w:rFonts w:asciiTheme="minorHAnsi" w:hAnsiTheme="minorHAnsi" w:cstheme="minorHAnsi"/>
                <w:sz w:val="20"/>
                <w:szCs w:val="20"/>
              </w:rPr>
              <w:t>Uzasadnienie wyboru Wykonawcy – najniższa cena</w:t>
            </w:r>
          </w:p>
        </w:tc>
      </w:tr>
      <w:tr w:rsidR="00066C7A" w:rsidRPr="001D49B2" w14:paraId="667C67E4" w14:textId="77777777" w:rsidTr="00E92887">
        <w:tblPrEx>
          <w:jc w:val="left"/>
        </w:tblPrEx>
        <w:tc>
          <w:tcPr>
            <w:tcW w:w="562" w:type="dxa"/>
            <w:shd w:val="clear" w:color="auto" w:fill="F2F2F2" w:themeFill="background1" w:themeFillShade="F2"/>
          </w:tcPr>
          <w:p w14:paraId="75B5AD8C" w14:textId="2FD66352" w:rsidR="00066C7A" w:rsidRPr="001D49B2" w:rsidRDefault="00066C7A" w:rsidP="00E92887">
            <w:pPr>
              <w:spacing w:line="100" w:lineRule="atLeast"/>
              <w:jc w:val="both"/>
              <w:rPr>
                <w:rFonts w:asciiTheme="minorHAnsi" w:hAnsiTheme="minorHAnsi" w:cstheme="minorHAnsi"/>
                <w:b/>
              </w:rPr>
            </w:pPr>
            <w:r w:rsidRPr="001D49B2">
              <w:rPr>
                <w:rFonts w:asciiTheme="minorHAnsi" w:hAnsiTheme="minorHAnsi" w:cstheme="minorHAnsi"/>
                <w:b/>
              </w:rPr>
              <w:t xml:space="preserve"> 6.</w:t>
            </w:r>
          </w:p>
        </w:tc>
        <w:tc>
          <w:tcPr>
            <w:tcW w:w="10086" w:type="dxa"/>
          </w:tcPr>
          <w:p w14:paraId="21CD9290" w14:textId="065AFB6C" w:rsidR="00066C7A" w:rsidRPr="00082CB8" w:rsidRDefault="00066C7A" w:rsidP="00082CB8">
            <w:pPr>
              <w:spacing w:line="100" w:lineRule="atLeast"/>
              <w:jc w:val="both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0A2276">
              <w:rPr>
                <w:rFonts w:asciiTheme="minorHAnsi" w:hAnsiTheme="minorHAnsi" w:cstheme="minorHAnsi"/>
                <w:sz w:val="20"/>
                <w:szCs w:val="20"/>
              </w:rPr>
              <w:t xml:space="preserve">Planowana data podpisania umowy – </w:t>
            </w:r>
            <w:r w:rsidR="0006680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13CAD">
              <w:rPr>
                <w:rFonts w:asciiTheme="minorHAnsi" w:hAnsiTheme="minorHAnsi" w:cstheme="minorHAnsi"/>
                <w:sz w:val="20"/>
                <w:szCs w:val="20"/>
              </w:rPr>
              <w:t>do 24.08.2026 r</w:t>
            </w:r>
          </w:p>
        </w:tc>
      </w:tr>
    </w:tbl>
    <w:p w14:paraId="4DAA7DE7" w14:textId="77777777" w:rsidR="00066C7A" w:rsidRPr="001D49B2" w:rsidRDefault="00066C7A" w:rsidP="00066C7A">
      <w:pPr>
        <w:rPr>
          <w:rFonts w:asciiTheme="minorHAnsi" w:hAnsiTheme="minorHAnsi" w:cstheme="minorHAnsi"/>
          <w:sz w:val="20"/>
          <w:szCs w:val="20"/>
        </w:rPr>
      </w:pPr>
    </w:p>
    <w:p w14:paraId="20ACEC39" w14:textId="77777777" w:rsidR="00066C7A" w:rsidRPr="001D49B2" w:rsidRDefault="00066C7A" w:rsidP="00066C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100" w:lineRule="atLeast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1D49B2">
        <w:rPr>
          <w:rFonts w:asciiTheme="minorHAnsi" w:hAnsiTheme="minorHAnsi" w:cstheme="minorHAnsi"/>
          <w:b/>
          <w:sz w:val="20"/>
          <w:szCs w:val="20"/>
        </w:rPr>
        <w:t>ZATWIERDZENIE</w:t>
      </w:r>
      <w:r w:rsidRPr="001D49B2">
        <w:rPr>
          <w:rFonts w:asciiTheme="minorHAnsi" w:hAnsiTheme="minorHAnsi" w:cstheme="minorHAnsi"/>
          <w:sz w:val="20"/>
          <w:szCs w:val="20"/>
        </w:rPr>
        <w:t xml:space="preserve"> </w:t>
      </w:r>
      <w:r w:rsidRPr="001D49B2">
        <w:rPr>
          <w:rFonts w:asciiTheme="minorHAnsi" w:hAnsiTheme="minorHAnsi" w:cstheme="minorHAnsi"/>
          <w:b/>
          <w:sz w:val="20"/>
          <w:szCs w:val="20"/>
        </w:rPr>
        <w:t>PROTOKÓŁU Z POSTĘPOWANIA – CZĘŚCI II</w:t>
      </w:r>
    </w:p>
    <w:p w14:paraId="24EF105D" w14:textId="77777777" w:rsidR="00066C7A" w:rsidRPr="001D49B2" w:rsidRDefault="00066C7A" w:rsidP="00066C7A">
      <w:pPr>
        <w:rPr>
          <w:rFonts w:asciiTheme="minorHAnsi" w:hAnsiTheme="minorHAnsi" w:cstheme="minorHAnsi"/>
          <w:sz w:val="20"/>
          <w:szCs w:val="20"/>
        </w:rPr>
      </w:pPr>
    </w:p>
    <w:p w14:paraId="02538878" w14:textId="77777777" w:rsidR="00066C7A" w:rsidRPr="001D49B2" w:rsidRDefault="00066C7A" w:rsidP="00066C7A">
      <w:pPr>
        <w:rPr>
          <w:rFonts w:asciiTheme="minorHAnsi" w:hAnsiTheme="minorHAnsi" w:cstheme="minorHAnsi"/>
          <w:sz w:val="20"/>
          <w:szCs w:val="20"/>
        </w:rPr>
      </w:pPr>
    </w:p>
    <w:p w14:paraId="59A71E69" w14:textId="77777777" w:rsidR="00066C7A" w:rsidRPr="001D49B2" w:rsidRDefault="00066C7A" w:rsidP="00066C7A">
      <w:pPr>
        <w:rPr>
          <w:rFonts w:asciiTheme="minorHAnsi" w:hAnsiTheme="minorHAnsi" w:cstheme="minorHAnsi"/>
          <w:sz w:val="20"/>
          <w:szCs w:val="20"/>
        </w:rPr>
      </w:pPr>
    </w:p>
    <w:p w14:paraId="7B469289" w14:textId="77777777" w:rsidR="00066C7A" w:rsidRPr="001D49B2" w:rsidRDefault="00066C7A" w:rsidP="00066C7A">
      <w:pPr>
        <w:rPr>
          <w:rFonts w:asciiTheme="minorHAnsi" w:hAnsiTheme="minorHAnsi" w:cstheme="minorHAnsi"/>
          <w:sz w:val="20"/>
          <w:szCs w:val="20"/>
        </w:rPr>
      </w:pPr>
    </w:p>
    <w:p w14:paraId="5D70944B" w14:textId="00104794" w:rsidR="00066C7A" w:rsidRPr="001D49B2" w:rsidRDefault="00066C7A" w:rsidP="00066C7A">
      <w:pPr>
        <w:rPr>
          <w:rFonts w:asciiTheme="minorHAnsi" w:hAnsiTheme="minorHAnsi" w:cstheme="minorHAnsi"/>
          <w:sz w:val="20"/>
          <w:szCs w:val="20"/>
        </w:rPr>
      </w:pPr>
      <w:r w:rsidRPr="001D49B2">
        <w:rPr>
          <w:rFonts w:asciiTheme="minorHAnsi" w:hAnsiTheme="minorHAnsi" w:cstheme="minorHAnsi"/>
          <w:sz w:val="20"/>
          <w:szCs w:val="20"/>
        </w:rPr>
        <w:t>Główny Księgowy</w:t>
      </w:r>
      <w:r w:rsidRPr="001D49B2">
        <w:rPr>
          <w:rFonts w:asciiTheme="minorHAnsi" w:hAnsiTheme="minorHAnsi" w:cstheme="minorHAnsi"/>
          <w:sz w:val="20"/>
          <w:szCs w:val="20"/>
        </w:rPr>
        <w:tab/>
      </w:r>
      <w:r w:rsidRPr="001D49B2">
        <w:rPr>
          <w:rFonts w:asciiTheme="minorHAnsi" w:hAnsiTheme="minorHAnsi" w:cstheme="minorHAnsi"/>
          <w:sz w:val="20"/>
          <w:szCs w:val="20"/>
        </w:rPr>
        <w:tab/>
      </w:r>
      <w:r w:rsidRPr="001D49B2">
        <w:rPr>
          <w:rFonts w:asciiTheme="minorHAnsi" w:hAnsiTheme="minorHAnsi" w:cstheme="minorHAnsi"/>
          <w:sz w:val="20"/>
          <w:szCs w:val="20"/>
        </w:rPr>
        <w:tab/>
      </w:r>
      <w:r w:rsidRPr="001D49B2">
        <w:rPr>
          <w:rFonts w:asciiTheme="minorHAnsi" w:hAnsiTheme="minorHAnsi" w:cstheme="minorHAnsi"/>
          <w:sz w:val="20"/>
          <w:szCs w:val="20"/>
        </w:rPr>
        <w:tab/>
      </w:r>
      <w:r w:rsidRPr="001D49B2">
        <w:rPr>
          <w:rFonts w:asciiTheme="minorHAnsi" w:hAnsiTheme="minorHAnsi" w:cstheme="minorHAnsi"/>
          <w:sz w:val="20"/>
          <w:szCs w:val="20"/>
        </w:rPr>
        <w:tab/>
      </w:r>
      <w:r w:rsidR="00C56D7B" w:rsidRPr="001D49B2">
        <w:rPr>
          <w:rFonts w:asciiTheme="minorHAnsi" w:hAnsiTheme="minorHAnsi" w:cstheme="minorHAnsi"/>
          <w:sz w:val="20"/>
          <w:szCs w:val="20"/>
        </w:rPr>
        <w:t xml:space="preserve">                </w:t>
      </w:r>
      <w:r w:rsidRPr="001D49B2">
        <w:rPr>
          <w:rFonts w:asciiTheme="minorHAnsi" w:hAnsiTheme="minorHAnsi" w:cstheme="minorHAnsi"/>
          <w:sz w:val="20"/>
          <w:szCs w:val="20"/>
        </w:rPr>
        <w:t>dnia ………………………….</w:t>
      </w:r>
      <w:r w:rsidRPr="001D49B2">
        <w:rPr>
          <w:rFonts w:asciiTheme="minorHAnsi" w:hAnsiTheme="minorHAnsi" w:cstheme="minorHAnsi"/>
          <w:sz w:val="20"/>
          <w:szCs w:val="20"/>
        </w:rPr>
        <w:tab/>
        <w:t>Podpis…………………………</w:t>
      </w:r>
    </w:p>
    <w:p w14:paraId="42F5EB45" w14:textId="77777777" w:rsidR="00066C7A" w:rsidRPr="001D49B2" w:rsidRDefault="00066C7A" w:rsidP="00066C7A">
      <w:pPr>
        <w:rPr>
          <w:rFonts w:asciiTheme="minorHAnsi" w:hAnsiTheme="minorHAnsi" w:cstheme="minorHAnsi"/>
          <w:sz w:val="20"/>
          <w:szCs w:val="20"/>
        </w:rPr>
      </w:pPr>
    </w:p>
    <w:p w14:paraId="5A702787" w14:textId="77777777" w:rsidR="00066C7A" w:rsidRPr="001D49B2" w:rsidRDefault="00066C7A" w:rsidP="00066C7A">
      <w:pPr>
        <w:rPr>
          <w:rFonts w:asciiTheme="minorHAnsi" w:hAnsiTheme="minorHAnsi" w:cstheme="minorHAnsi"/>
          <w:sz w:val="20"/>
          <w:szCs w:val="20"/>
        </w:rPr>
      </w:pPr>
    </w:p>
    <w:p w14:paraId="1BA95EE8" w14:textId="77777777" w:rsidR="00066C7A" w:rsidRPr="001D49B2" w:rsidRDefault="00066C7A" w:rsidP="00066C7A">
      <w:pPr>
        <w:rPr>
          <w:rFonts w:asciiTheme="minorHAnsi" w:hAnsiTheme="minorHAnsi" w:cstheme="minorHAnsi"/>
          <w:sz w:val="20"/>
          <w:szCs w:val="20"/>
        </w:rPr>
      </w:pPr>
    </w:p>
    <w:p w14:paraId="4BAA9D3B" w14:textId="77777777" w:rsidR="00066C7A" w:rsidRPr="001D49B2" w:rsidRDefault="00066C7A" w:rsidP="00066C7A">
      <w:pPr>
        <w:rPr>
          <w:rFonts w:asciiTheme="minorHAnsi" w:hAnsiTheme="minorHAnsi" w:cstheme="minorHAnsi"/>
          <w:sz w:val="20"/>
          <w:szCs w:val="20"/>
        </w:rPr>
      </w:pPr>
    </w:p>
    <w:p w14:paraId="6B5ECE0D" w14:textId="77777777" w:rsidR="00066C7A" w:rsidRPr="001D49B2" w:rsidRDefault="00066C7A" w:rsidP="00066C7A">
      <w:pPr>
        <w:rPr>
          <w:rFonts w:asciiTheme="minorHAnsi" w:hAnsiTheme="minorHAnsi" w:cstheme="minorHAnsi"/>
          <w:sz w:val="20"/>
          <w:szCs w:val="20"/>
        </w:rPr>
      </w:pPr>
      <w:r w:rsidRPr="001D49B2">
        <w:rPr>
          <w:rFonts w:asciiTheme="minorHAnsi" w:hAnsiTheme="minorHAnsi" w:cstheme="minorHAnsi"/>
          <w:sz w:val="20"/>
          <w:szCs w:val="20"/>
        </w:rPr>
        <w:t xml:space="preserve">Zastępca dyrektora ds. administracyjno-ekonomicznych </w:t>
      </w:r>
      <w:r w:rsidRPr="001D49B2">
        <w:rPr>
          <w:rFonts w:asciiTheme="minorHAnsi" w:hAnsiTheme="minorHAnsi" w:cstheme="minorHAnsi"/>
          <w:sz w:val="20"/>
          <w:szCs w:val="20"/>
        </w:rPr>
        <w:tab/>
        <w:t>dnia ………………………….</w:t>
      </w:r>
      <w:r w:rsidRPr="001D49B2">
        <w:rPr>
          <w:rFonts w:asciiTheme="minorHAnsi" w:hAnsiTheme="minorHAnsi" w:cstheme="minorHAnsi"/>
          <w:sz w:val="20"/>
          <w:szCs w:val="20"/>
        </w:rPr>
        <w:tab/>
        <w:t>podpis …………………………</w:t>
      </w:r>
    </w:p>
    <w:p w14:paraId="2F13BEF6" w14:textId="77777777" w:rsidR="00066C7A" w:rsidRPr="001D49B2" w:rsidRDefault="00066C7A" w:rsidP="00066C7A">
      <w:pPr>
        <w:rPr>
          <w:rFonts w:asciiTheme="minorHAnsi" w:hAnsiTheme="minorHAnsi" w:cstheme="minorHAnsi"/>
          <w:sz w:val="20"/>
          <w:szCs w:val="20"/>
        </w:rPr>
      </w:pPr>
    </w:p>
    <w:p w14:paraId="2391AF1F" w14:textId="77777777" w:rsidR="00066C7A" w:rsidRPr="001D49B2" w:rsidRDefault="00066C7A" w:rsidP="00066C7A">
      <w:pPr>
        <w:rPr>
          <w:rFonts w:asciiTheme="minorHAnsi" w:hAnsiTheme="minorHAnsi" w:cstheme="minorHAnsi"/>
          <w:sz w:val="20"/>
          <w:szCs w:val="20"/>
        </w:rPr>
      </w:pPr>
    </w:p>
    <w:p w14:paraId="26F8043E" w14:textId="77777777" w:rsidR="00066C7A" w:rsidRPr="001D49B2" w:rsidRDefault="00066C7A" w:rsidP="00066C7A">
      <w:pPr>
        <w:rPr>
          <w:rFonts w:asciiTheme="minorHAnsi" w:hAnsiTheme="minorHAnsi" w:cstheme="minorHAnsi"/>
          <w:sz w:val="20"/>
          <w:szCs w:val="20"/>
        </w:rPr>
      </w:pPr>
    </w:p>
    <w:p w14:paraId="13C7790C" w14:textId="77777777" w:rsidR="00066C7A" w:rsidRPr="001D49B2" w:rsidRDefault="00066C7A" w:rsidP="00066C7A">
      <w:pPr>
        <w:rPr>
          <w:rFonts w:asciiTheme="minorHAnsi" w:hAnsiTheme="minorHAnsi" w:cstheme="minorHAnsi"/>
          <w:sz w:val="20"/>
          <w:szCs w:val="20"/>
        </w:rPr>
      </w:pPr>
    </w:p>
    <w:p w14:paraId="667B6F83" w14:textId="77777777" w:rsidR="00066C7A" w:rsidRPr="001D49B2" w:rsidRDefault="00066C7A" w:rsidP="00066C7A">
      <w:pPr>
        <w:rPr>
          <w:rFonts w:asciiTheme="minorHAnsi" w:hAnsiTheme="minorHAnsi" w:cstheme="minorHAnsi"/>
          <w:sz w:val="20"/>
          <w:szCs w:val="20"/>
        </w:rPr>
      </w:pPr>
    </w:p>
    <w:p w14:paraId="636CB7D1" w14:textId="4EAD02CD" w:rsidR="00066C7A" w:rsidRPr="001D49B2" w:rsidRDefault="00066C7A">
      <w:pPr>
        <w:rPr>
          <w:rFonts w:asciiTheme="minorHAnsi" w:hAnsiTheme="minorHAnsi" w:cstheme="minorHAnsi"/>
          <w:sz w:val="20"/>
          <w:szCs w:val="20"/>
        </w:rPr>
      </w:pPr>
      <w:r w:rsidRPr="001D49B2">
        <w:rPr>
          <w:rFonts w:asciiTheme="minorHAnsi" w:hAnsiTheme="minorHAnsi" w:cstheme="minorHAnsi"/>
          <w:sz w:val="20"/>
          <w:szCs w:val="20"/>
        </w:rPr>
        <w:t xml:space="preserve">Dyrektor </w:t>
      </w:r>
      <w:r w:rsidRPr="001D49B2">
        <w:rPr>
          <w:rFonts w:asciiTheme="minorHAnsi" w:hAnsiTheme="minorHAnsi" w:cstheme="minorHAnsi"/>
          <w:sz w:val="20"/>
          <w:szCs w:val="20"/>
        </w:rPr>
        <w:tab/>
      </w:r>
      <w:r w:rsidRPr="001D49B2">
        <w:rPr>
          <w:rFonts w:asciiTheme="minorHAnsi" w:hAnsiTheme="minorHAnsi" w:cstheme="minorHAnsi"/>
          <w:sz w:val="20"/>
          <w:szCs w:val="20"/>
        </w:rPr>
        <w:tab/>
      </w:r>
      <w:r w:rsidRPr="001D49B2">
        <w:rPr>
          <w:rFonts w:asciiTheme="minorHAnsi" w:hAnsiTheme="minorHAnsi" w:cstheme="minorHAnsi"/>
          <w:sz w:val="20"/>
          <w:szCs w:val="20"/>
        </w:rPr>
        <w:tab/>
      </w:r>
      <w:r w:rsidRPr="001D49B2">
        <w:rPr>
          <w:rFonts w:asciiTheme="minorHAnsi" w:hAnsiTheme="minorHAnsi" w:cstheme="minorHAnsi"/>
          <w:sz w:val="20"/>
          <w:szCs w:val="20"/>
        </w:rPr>
        <w:tab/>
        <w:t xml:space="preserve">     </w:t>
      </w:r>
      <w:r w:rsidRPr="001D49B2">
        <w:rPr>
          <w:rFonts w:asciiTheme="minorHAnsi" w:hAnsiTheme="minorHAnsi" w:cstheme="minorHAnsi"/>
          <w:sz w:val="20"/>
          <w:szCs w:val="20"/>
        </w:rPr>
        <w:tab/>
      </w:r>
      <w:r w:rsidRPr="001D49B2">
        <w:rPr>
          <w:rFonts w:asciiTheme="minorHAnsi" w:hAnsiTheme="minorHAnsi" w:cstheme="minorHAnsi"/>
          <w:sz w:val="20"/>
          <w:szCs w:val="20"/>
        </w:rPr>
        <w:tab/>
        <w:t>dnia ………………………….</w:t>
      </w:r>
      <w:r w:rsidRPr="001D49B2">
        <w:rPr>
          <w:rFonts w:asciiTheme="minorHAnsi" w:hAnsiTheme="minorHAnsi" w:cstheme="minorHAnsi"/>
          <w:sz w:val="20"/>
          <w:szCs w:val="20"/>
        </w:rPr>
        <w:tab/>
        <w:t>podpis ………………………</w:t>
      </w:r>
    </w:p>
    <w:sectPr w:rsidR="00066C7A" w:rsidRPr="001D49B2" w:rsidSect="00DE6583">
      <w:footerReference w:type="default" r:id="rId8"/>
      <w:pgSz w:w="11907" w:h="16839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D42B1C" w14:textId="77777777" w:rsidR="008D69E7" w:rsidRDefault="008D69E7">
      <w:r>
        <w:separator/>
      </w:r>
    </w:p>
  </w:endnote>
  <w:endnote w:type="continuationSeparator" w:id="0">
    <w:p w14:paraId="4CA8523B" w14:textId="77777777" w:rsidR="008D69E7" w:rsidRDefault="008D69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5A0223" w14:textId="77777777" w:rsidR="007F6451" w:rsidRDefault="007F645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2E7262" w14:textId="77777777" w:rsidR="008D69E7" w:rsidRDefault="008D69E7">
      <w:r>
        <w:separator/>
      </w:r>
    </w:p>
  </w:footnote>
  <w:footnote w:type="continuationSeparator" w:id="0">
    <w:p w14:paraId="110064D8" w14:textId="77777777" w:rsidR="008D69E7" w:rsidRDefault="008D69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B1CDF"/>
    <w:multiLevelType w:val="hybridMultilevel"/>
    <w:tmpl w:val="3F5C2850"/>
    <w:lvl w:ilvl="0" w:tplc="48E4D9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201807"/>
    <w:multiLevelType w:val="hybridMultilevel"/>
    <w:tmpl w:val="F3D4B3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E206AC"/>
    <w:multiLevelType w:val="hybridMultilevel"/>
    <w:tmpl w:val="F5C8909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1A44EE"/>
    <w:multiLevelType w:val="hybridMultilevel"/>
    <w:tmpl w:val="36722B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655059"/>
    <w:multiLevelType w:val="hybridMultilevel"/>
    <w:tmpl w:val="B86ED4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24516A"/>
    <w:multiLevelType w:val="hybridMultilevel"/>
    <w:tmpl w:val="0CC2DA1E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873B4B"/>
    <w:multiLevelType w:val="hybridMultilevel"/>
    <w:tmpl w:val="2B98BB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A30986"/>
    <w:multiLevelType w:val="hybridMultilevel"/>
    <w:tmpl w:val="5F825C4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077A53"/>
    <w:multiLevelType w:val="hybridMultilevel"/>
    <w:tmpl w:val="0CA211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C12701"/>
    <w:multiLevelType w:val="hybridMultilevel"/>
    <w:tmpl w:val="7494BF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0D60F2"/>
    <w:multiLevelType w:val="hybridMultilevel"/>
    <w:tmpl w:val="F5C8909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8947AD"/>
    <w:multiLevelType w:val="hybridMultilevel"/>
    <w:tmpl w:val="0CA2117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9142542">
    <w:abstractNumId w:val="1"/>
  </w:num>
  <w:num w:numId="2" w16cid:durableId="1021319564">
    <w:abstractNumId w:val="0"/>
  </w:num>
  <w:num w:numId="3" w16cid:durableId="1228299254">
    <w:abstractNumId w:val="5"/>
  </w:num>
  <w:num w:numId="4" w16cid:durableId="38749692">
    <w:abstractNumId w:val="3"/>
  </w:num>
  <w:num w:numId="5" w16cid:durableId="2001540652">
    <w:abstractNumId w:val="7"/>
  </w:num>
  <w:num w:numId="6" w16cid:durableId="1870948018">
    <w:abstractNumId w:val="9"/>
  </w:num>
  <w:num w:numId="7" w16cid:durableId="146828179">
    <w:abstractNumId w:val="2"/>
  </w:num>
  <w:num w:numId="8" w16cid:durableId="1215849526">
    <w:abstractNumId w:val="10"/>
  </w:num>
  <w:num w:numId="9" w16cid:durableId="1242450595">
    <w:abstractNumId w:val="6"/>
  </w:num>
  <w:num w:numId="10" w16cid:durableId="1696611460">
    <w:abstractNumId w:val="8"/>
  </w:num>
  <w:num w:numId="11" w16cid:durableId="543448312">
    <w:abstractNumId w:val="4"/>
  </w:num>
  <w:num w:numId="12" w16cid:durableId="206976065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4E9E"/>
    <w:rsid w:val="00006967"/>
    <w:rsid w:val="00013CAD"/>
    <w:rsid w:val="00023871"/>
    <w:rsid w:val="00056277"/>
    <w:rsid w:val="00064956"/>
    <w:rsid w:val="0006680E"/>
    <w:rsid w:val="00066C7A"/>
    <w:rsid w:val="00081344"/>
    <w:rsid w:val="00082CB8"/>
    <w:rsid w:val="000A2276"/>
    <w:rsid w:val="000A3692"/>
    <w:rsid w:val="000A53AB"/>
    <w:rsid w:val="000A7779"/>
    <w:rsid w:val="000C073F"/>
    <w:rsid w:val="000C39E6"/>
    <w:rsid w:val="000C62BB"/>
    <w:rsid w:val="000D48E3"/>
    <w:rsid w:val="000E7414"/>
    <w:rsid w:val="000F1AFA"/>
    <w:rsid w:val="000F5DFB"/>
    <w:rsid w:val="000F7688"/>
    <w:rsid w:val="00100019"/>
    <w:rsid w:val="00100B03"/>
    <w:rsid w:val="00120107"/>
    <w:rsid w:val="00123388"/>
    <w:rsid w:val="00127FAE"/>
    <w:rsid w:val="00136506"/>
    <w:rsid w:val="00151F75"/>
    <w:rsid w:val="00152D0F"/>
    <w:rsid w:val="00162170"/>
    <w:rsid w:val="00166FAD"/>
    <w:rsid w:val="00176146"/>
    <w:rsid w:val="00180E80"/>
    <w:rsid w:val="0018289F"/>
    <w:rsid w:val="001A51D7"/>
    <w:rsid w:val="001B3B95"/>
    <w:rsid w:val="001C5A30"/>
    <w:rsid w:val="001D49B2"/>
    <w:rsid w:val="001D4E59"/>
    <w:rsid w:val="001E385D"/>
    <w:rsid w:val="001F4C83"/>
    <w:rsid w:val="001F6BE6"/>
    <w:rsid w:val="002126F7"/>
    <w:rsid w:val="00213EB1"/>
    <w:rsid w:val="0022583A"/>
    <w:rsid w:val="00225857"/>
    <w:rsid w:val="002278DE"/>
    <w:rsid w:val="00227FAE"/>
    <w:rsid w:val="002341D8"/>
    <w:rsid w:val="00234AC4"/>
    <w:rsid w:val="00243F0D"/>
    <w:rsid w:val="00246526"/>
    <w:rsid w:val="00252B0D"/>
    <w:rsid w:val="00262ADF"/>
    <w:rsid w:val="00275BD5"/>
    <w:rsid w:val="002778DB"/>
    <w:rsid w:val="00280327"/>
    <w:rsid w:val="00280BBA"/>
    <w:rsid w:val="002914C8"/>
    <w:rsid w:val="0029410B"/>
    <w:rsid w:val="0029597F"/>
    <w:rsid w:val="002A2942"/>
    <w:rsid w:val="002A5FB1"/>
    <w:rsid w:val="002D7E6B"/>
    <w:rsid w:val="002E4EF8"/>
    <w:rsid w:val="00300C37"/>
    <w:rsid w:val="003201DF"/>
    <w:rsid w:val="0032159E"/>
    <w:rsid w:val="00322DA4"/>
    <w:rsid w:val="003417DA"/>
    <w:rsid w:val="003446A9"/>
    <w:rsid w:val="00350F7F"/>
    <w:rsid w:val="00363F61"/>
    <w:rsid w:val="00376F00"/>
    <w:rsid w:val="00390101"/>
    <w:rsid w:val="003936B2"/>
    <w:rsid w:val="003B0D36"/>
    <w:rsid w:val="003B4B5E"/>
    <w:rsid w:val="003C238E"/>
    <w:rsid w:val="003D7681"/>
    <w:rsid w:val="003F2FB5"/>
    <w:rsid w:val="00411C72"/>
    <w:rsid w:val="004277DF"/>
    <w:rsid w:val="00427C32"/>
    <w:rsid w:val="004401B5"/>
    <w:rsid w:val="0044059C"/>
    <w:rsid w:val="00455824"/>
    <w:rsid w:val="00466F45"/>
    <w:rsid w:val="00471034"/>
    <w:rsid w:val="00486FEC"/>
    <w:rsid w:val="00492466"/>
    <w:rsid w:val="004A4BDB"/>
    <w:rsid w:val="004C006A"/>
    <w:rsid w:val="004F4BEF"/>
    <w:rsid w:val="00503574"/>
    <w:rsid w:val="00512916"/>
    <w:rsid w:val="005179DA"/>
    <w:rsid w:val="00530CF6"/>
    <w:rsid w:val="00533891"/>
    <w:rsid w:val="00544554"/>
    <w:rsid w:val="005846B5"/>
    <w:rsid w:val="00584F8B"/>
    <w:rsid w:val="00593028"/>
    <w:rsid w:val="005A27F6"/>
    <w:rsid w:val="005A2C1F"/>
    <w:rsid w:val="005A7D77"/>
    <w:rsid w:val="005C048C"/>
    <w:rsid w:val="005C44F7"/>
    <w:rsid w:val="005C7560"/>
    <w:rsid w:val="005D1E31"/>
    <w:rsid w:val="005D4719"/>
    <w:rsid w:val="005D6019"/>
    <w:rsid w:val="005E38C2"/>
    <w:rsid w:val="005E4381"/>
    <w:rsid w:val="005E5A0B"/>
    <w:rsid w:val="005E69A6"/>
    <w:rsid w:val="005F5EE8"/>
    <w:rsid w:val="005F6A93"/>
    <w:rsid w:val="00623768"/>
    <w:rsid w:val="0064398F"/>
    <w:rsid w:val="00651CCE"/>
    <w:rsid w:val="00655F57"/>
    <w:rsid w:val="00666A7E"/>
    <w:rsid w:val="0068646F"/>
    <w:rsid w:val="0069277D"/>
    <w:rsid w:val="00693B7A"/>
    <w:rsid w:val="006A557B"/>
    <w:rsid w:val="006D51DC"/>
    <w:rsid w:val="006D54B1"/>
    <w:rsid w:val="006E0B60"/>
    <w:rsid w:val="006E3D21"/>
    <w:rsid w:val="00744CB3"/>
    <w:rsid w:val="0074690A"/>
    <w:rsid w:val="00751EA2"/>
    <w:rsid w:val="00752279"/>
    <w:rsid w:val="007552B1"/>
    <w:rsid w:val="00762018"/>
    <w:rsid w:val="00767A82"/>
    <w:rsid w:val="00780198"/>
    <w:rsid w:val="0078529F"/>
    <w:rsid w:val="007A34A7"/>
    <w:rsid w:val="007A615F"/>
    <w:rsid w:val="007C16A3"/>
    <w:rsid w:val="007E1C63"/>
    <w:rsid w:val="007F6451"/>
    <w:rsid w:val="00800B68"/>
    <w:rsid w:val="0080352C"/>
    <w:rsid w:val="0081300A"/>
    <w:rsid w:val="00820D0A"/>
    <w:rsid w:val="00821240"/>
    <w:rsid w:val="00825B4B"/>
    <w:rsid w:val="008260B2"/>
    <w:rsid w:val="00840BEE"/>
    <w:rsid w:val="008432CF"/>
    <w:rsid w:val="00860191"/>
    <w:rsid w:val="00863074"/>
    <w:rsid w:val="00864567"/>
    <w:rsid w:val="008705E6"/>
    <w:rsid w:val="00875428"/>
    <w:rsid w:val="008843F8"/>
    <w:rsid w:val="00885D6E"/>
    <w:rsid w:val="008A1964"/>
    <w:rsid w:val="008A2F7A"/>
    <w:rsid w:val="008B006E"/>
    <w:rsid w:val="008D0F5E"/>
    <w:rsid w:val="008D36D3"/>
    <w:rsid w:val="008D69E7"/>
    <w:rsid w:val="008D6BD3"/>
    <w:rsid w:val="008D6D2D"/>
    <w:rsid w:val="008E0AC6"/>
    <w:rsid w:val="008E5D36"/>
    <w:rsid w:val="008E75DF"/>
    <w:rsid w:val="008F3B32"/>
    <w:rsid w:val="00901243"/>
    <w:rsid w:val="00924282"/>
    <w:rsid w:val="00930993"/>
    <w:rsid w:val="00943548"/>
    <w:rsid w:val="00955A98"/>
    <w:rsid w:val="00967D4A"/>
    <w:rsid w:val="00980C73"/>
    <w:rsid w:val="0098259B"/>
    <w:rsid w:val="009B515C"/>
    <w:rsid w:val="009B74B6"/>
    <w:rsid w:val="009D79AE"/>
    <w:rsid w:val="009E2F2A"/>
    <w:rsid w:val="009F7318"/>
    <w:rsid w:val="00A04B46"/>
    <w:rsid w:val="00A36854"/>
    <w:rsid w:val="00A56E3A"/>
    <w:rsid w:val="00A66ABE"/>
    <w:rsid w:val="00A731E3"/>
    <w:rsid w:val="00A75878"/>
    <w:rsid w:val="00AB2A25"/>
    <w:rsid w:val="00AC0A29"/>
    <w:rsid w:val="00AC2CDB"/>
    <w:rsid w:val="00AD1681"/>
    <w:rsid w:val="00AD4528"/>
    <w:rsid w:val="00AD7FCD"/>
    <w:rsid w:val="00AE11B4"/>
    <w:rsid w:val="00B03549"/>
    <w:rsid w:val="00B168B8"/>
    <w:rsid w:val="00B202D5"/>
    <w:rsid w:val="00B52A9C"/>
    <w:rsid w:val="00B63569"/>
    <w:rsid w:val="00B71D80"/>
    <w:rsid w:val="00B747BF"/>
    <w:rsid w:val="00B8669F"/>
    <w:rsid w:val="00B9112C"/>
    <w:rsid w:val="00BC46BA"/>
    <w:rsid w:val="00BC7BC2"/>
    <w:rsid w:val="00BD23D3"/>
    <w:rsid w:val="00BF07BB"/>
    <w:rsid w:val="00BF7772"/>
    <w:rsid w:val="00C169F9"/>
    <w:rsid w:val="00C2149B"/>
    <w:rsid w:val="00C3171B"/>
    <w:rsid w:val="00C332EA"/>
    <w:rsid w:val="00C3729A"/>
    <w:rsid w:val="00C56D7B"/>
    <w:rsid w:val="00C85BFE"/>
    <w:rsid w:val="00C92B25"/>
    <w:rsid w:val="00CA62A7"/>
    <w:rsid w:val="00CA7826"/>
    <w:rsid w:val="00CB19EA"/>
    <w:rsid w:val="00CC1FF5"/>
    <w:rsid w:val="00CC414B"/>
    <w:rsid w:val="00CF28A0"/>
    <w:rsid w:val="00D07767"/>
    <w:rsid w:val="00D15625"/>
    <w:rsid w:val="00D220E4"/>
    <w:rsid w:val="00D2468C"/>
    <w:rsid w:val="00D36C8E"/>
    <w:rsid w:val="00D4003B"/>
    <w:rsid w:val="00D405A3"/>
    <w:rsid w:val="00D50C08"/>
    <w:rsid w:val="00D53634"/>
    <w:rsid w:val="00D619F1"/>
    <w:rsid w:val="00D70ED4"/>
    <w:rsid w:val="00D8576B"/>
    <w:rsid w:val="00D86EC2"/>
    <w:rsid w:val="00D91494"/>
    <w:rsid w:val="00D93E8E"/>
    <w:rsid w:val="00DD0CD3"/>
    <w:rsid w:val="00DD7A7A"/>
    <w:rsid w:val="00DE6583"/>
    <w:rsid w:val="00DF06AA"/>
    <w:rsid w:val="00DF6E61"/>
    <w:rsid w:val="00E147AA"/>
    <w:rsid w:val="00E16A03"/>
    <w:rsid w:val="00E3035D"/>
    <w:rsid w:val="00E724DF"/>
    <w:rsid w:val="00E7414B"/>
    <w:rsid w:val="00E9689F"/>
    <w:rsid w:val="00EA0A52"/>
    <w:rsid w:val="00EA5248"/>
    <w:rsid w:val="00EB0FA6"/>
    <w:rsid w:val="00EB2BE5"/>
    <w:rsid w:val="00EC71F6"/>
    <w:rsid w:val="00EF014C"/>
    <w:rsid w:val="00EF317E"/>
    <w:rsid w:val="00F1443A"/>
    <w:rsid w:val="00F3042B"/>
    <w:rsid w:val="00F30F16"/>
    <w:rsid w:val="00F32E77"/>
    <w:rsid w:val="00F37F3F"/>
    <w:rsid w:val="00F65A05"/>
    <w:rsid w:val="00F72638"/>
    <w:rsid w:val="00F817F8"/>
    <w:rsid w:val="00F91897"/>
    <w:rsid w:val="00FA08EB"/>
    <w:rsid w:val="00FA2449"/>
    <w:rsid w:val="00FA32A0"/>
    <w:rsid w:val="00FA7D72"/>
    <w:rsid w:val="00FC5506"/>
    <w:rsid w:val="00FC7261"/>
    <w:rsid w:val="00FD3A2D"/>
    <w:rsid w:val="00FD69F1"/>
    <w:rsid w:val="00FE2B92"/>
    <w:rsid w:val="00FE461F"/>
    <w:rsid w:val="00FF1E0F"/>
    <w:rsid w:val="00FF4E9E"/>
    <w:rsid w:val="00FF6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E806A9"/>
  <w15:docId w15:val="{569E7BD9-DDFB-4A23-8720-5A17310D0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4F4BEF"/>
    <w:rPr>
      <w:rFonts w:ascii="Arial" w:hAnsi="Arial" w:cs="Arial"/>
      <w:sz w:val="19"/>
      <w:szCs w:val="19"/>
      <w:lang w:val="pl-PL" w:eastAsia="pl-PL"/>
    </w:rPr>
  </w:style>
  <w:style w:type="paragraph" w:styleId="Nagwek1">
    <w:name w:val="heading 1"/>
    <w:basedOn w:val="Normalny"/>
    <w:next w:val="Normalny"/>
    <w:qFormat/>
    <w:pPr>
      <w:tabs>
        <w:tab w:val="left" w:pos="7185"/>
      </w:tabs>
      <w:spacing w:before="120" w:after="120"/>
      <w:ind w:left="-907" w:right="-360"/>
      <w:jc w:val="right"/>
      <w:outlineLvl w:val="0"/>
    </w:pPr>
    <w:rPr>
      <w:b/>
      <w:color w:val="808080"/>
      <w:sz w:val="36"/>
      <w:szCs w:val="36"/>
    </w:rPr>
  </w:style>
  <w:style w:type="paragraph" w:styleId="Nagwek2">
    <w:name w:val="heading 2"/>
    <w:basedOn w:val="Normalny"/>
    <w:next w:val="Normalny"/>
    <w:qFormat/>
    <w:pPr>
      <w:tabs>
        <w:tab w:val="left" w:pos="7185"/>
      </w:tabs>
      <w:spacing w:after="60"/>
      <w:ind w:left="-432"/>
      <w:outlineLvl w:val="1"/>
    </w:pPr>
    <w:rPr>
      <w:b/>
      <w:sz w:val="24"/>
      <w:szCs w:val="24"/>
    </w:rPr>
  </w:style>
  <w:style w:type="paragraph" w:styleId="Nagwek3">
    <w:name w:val="heading 3"/>
    <w:basedOn w:val="Normalny"/>
    <w:next w:val="Normalny"/>
    <w:qFormat/>
    <w:pPr>
      <w:jc w:val="center"/>
      <w:outlineLvl w:val="2"/>
    </w:pPr>
    <w:rPr>
      <w:b/>
      <w:color w:val="FFFFF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320"/>
        <w:tab w:val="right" w:pos="8640"/>
      </w:tabs>
    </w:pPr>
  </w:style>
  <w:style w:type="paragraph" w:styleId="Stopka">
    <w:name w:val="footer"/>
    <w:basedOn w:val="Normalny"/>
    <w:pPr>
      <w:tabs>
        <w:tab w:val="center" w:pos="4320"/>
        <w:tab w:val="right" w:pos="8640"/>
      </w:tabs>
    </w:pPr>
  </w:style>
  <w:style w:type="paragraph" w:styleId="Tekstpodstawowy">
    <w:name w:val="Body Text"/>
    <w:basedOn w:val="Normalny"/>
  </w:style>
  <w:style w:type="paragraph" w:styleId="Tekstpodstawowy2">
    <w:name w:val="Body Text 2"/>
    <w:basedOn w:val="Normalny"/>
    <w:pPr>
      <w:tabs>
        <w:tab w:val="left" w:pos="1143"/>
        <w:tab w:val="left" w:pos="3600"/>
        <w:tab w:val="left" w:pos="7200"/>
      </w:tabs>
    </w:pPr>
    <w:rPr>
      <w:i/>
      <w:sz w:val="16"/>
      <w:szCs w:val="16"/>
    </w:rPr>
  </w:style>
  <w:style w:type="paragraph" w:styleId="Tekstpodstawowy3">
    <w:name w:val="Body Text 3"/>
    <w:basedOn w:val="Normalny"/>
    <w:pPr>
      <w:jc w:val="center"/>
    </w:pPr>
  </w:style>
  <w:style w:type="paragraph" w:customStyle="1" w:styleId="Polewyboru">
    <w:name w:val="Pole wyboru"/>
    <w:basedOn w:val="Normalny"/>
    <w:next w:val="Normalny"/>
    <w:pPr>
      <w:jc w:val="center"/>
    </w:pPr>
    <w:rPr>
      <w:lang w:bidi="pl-PL"/>
    </w:rPr>
  </w:style>
  <w:style w:type="character" w:customStyle="1" w:styleId="TekstpolaZnakZnak">
    <w:name w:val="Tekst pola Znak Znak"/>
    <w:basedOn w:val="Domylnaczcionkaakapitu"/>
    <w:link w:val="Tekstpola"/>
    <w:rPr>
      <w:rFonts w:ascii="Arial" w:hAnsi="Arial" w:cs="Arial" w:hint="default"/>
      <w:b/>
      <w:bCs w:val="0"/>
      <w:sz w:val="19"/>
      <w:szCs w:val="19"/>
      <w:lang w:val="pl-PL" w:eastAsia="pl-PL" w:bidi="pl-PL"/>
    </w:rPr>
  </w:style>
  <w:style w:type="paragraph" w:customStyle="1" w:styleId="Tekstpola">
    <w:name w:val="Tekst pola"/>
    <w:basedOn w:val="Normalny"/>
    <w:link w:val="TekstpolaZnakZnak"/>
    <w:rPr>
      <w:b/>
      <w:lang w:bidi="pl-PL"/>
    </w:rPr>
  </w:style>
  <w:style w:type="paragraph" w:customStyle="1" w:styleId="Tekstpodstawowy4">
    <w:name w:val="Tekst podstawowy 4"/>
    <w:basedOn w:val="Normalny"/>
    <w:next w:val="Normalny"/>
    <w:pPr>
      <w:spacing w:after="120"/>
    </w:pPr>
    <w:rPr>
      <w:i/>
      <w:sz w:val="20"/>
      <w:szCs w:val="20"/>
      <w:lang w:bidi="pl-PL"/>
    </w:rPr>
  </w:style>
  <w:style w:type="table" w:styleId="Tabela-Siatka">
    <w:name w:val="Table Grid"/>
    <w:basedOn w:val="Standardowy"/>
    <w:rsid w:val="008D6D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5A0B"/>
    <w:pPr>
      <w:ind w:left="720"/>
      <w:contextualSpacing/>
    </w:pPr>
  </w:style>
  <w:style w:type="paragraph" w:styleId="Tekstdymka">
    <w:name w:val="Balloon Text"/>
    <w:basedOn w:val="Normalny"/>
    <w:link w:val="TekstdymkaZnak"/>
    <w:semiHidden/>
    <w:unhideWhenUsed/>
    <w:rsid w:val="00DE658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DE6583"/>
    <w:rPr>
      <w:rFonts w:ascii="Segoe UI" w:hAnsi="Segoe UI" w:cs="Segoe UI"/>
      <w:sz w:val="18"/>
      <w:szCs w:val="18"/>
      <w:lang w:val="pl-PL" w:eastAsia="pl-PL"/>
    </w:rPr>
  </w:style>
  <w:style w:type="paragraph" w:customStyle="1" w:styleId="Zawartotabeli">
    <w:name w:val="Zawartość tabeli"/>
    <w:basedOn w:val="Normalny"/>
    <w:rsid w:val="00EB2BE5"/>
    <w:pPr>
      <w:widowControl w:val="0"/>
      <w:suppressLineNumbers/>
      <w:suppressAutoHyphens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styleId="Hipercze">
    <w:name w:val="Hyperlink"/>
    <w:basedOn w:val="Domylnaczcionkaakapitu"/>
    <w:unhideWhenUsed/>
    <w:rsid w:val="00EB2BE5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EB0FA6"/>
    <w:rPr>
      <w:b/>
      <w:bCs/>
    </w:rPr>
  </w:style>
  <w:style w:type="character" w:customStyle="1" w:styleId="lrzxr">
    <w:name w:val="lrzxr"/>
    <w:basedOn w:val="Domylnaczcionkaakapitu"/>
    <w:rsid w:val="00066C7A"/>
  </w:style>
  <w:style w:type="paragraph" w:styleId="NormalnyWeb">
    <w:name w:val="Normal (Web)"/>
    <w:basedOn w:val="Normalny"/>
    <w:semiHidden/>
    <w:unhideWhenUsed/>
    <w:rsid w:val="005E38C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4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6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5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1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2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jakubowska\AppData\Roaming\Microsoft\Szablony\Formularz%20oceny%20osoby%20ubiegaj&#261;cej%20si&#281;%20o%20prac&#281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55604E89-7955-41C8-BF66-775992EE238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oceny osoby ubiegającej się o pracę.dotx</Template>
  <TotalTime>98</TotalTime>
  <Pages>1</Pages>
  <Words>216</Words>
  <Characters>1300</Characters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2026-08-14T05:47:00Z</cp:lastPrinted>
  <dcterms:created xsi:type="dcterms:W3CDTF">2026-07-20T10:32:00Z</dcterms:created>
  <dcterms:modified xsi:type="dcterms:W3CDTF">2026-08-17T06:25:00Z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TC060888121045</vt:lpwstr>
  </property>
</Properties>
</file>