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4A650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p w14:paraId="64FD3FA6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D49B2">
        <w:rPr>
          <w:rFonts w:asciiTheme="minorHAnsi" w:hAnsiTheme="minorHAnsi" w:cstheme="minorHAnsi"/>
          <w:b/>
          <w:sz w:val="20"/>
          <w:szCs w:val="20"/>
        </w:rPr>
        <w:t>PROTOKÓŁ Z POSTĘPOWANIA – CZĘŚĆ II</w:t>
      </w:r>
    </w:p>
    <w:p w14:paraId="627FB56B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85FBC36" w14:textId="77777777" w:rsidR="00066C7A" w:rsidRPr="001D49B2" w:rsidRDefault="00066C7A" w:rsidP="00066C7A">
      <w:pPr>
        <w:spacing w:after="160" w:line="100" w:lineRule="atLeast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D49B2">
        <w:rPr>
          <w:rFonts w:asciiTheme="minorHAnsi" w:hAnsiTheme="minorHAnsi" w:cstheme="minorHAnsi"/>
          <w:sz w:val="20"/>
          <w:szCs w:val="20"/>
        </w:rPr>
        <w:br/>
      </w:r>
    </w:p>
    <w:tbl>
      <w:tblPr>
        <w:tblStyle w:val="Tabela-Siatka"/>
        <w:tblW w:w="106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0086"/>
      </w:tblGrid>
      <w:tr w:rsidR="00066C7A" w:rsidRPr="001D49B2" w14:paraId="7ADB3F3A" w14:textId="77777777" w:rsidTr="00E92887">
        <w:trPr>
          <w:trHeight w:val="3204"/>
          <w:jc w:val="center"/>
        </w:trPr>
        <w:tc>
          <w:tcPr>
            <w:tcW w:w="562" w:type="dxa"/>
            <w:shd w:val="clear" w:color="auto" w:fill="F2F2F2"/>
          </w:tcPr>
          <w:p w14:paraId="6BC4447F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6384B704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756E1075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1A7A49F3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6073A30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4F431744" w14:textId="77777777" w:rsidR="00066C7A" w:rsidRPr="001D49B2" w:rsidRDefault="00066C7A" w:rsidP="00E92887">
            <w:pPr>
              <w:spacing w:line="100" w:lineRule="atLeast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 xml:space="preserve">  1.</w:t>
            </w:r>
          </w:p>
        </w:tc>
        <w:tc>
          <w:tcPr>
            <w:tcW w:w="10086" w:type="dxa"/>
          </w:tcPr>
          <w:p w14:paraId="5BE07AF8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4DDA722E" w14:textId="09ECE2FF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1D49B2">
              <w:rPr>
                <w:rFonts w:asciiTheme="minorHAnsi" w:hAnsiTheme="minorHAnsi" w:cstheme="minorHAnsi"/>
              </w:rPr>
              <w:t>W dniu</w:t>
            </w:r>
            <w:r w:rsidR="00390101">
              <w:rPr>
                <w:rFonts w:asciiTheme="minorHAnsi" w:hAnsiTheme="minorHAnsi" w:cstheme="minorHAnsi"/>
              </w:rPr>
              <w:t xml:space="preserve"> 26.06.2026</w:t>
            </w:r>
            <w:r w:rsidR="004A4BDB" w:rsidRPr="001D49B2">
              <w:rPr>
                <w:rFonts w:asciiTheme="minorHAnsi" w:hAnsiTheme="minorHAnsi" w:cstheme="minorHAnsi"/>
              </w:rPr>
              <w:t xml:space="preserve"> </w:t>
            </w:r>
            <w:r w:rsidRPr="001D49B2">
              <w:rPr>
                <w:rFonts w:asciiTheme="minorHAnsi" w:hAnsiTheme="minorHAnsi" w:cstheme="minorHAnsi"/>
              </w:rPr>
              <w:t>r. zaproszono do złożenia ofert poniższych wykonawców oraz umieszczono zapytanie na BIP Zamawiającego:</w:t>
            </w:r>
          </w:p>
          <w:p w14:paraId="505B32BD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tbl>
            <w:tblPr>
              <w:tblW w:w="4803" w:type="pct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786"/>
              <w:gridCol w:w="3407"/>
              <w:gridCol w:w="1702"/>
            </w:tblGrid>
            <w:tr w:rsidR="00066C7A" w:rsidRPr="001D49B2" w14:paraId="06B196D2" w14:textId="77777777" w:rsidTr="0018289F">
              <w:tc>
                <w:tcPr>
                  <w:tcW w:w="577" w:type="dxa"/>
                </w:tcPr>
                <w:p w14:paraId="55B6694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786" w:type="dxa"/>
                </w:tcPr>
                <w:p w14:paraId="51F2BDB6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7" w:type="dxa"/>
                </w:tcPr>
                <w:p w14:paraId="6864C9E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702" w:type="dxa"/>
                </w:tcPr>
                <w:p w14:paraId="7DA38EF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Uwagi</w:t>
                  </w:r>
                </w:p>
              </w:tc>
            </w:tr>
            <w:tr w:rsidR="00066C7A" w:rsidRPr="001D49B2" w14:paraId="4DEBD2D0" w14:textId="77777777" w:rsidTr="0018289F">
              <w:tc>
                <w:tcPr>
                  <w:tcW w:w="577" w:type="dxa"/>
                </w:tcPr>
                <w:p w14:paraId="69BEAFE3" w14:textId="60742A51" w:rsidR="00066C7A" w:rsidRPr="001D49B2" w:rsidRDefault="005E38C2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</w:t>
                  </w:r>
                  <w:r w:rsidR="00066C7A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786" w:type="dxa"/>
                </w:tcPr>
                <w:p w14:paraId="536E8C21" w14:textId="1013CE7E" w:rsidR="00066C7A" w:rsidRPr="001D49B2" w:rsidRDefault="002778DB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PODAROWANE.PL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br/>
                    <w:t>Biedrzycki Spółka Jawna</w:t>
                  </w:r>
                </w:p>
              </w:tc>
              <w:tc>
                <w:tcPr>
                  <w:tcW w:w="3407" w:type="dxa"/>
                  <w:vAlign w:val="center"/>
                </w:tcPr>
                <w:p w14:paraId="5302AE58" w14:textId="52E947CD" w:rsidR="00066C7A" w:rsidRPr="001D49B2" w:rsidRDefault="002778DB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Kasztanowa 26, 32-040 Rzeszotary</w:t>
                  </w:r>
                </w:p>
              </w:tc>
              <w:tc>
                <w:tcPr>
                  <w:tcW w:w="1702" w:type="dxa"/>
                </w:tcPr>
                <w:p w14:paraId="28E75670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066C7A" w:rsidRPr="001D49B2" w14:paraId="152A0116" w14:textId="77777777" w:rsidTr="0018289F">
              <w:tc>
                <w:tcPr>
                  <w:tcW w:w="577" w:type="dxa"/>
                </w:tcPr>
                <w:p w14:paraId="21765376" w14:textId="7F8AC75E" w:rsidR="00066C7A" w:rsidRPr="001D49B2" w:rsidRDefault="005E38C2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</w:t>
                  </w:r>
                  <w:r w:rsidR="00066C7A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786" w:type="dxa"/>
                </w:tcPr>
                <w:p w14:paraId="536CA37E" w14:textId="787CD08D" w:rsidR="00066C7A" w:rsidRPr="001D49B2" w:rsidRDefault="002778DB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Gratisownia.pl </w:t>
                  </w:r>
                  <w:r w:rsidR="005E38C2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Sp. z o.o.</w:t>
                  </w:r>
                </w:p>
              </w:tc>
              <w:tc>
                <w:tcPr>
                  <w:tcW w:w="3407" w:type="dxa"/>
                  <w:vAlign w:val="center"/>
                </w:tcPr>
                <w:p w14:paraId="09C8F982" w14:textId="0CC72940" w:rsidR="00066C7A" w:rsidRPr="001D49B2" w:rsidRDefault="002778DB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Spółdzielcza 5A, 44-145 Pilchowice</w:t>
                  </w:r>
                </w:p>
              </w:tc>
              <w:tc>
                <w:tcPr>
                  <w:tcW w:w="1702" w:type="dxa"/>
                </w:tcPr>
                <w:p w14:paraId="7E18B6C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066C7A" w:rsidRPr="001D49B2" w14:paraId="1E0D8395" w14:textId="77777777" w:rsidTr="0018289F">
              <w:tc>
                <w:tcPr>
                  <w:tcW w:w="577" w:type="dxa"/>
                </w:tcPr>
                <w:p w14:paraId="07787366" w14:textId="0B78470C" w:rsidR="00066C7A" w:rsidRPr="001D49B2" w:rsidRDefault="005E38C2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</w:t>
                  </w:r>
                  <w:r w:rsidR="00066C7A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786" w:type="dxa"/>
                </w:tcPr>
                <w:p w14:paraId="32EFD1B1" w14:textId="7F96650C" w:rsidR="00066C7A" w:rsidRPr="001D49B2" w:rsidRDefault="00066C7A" w:rsidP="0018289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Agencja Reklamy Five</w:t>
                  </w:r>
                  <w:r w:rsidR="002778DB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Przemysław</w:t>
                  </w:r>
                  <w:r w:rsidR="0018289F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</w:t>
                  </w:r>
                  <w:r w:rsidR="002778DB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K</w:t>
                  </w:r>
                  <w:r w:rsidR="005F5EE8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ą</w:t>
                  </w:r>
                  <w:r w:rsidR="002778DB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dziołka</w:t>
                  </w:r>
                </w:p>
              </w:tc>
              <w:tc>
                <w:tcPr>
                  <w:tcW w:w="3407" w:type="dxa"/>
                  <w:vAlign w:val="center"/>
                </w:tcPr>
                <w:p w14:paraId="354C51A3" w14:textId="1715EBBD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="005F5EE8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Zakopiańska 31, 34-100 Jaroszowice</w:t>
                  </w:r>
                </w:p>
              </w:tc>
              <w:tc>
                <w:tcPr>
                  <w:tcW w:w="1702" w:type="dxa"/>
                </w:tcPr>
                <w:p w14:paraId="4BE4A7FD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5E38C2" w:rsidRPr="001D49B2" w14:paraId="3170F96E" w14:textId="77777777" w:rsidTr="0018289F">
              <w:tc>
                <w:tcPr>
                  <w:tcW w:w="577" w:type="dxa"/>
                </w:tcPr>
                <w:p w14:paraId="1CE47B56" w14:textId="601F8324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786" w:type="dxa"/>
                </w:tcPr>
                <w:p w14:paraId="045C4C17" w14:textId="532112E3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Hellogadżet</w:t>
                  </w:r>
                  <w:proofErr w:type="spellEnd"/>
                </w:p>
              </w:tc>
              <w:tc>
                <w:tcPr>
                  <w:tcW w:w="3407" w:type="dxa"/>
                  <w:vAlign w:val="center"/>
                </w:tcPr>
                <w:p w14:paraId="63DFCA85" w14:textId="4D0DBEAD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Traugutta 143, 71-314 Szczecin</w:t>
                  </w:r>
                </w:p>
              </w:tc>
              <w:tc>
                <w:tcPr>
                  <w:tcW w:w="1702" w:type="dxa"/>
                </w:tcPr>
                <w:p w14:paraId="1B694B0D" w14:textId="4D688248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390101" w:rsidRPr="001D49B2" w14:paraId="7DFE484F" w14:textId="77777777" w:rsidTr="0018289F">
              <w:tc>
                <w:tcPr>
                  <w:tcW w:w="577" w:type="dxa"/>
                </w:tcPr>
                <w:p w14:paraId="11FDD43F" w14:textId="03884D14" w:rsidR="00390101" w:rsidRPr="001D49B2" w:rsidRDefault="00390101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3786" w:type="dxa"/>
                </w:tcPr>
                <w:p w14:paraId="51C42C55" w14:textId="7C0D4536" w:rsidR="00390101" w:rsidRPr="001D49B2" w:rsidRDefault="00390101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</w:p>
              </w:tc>
              <w:tc>
                <w:tcPr>
                  <w:tcW w:w="3407" w:type="dxa"/>
                </w:tcPr>
                <w:p w14:paraId="6DE5A29A" w14:textId="34CE254D" w:rsidR="00390101" w:rsidRPr="001D49B2" w:rsidRDefault="00390101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Chopina 94, 43-600 Jaworzno</w:t>
                  </w:r>
                </w:p>
              </w:tc>
              <w:tc>
                <w:tcPr>
                  <w:tcW w:w="1702" w:type="dxa"/>
                </w:tcPr>
                <w:p w14:paraId="1D9BD31A" w14:textId="4B987F2A" w:rsidR="00390101" w:rsidRPr="001D49B2" w:rsidRDefault="00390101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5E38C2" w:rsidRPr="001D49B2" w14:paraId="3B7B23BC" w14:textId="77777777" w:rsidTr="0018289F">
              <w:tc>
                <w:tcPr>
                  <w:tcW w:w="577" w:type="dxa"/>
                </w:tcPr>
                <w:p w14:paraId="3C9EB356" w14:textId="7667A753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3786" w:type="dxa"/>
                </w:tcPr>
                <w:p w14:paraId="2F52BC97" w14:textId="32B6DFE4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OPENGIFT PAWEŁ FRIESKE, SZYMON FRIESKE SP.J</w:t>
                  </w:r>
                </w:p>
              </w:tc>
              <w:tc>
                <w:tcPr>
                  <w:tcW w:w="3407" w:type="dxa"/>
                </w:tcPr>
                <w:p w14:paraId="1419B83D" w14:textId="1E5F2B23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Małachowskiego 10, 61-129 Poznań,</w:t>
                  </w:r>
                </w:p>
              </w:tc>
              <w:tc>
                <w:tcPr>
                  <w:tcW w:w="1702" w:type="dxa"/>
                </w:tcPr>
                <w:p w14:paraId="39BDA54C" w14:textId="658428F5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5E38C2" w:rsidRPr="001D49B2" w14:paraId="1ED7F4FA" w14:textId="77777777" w:rsidTr="0018289F">
              <w:tc>
                <w:tcPr>
                  <w:tcW w:w="577" w:type="dxa"/>
                </w:tcPr>
                <w:p w14:paraId="34E0B507" w14:textId="543A677F" w:rsidR="005E38C2" w:rsidRPr="001D49B2" w:rsidRDefault="00390101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</w:t>
                  </w:r>
                  <w:r w:rsidR="005E38C2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786" w:type="dxa"/>
                </w:tcPr>
                <w:p w14:paraId="2B8D915B" w14:textId="3C3B43C0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Fabryka Gadżetów La Linea Anna </w:t>
                  </w: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Dymaczewska</w:t>
                  </w:r>
                  <w:proofErr w:type="spellEnd"/>
                </w:p>
              </w:tc>
              <w:tc>
                <w:tcPr>
                  <w:tcW w:w="3407" w:type="dxa"/>
                </w:tcPr>
                <w:p w14:paraId="710E124B" w14:textId="34EE3947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5E38C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Jerzego 2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5E38C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05-825 Natolin</w:t>
                  </w:r>
                </w:p>
              </w:tc>
              <w:tc>
                <w:tcPr>
                  <w:tcW w:w="1702" w:type="dxa"/>
                </w:tcPr>
                <w:p w14:paraId="43E0B6F7" w14:textId="447648F7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390101" w:rsidRPr="001D49B2" w14:paraId="1CDBA36E" w14:textId="77777777" w:rsidTr="0018289F">
              <w:tc>
                <w:tcPr>
                  <w:tcW w:w="577" w:type="dxa"/>
                </w:tcPr>
                <w:p w14:paraId="1A2F0713" w14:textId="36142D04" w:rsidR="00390101" w:rsidRDefault="00390101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3786" w:type="dxa"/>
                </w:tcPr>
                <w:p w14:paraId="192F1582" w14:textId="32650B7A" w:rsidR="00390101" w:rsidRPr="001D49B2" w:rsidRDefault="00390101" w:rsidP="00390101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390101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Globalgift.pl - Gadżety reklamowe dla firm</w:t>
                  </w:r>
                </w:p>
              </w:tc>
              <w:tc>
                <w:tcPr>
                  <w:tcW w:w="3407" w:type="dxa"/>
                </w:tcPr>
                <w:p w14:paraId="3E58D925" w14:textId="7C000FD2" w:rsidR="00390101" w:rsidRPr="005E38C2" w:rsidRDefault="00390101" w:rsidP="00390101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390101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Baczyńskiego 6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390101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35-210 Rzeszów</w:t>
                  </w:r>
                </w:p>
              </w:tc>
              <w:tc>
                <w:tcPr>
                  <w:tcW w:w="1702" w:type="dxa"/>
                </w:tcPr>
                <w:p w14:paraId="718F2DC4" w14:textId="35BB953B" w:rsidR="00390101" w:rsidRPr="001D49B2" w:rsidRDefault="00390101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</w:tbl>
          <w:p w14:paraId="288F525B" w14:textId="77777777" w:rsidR="00066C7A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077DA979" w14:textId="77777777" w:rsidR="00FF6CCB" w:rsidRPr="001D49B2" w:rsidRDefault="00FF6CCB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6C7A" w:rsidRPr="001D49B2" w14:paraId="033DEE6A" w14:textId="77777777" w:rsidTr="00455824">
        <w:trPr>
          <w:trHeight w:val="7361"/>
          <w:jc w:val="center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F2F2F2"/>
          </w:tcPr>
          <w:p w14:paraId="48157DB8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7B84DA2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32B2E47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13F457DE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1FDBABE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10086" w:type="dxa"/>
          </w:tcPr>
          <w:p w14:paraId="495F797D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6EC49ACE" w14:textId="05861655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1D49B2">
              <w:rPr>
                <w:rFonts w:asciiTheme="minorHAnsi" w:hAnsiTheme="minorHAnsi" w:cstheme="minorHAnsi"/>
              </w:rPr>
              <w:t xml:space="preserve">W terminie do </w:t>
            </w:r>
            <w:r w:rsidR="00DF06AA">
              <w:rPr>
                <w:rFonts w:asciiTheme="minorHAnsi" w:hAnsiTheme="minorHAnsi" w:cstheme="minorHAnsi"/>
              </w:rPr>
              <w:t xml:space="preserve">06.07.2026 r. </w:t>
            </w:r>
            <w:r w:rsidRPr="001D49B2">
              <w:rPr>
                <w:rFonts w:asciiTheme="minorHAnsi" w:hAnsiTheme="minorHAnsi" w:cstheme="minorHAnsi"/>
              </w:rPr>
              <w:t xml:space="preserve">otrzymano następujące oferty: </w:t>
            </w:r>
          </w:p>
          <w:p w14:paraId="5921A078" w14:textId="77777777" w:rsidR="00693B7A" w:rsidRPr="001D49B2" w:rsidRDefault="00693B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21AC1337" w14:textId="4DF4665A" w:rsidR="002778DB" w:rsidRPr="001D49B2" w:rsidRDefault="002778DB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D49B2">
              <w:rPr>
                <w:rFonts w:asciiTheme="minorHAnsi" w:hAnsiTheme="minorHAnsi" w:cstheme="minorHAnsi"/>
                <w:b/>
                <w:bCs/>
              </w:rPr>
              <w:t xml:space="preserve">Część </w:t>
            </w:r>
            <w:r w:rsidR="005E38C2" w:rsidRPr="001D49B2">
              <w:rPr>
                <w:rFonts w:asciiTheme="minorHAnsi" w:hAnsiTheme="minorHAnsi" w:cstheme="minorHAnsi"/>
                <w:b/>
                <w:bCs/>
              </w:rPr>
              <w:t>I</w:t>
            </w:r>
            <w:r w:rsidR="005F5EE8">
              <w:rPr>
                <w:rFonts w:asciiTheme="minorHAnsi" w:hAnsiTheme="minorHAnsi" w:cstheme="minorHAnsi"/>
                <w:b/>
                <w:bCs/>
              </w:rPr>
              <w:t xml:space="preserve"> Torba termiczna</w:t>
            </w: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066C7A" w:rsidRPr="001D49B2" w14:paraId="49DB0E36" w14:textId="77777777" w:rsidTr="00E92887">
              <w:tc>
                <w:tcPr>
                  <w:tcW w:w="577" w:type="dxa"/>
                </w:tcPr>
                <w:p w14:paraId="0773CE58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00BFC30A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57AA0B88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31894364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79EB103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5E38C2" w:rsidRPr="001D49B2" w14:paraId="3EA10B05" w14:textId="77777777" w:rsidTr="00E92887">
              <w:tc>
                <w:tcPr>
                  <w:tcW w:w="577" w:type="dxa"/>
                </w:tcPr>
                <w:p w14:paraId="73BD18D6" w14:textId="77777777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bookmarkStart w:id="0" w:name="_Hlk214372189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</w:tcPr>
                <w:p w14:paraId="386EC72C" w14:textId="4813CFD9" w:rsidR="005E38C2" w:rsidRPr="001D49B2" w:rsidRDefault="005F5EE8" w:rsidP="005E38C2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Agencja Reklamowa Five Przemysław Kądziołka</w:t>
                  </w:r>
                </w:p>
              </w:tc>
              <w:tc>
                <w:tcPr>
                  <w:tcW w:w="3402" w:type="dxa"/>
                  <w:vAlign w:val="center"/>
                </w:tcPr>
                <w:p w14:paraId="0CDBBF86" w14:textId="36D07C03" w:rsidR="005E38C2" w:rsidRPr="001D49B2" w:rsidRDefault="005F5EE8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Zakopiańska 31, 34-100 Jaroszowice</w:t>
                  </w:r>
                </w:p>
              </w:tc>
              <w:tc>
                <w:tcPr>
                  <w:tcW w:w="1134" w:type="dxa"/>
                </w:tcPr>
                <w:p w14:paraId="654F37AB" w14:textId="507300FB" w:rsidR="005E38C2" w:rsidRPr="001D49B2" w:rsidRDefault="005F5EE8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1100,00 zł</w:t>
                  </w:r>
                </w:p>
              </w:tc>
              <w:tc>
                <w:tcPr>
                  <w:tcW w:w="1333" w:type="dxa"/>
                </w:tcPr>
                <w:p w14:paraId="2B17799B" w14:textId="7F89D1E3" w:rsidR="005E38C2" w:rsidRPr="001D49B2" w:rsidRDefault="005F5EE8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1353,00 zł</w:t>
                  </w:r>
                </w:p>
              </w:tc>
            </w:tr>
            <w:tr w:rsidR="00F30F16" w:rsidRPr="001D49B2" w14:paraId="574C9A74" w14:textId="77777777" w:rsidTr="00B650C2">
              <w:tc>
                <w:tcPr>
                  <w:tcW w:w="577" w:type="dxa"/>
                </w:tcPr>
                <w:p w14:paraId="0EBA686B" w14:textId="74FCB75B" w:rsidR="00F30F16" w:rsidRPr="001D49B2" w:rsidRDefault="00F30F16" w:rsidP="00F30F1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25" w:type="dxa"/>
                </w:tcPr>
                <w:p w14:paraId="204487F2" w14:textId="69B3E8AE" w:rsidR="00F30F16" w:rsidRPr="001D49B2" w:rsidRDefault="00056277" w:rsidP="00F30F1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056277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Agencja Reklamowa Billy Board Piotr Popek</w:t>
                  </w:r>
                </w:p>
              </w:tc>
              <w:tc>
                <w:tcPr>
                  <w:tcW w:w="3402" w:type="dxa"/>
                </w:tcPr>
                <w:p w14:paraId="002015CD" w14:textId="4C6B3C96" w:rsidR="00F30F16" w:rsidRPr="001D49B2" w:rsidRDefault="00056277" w:rsidP="00F30F1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056277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Starzyńskiego 9/29, 35-508 Rzeszów</w:t>
                  </w:r>
                </w:p>
              </w:tc>
              <w:tc>
                <w:tcPr>
                  <w:tcW w:w="1134" w:type="dxa"/>
                </w:tcPr>
                <w:p w14:paraId="69F10681" w14:textId="35532D69" w:rsidR="00F30F16" w:rsidRPr="001D49B2" w:rsidRDefault="00F30F16" w:rsidP="00F30F16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893,00 zł</w:t>
                  </w:r>
                </w:p>
              </w:tc>
              <w:tc>
                <w:tcPr>
                  <w:tcW w:w="1333" w:type="dxa"/>
                </w:tcPr>
                <w:p w14:paraId="5E936312" w14:textId="7FB7DE08" w:rsidR="00F30F16" w:rsidRPr="001D49B2" w:rsidRDefault="00F30F16" w:rsidP="00F30F16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1098,39 zł</w:t>
                  </w:r>
                </w:p>
              </w:tc>
            </w:tr>
            <w:tr w:rsidR="00492466" w:rsidRPr="001D49B2" w14:paraId="5C91F817" w14:textId="77777777" w:rsidTr="00B650C2">
              <w:tc>
                <w:tcPr>
                  <w:tcW w:w="577" w:type="dxa"/>
                </w:tcPr>
                <w:p w14:paraId="0505A8BA" w14:textId="3D518D92" w:rsidR="00492466" w:rsidRPr="001D49B2" w:rsidRDefault="00492466" w:rsidP="0049246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25" w:type="dxa"/>
                </w:tcPr>
                <w:p w14:paraId="45268BC3" w14:textId="77FBB4E1" w:rsidR="00492466" w:rsidRPr="001D49B2" w:rsidRDefault="00492466" w:rsidP="00492466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La Linea Anna </w:t>
                  </w: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Dymaczewska</w:t>
                  </w:r>
                  <w:proofErr w:type="spellEnd"/>
                </w:p>
              </w:tc>
              <w:tc>
                <w:tcPr>
                  <w:tcW w:w="3402" w:type="dxa"/>
                </w:tcPr>
                <w:p w14:paraId="72CC8769" w14:textId="3FF90A84" w:rsidR="00492466" w:rsidRPr="001D49B2" w:rsidRDefault="00B71D80" w:rsidP="0049246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B71D8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Kineskopowa 1C lok. 11, 05-500 Piaseczno</w:t>
                  </w:r>
                </w:p>
              </w:tc>
              <w:tc>
                <w:tcPr>
                  <w:tcW w:w="1134" w:type="dxa"/>
                </w:tcPr>
                <w:p w14:paraId="2B73C39A" w14:textId="0A6861EA" w:rsidR="00492466" w:rsidRPr="001D49B2" w:rsidRDefault="00492466" w:rsidP="00492466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871,00 zł</w:t>
                  </w:r>
                </w:p>
              </w:tc>
              <w:tc>
                <w:tcPr>
                  <w:tcW w:w="1333" w:type="dxa"/>
                </w:tcPr>
                <w:p w14:paraId="1323B98C" w14:textId="1D85A723" w:rsidR="00492466" w:rsidRPr="001D49B2" w:rsidRDefault="00492466" w:rsidP="00492466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1071,33 zł</w:t>
                  </w:r>
                </w:p>
              </w:tc>
            </w:tr>
            <w:tr w:rsidR="005D4719" w:rsidRPr="001D49B2" w14:paraId="15A7AFC8" w14:textId="77777777" w:rsidTr="00A7183C">
              <w:tc>
                <w:tcPr>
                  <w:tcW w:w="577" w:type="dxa"/>
                </w:tcPr>
                <w:p w14:paraId="02ADCBFA" w14:textId="3CD206E6" w:rsidR="005D4719" w:rsidRDefault="00FF6CCB" w:rsidP="005D471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025" w:type="dxa"/>
                </w:tcPr>
                <w:p w14:paraId="6076EC12" w14:textId="06A032C2" w:rsidR="005D4719" w:rsidRPr="001D49B2" w:rsidRDefault="005D4719" w:rsidP="005D4719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PODAROWANE.PL</w:t>
                  </w:r>
                  <w:r w:rsidR="00B71D8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Sp. z o.o.</w:t>
                  </w:r>
                </w:p>
              </w:tc>
              <w:tc>
                <w:tcPr>
                  <w:tcW w:w="3402" w:type="dxa"/>
                  <w:vAlign w:val="center"/>
                </w:tcPr>
                <w:p w14:paraId="4D4B4C7E" w14:textId="5B7659D6" w:rsidR="005D4719" w:rsidRPr="005E38C2" w:rsidRDefault="005D4719" w:rsidP="005D471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Kasztanowa 26, 32-040 Rzeszotary</w:t>
                  </w:r>
                </w:p>
              </w:tc>
              <w:tc>
                <w:tcPr>
                  <w:tcW w:w="1134" w:type="dxa"/>
                </w:tcPr>
                <w:p w14:paraId="5CC26DCA" w14:textId="1432C1A4" w:rsidR="005D4719" w:rsidRDefault="005D4719" w:rsidP="005D471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765,00 zł</w:t>
                  </w:r>
                </w:p>
              </w:tc>
              <w:tc>
                <w:tcPr>
                  <w:tcW w:w="1333" w:type="dxa"/>
                </w:tcPr>
                <w:p w14:paraId="29FACD6E" w14:textId="0E1836F3" w:rsidR="005D4719" w:rsidRDefault="005D4719" w:rsidP="005D471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940,95 zł</w:t>
                  </w:r>
                </w:p>
              </w:tc>
            </w:tr>
            <w:tr w:rsidR="002A2942" w:rsidRPr="001D49B2" w14:paraId="71846C87" w14:textId="77777777" w:rsidTr="00854F82">
              <w:tc>
                <w:tcPr>
                  <w:tcW w:w="577" w:type="dxa"/>
                </w:tcPr>
                <w:p w14:paraId="03457964" w14:textId="4B538F9A" w:rsidR="002A2942" w:rsidRDefault="00FF6CCB" w:rsidP="002A294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3025" w:type="dxa"/>
                </w:tcPr>
                <w:p w14:paraId="1B4EACF9" w14:textId="7E803DF6" w:rsidR="002A2942" w:rsidRPr="001D49B2" w:rsidRDefault="002A2942" w:rsidP="002A2942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</w:p>
              </w:tc>
              <w:tc>
                <w:tcPr>
                  <w:tcW w:w="3402" w:type="dxa"/>
                </w:tcPr>
                <w:p w14:paraId="344E966A" w14:textId="18D6024D" w:rsidR="002A2942" w:rsidRPr="001D49B2" w:rsidRDefault="002A2942" w:rsidP="002A294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Chopina 94, 43-600 Jaworzno</w:t>
                  </w:r>
                </w:p>
              </w:tc>
              <w:tc>
                <w:tcPr>
                  <w:tcW w:w="1134" w:type="dxa"/>
                </w:tcPr>
                <w:p w14:paraId="45ED35B4" w14:textId="34BFA163" w:rsidR="002A2942" w:rsidRDefault="00152D0F" w:rsidP="002A294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1685,00 zł</w:t>
                  </w:r>
                </w:p>
              </w:tc>
              <w:tc>
                <w:tcPr>
                  <w:tcW w:w="1333" w:type="dxa"/>
                </w:tcPr>
                <w:p w14:paraId="38320206" w14:textId="5F0459AD" w:rsidR="002A2942" w:rsidRDefault="00152D0F" w:rsidP="002A294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2072,55 zł</w:t>
                  </w:r>
                </w:p>
              </w:tc>
            </w:tr>
            <w:bookmarkEnd w:id="0"/>
          </w:tbl>
          <w:p w14:paraId="7149A819" w14:textId="77777777" w:rsidR="00064956" w:rsidRDefault="00064956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0C48EB2E" w14:textId="369AF22E" w:rsidR="00CF28A0" w:rsidRPr="0081300A" w:rsidRDefault="0081300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81300A">
              <w:rPr>
                <w:rFonts w:asciiTheme="minorHAnsi" w:hAnsiTheme="minorHAnsi" w:cstheme="minorHAnsi"/>
              </w:rPr>
              <w:t>Uwag</w:t>
            </w:r>
            <w:r w:rsidR="00D15625">
              <w:rPr>
                <w:rFonts w:asciiTheme="minorHAnsi" w:hAnsiTheme="minorHAnsi" w:cstheme="minorHAnsi"/>
              </w:rPr>
              <w:t>a</w:t>
            </w:r>
            <w:r w:rsidRPr="0081300A">
              <w:rPr>
                <w:rFonts w:asciiTheme="minorHAnsi" w:hAnsiTheme="minorHAnsi" w:cstheme="minorHAnsi"/>
              </w:rPr>
              <w:t>:</w:t>
            </w:r>
          </w:p>
          <w:p w14:paraId="215BB3FC" w14:textId="0CB8CD24" w:rsidR="0081300A" w:rsidRPr="00D15625" w:rsidRDefault="0081300A" w:rsidP="00D15625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D15625">
              <w:rPr>
                <w:rFonts w:asciiTheme="minorHAnsi" w:hAnsiTheme="minorHAnsi" w:cstheme="minorHAnsi"/>
              </w:rPr>
              <w:t>Poprawiono omyłkę rachunkową w ofercie</w:t>
            </w:r>
            <w:r w:rsidRPr="0081300A">
              <w:t xml:space="preserve"> </w:t>
            </w:r>
            <w:r w:rsidRPr="00D15625">
              <w:rPr>
                <w:rFonts w:asciiTheme="minorHAnsi" w:hAnsiTheme="minorHAnsi" w:cstheme="minorHAnsi"/>
              </w:rPr>
              <w:t xml:space="preserve">La Linea Anna </w:t>
            </w:r>
            <w:proofErr w:type="spellStart"/>
            <w:r w:rsidRPr="00D15625">
              <w:rPr>
                <w:rFonts w:asciiTheme="minorHAnsi" w:hAnsiTheme="minorHAnsi" w:cstheme="minorHAnsi"/>
              </w:rPr>
              <w:t>Dymaczewska</w:t>
            </w:r>
            <w:proofErr w:type="spellEnd"/>
            <w:r w:rsidRPr="00D15625">
              <w:rPr>
                <w:rFonts w:asciiTheme="minorHAnsi" w:hAnsiTheme="minorHAnsi" w:cstheme="minorHAnsi"/>
              </w:rPr>
              <w:t>: Cena z oferty: 1071,00 zł brutto; cena po poprawieniu omyłki rachunkowej: 1071,33 zł brutto.</w:t>
            </w:r>
          </w:p>
          <w:p w14:paraId="1385A0E4" w14:textId="77777777" w:rsidR="00FE2B92" w:rsidRDefault="00FE2B92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16A6813D" w14:textId="77777777" w:rsidR="00064956" w:rsidRPr="001D49B2" w:rsidRDefault="00064956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408E350F" w14:textId="1799F462" w:rsidR="00B03549" w:rsidRPr="001D49B2" w:rsidRDefault="00693B7A" w:rsidP="00693B7A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D49B2">
              <w:rPr>
                <w:rFonts w:asciiTheme="minorHAnsi" w:hAnsiTheme="minorHAnsi" w:cstheme="minorHAnsi"/>
                <w:b/>
                <w:bCs/>
              </w:rPr>
              <w:t xml:space="preserve">Część </w:t>
            </w:r>
            <w:r w:rsidR="005E38C2" w:rsidRPr="001D49B2">
              <w:rPr>
                <w:rFonts w:asciiTheme="minorHAnsi" w:hAnsiTheme="minorHAnsi" w:cstheme="minorHAnsi"/>
                <w:b/>
                <w:bCs/>
              </w:rPr>
              <w:t xml:space="preserve">II </w:t>
            </w:r>
            <w:r w:rsidR="005F5EE8">
              <w:rPr>
                <w:rFonts w:asciiTheme="minorHAnsi" w:hAnsiTheme="minorHAnsi" w:cstheme="minorHAnsi"/>
                <w:b/>
                <w:bCs/>
              </w:rPr>
              <w:t>Torba termiczna</w:t>
            </w: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5F5EE8" w:rsidRPr="001D49B2" w14:paraId="0106AB95" w14:textId="77777777" w:rsidTr="00837F5F">
              <w:tc>
                <w:tcPr>
                  <w:tcW w:w="577" w:type="dxa"/>
                </w:tcPr>
                <w:p w14:paraId="1A4A8FCA" w14:textId="3830E122" w:rsidR="005F5EE8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397B0170" w14:textId="4639AAFF" w:rsidR="005F5EE8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3EF30359" w14:textId="2D61C3B7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0BD4491F" w14:textId="1A9E1D79" w:rsidR="005F5EE8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6A05F14B" w14:textId="3EDD6434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5F5EE8" w:rsidRPr="001D49B2" w14:paraId="5E0EDA19" w14:textId="77777777" w:rsidTr="007C29F2">
              <w:tc>
                <w:tcPr>
                  <w:tcW w:w="577" w:type="dxa"/>
                </w:tcPr>
                <w:p w14:paraId="6312BECC" w14:textId="5BA11310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</w:tcPr>
                <w:p w14:paraId="612E711F" w14:textId="748F13CF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Agencja Reklamowa Five Przemysław Kądziołka</w:t>
                  </w:r>
                </w:p>
              </w:tc>
              <w:tc>
                <w:tcPr>
                  <w:tcW w:w="3402" w:type="dxa"/>
                  <w:vAlign w:val="center"/>
                </w:tcPr>
                <w:p w14:paraId="4DB6AA5F" w14:textId="2FF7D8FF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Zakopiańska 31, 34-100 Jaroszowice</w:t>
                  </w:r>
                </w:p>
              </w:tc>
              <w:tc>
                <w:tcPr>
                  <w:tcW w:w="1134" w:type="dxa"/>
                </w:tcPr>
                <w:p w14:paraId="73B2DEDE" w14:textId="09B7EB63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1228,00 zł</w:t>
                  </w:r>
                </w:p>
              </w:tc>
              <w:tc>
                <w:tcPr>
                  <w:tcW w:w="1333" w:type="dxa"/>
                </w:tcPr>
                <w:p w14:paraId="301CDB1E" w14:textId="57F4E412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1510,44 zł</w:t>
                  </w:r>
                </w:p>
              </w:tc>
            </w:tr>
            <w:tr w:rsidR="00F30F16" w:rsidRPr="001D49B2" w14:paraId="7B4DEDCA" w14:textId="77777777" w:rsidTr="00AD7FB6">
              <w:tc>
                <w:tcPr>
                  <w:tcW w:w="577" w:type="dxa"/>
                </w:tcPr>
                <w:p w14:paraId="7AD1E6DE" w14:textId="55B36CBD" w:rsidR="00F30F16" w:rsidRPr="001D49B2" w:rsidRDefault="00FF6CCB" w:rsidP="00F30F1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25" w:type="dxa"/>
                </w:tcPr>
                <w:p w14:paraId="6192C12A" w14:textId="6B0E09E6" w:rsidR="00F30F16" w:rsidRPr="001D49B2" w:rsidRDefault="00056277" w:rsidP="00F30F1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056277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Agencja Reklamowa Billy Board Piotr Popek</w:t>
                  </w:r>
                </w:p>
              </w:tc>
              <w:tc>
                <w:tcPr>
                  <w:tcW w:w="3402" w:type="dxa"/>
                </w:tcPr>
                <w:p w14:paraId="56096576" w14:textId="613418DA" w:rsidR="00F30F16" w:rsidRPr="001D49B2" w:rsidRDefault="00B71D80" w:rsidP="00F30F1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B71D8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Starzyńskiego 9/29, 35-508 Rzeszów</w:t>
                  </w:r>
                </w:p>
              </w:tc>
              <w:tc>
                <w:tcPr>
                  <w:tcW w:w="1134" w:type="dxa"/>
                </w:tcPr>
                <w:p w14:paraId="41864DB6" w14:textId="1C202551" w:rsidR="00F30F16" w:rsidRPr="001D49B2" w:rsidRDefault="00F30F16" w:rsidP="00F30F16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979,50 zł</w:t>
                  </w:r>
                </w:p>
              </w:tc>
              <w:tc>
                <w:tcPr>
                  <w:tcW w:w="1333" w:type="dxa"/>
                </w:tcPr>
                <w:p w14:paraId="586023E5" w14:textId="21876B07" w:rsidR="00F30F16" w:rsidRPr="001D49B2" w:rsidRDefault="00F30F16" w:rsidP="00F30F16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1204,79 zł</w:t>
                  </w:r>
                </w:p>
              </w:tc>
            </w:tr>
            <w:tr w:rsidR="00492466" w:rsidRPr="001D49B2" w14:paraId="51E39AD9" w14:textId="77777777" w:rsidTr="00C1641B">
              <w:tc>
                <w:tcPr>
                  <w:tcW w:w="577" w:type="dxa"/>
                </w:tcPr>
                <w:p w14:paraId="77A86A45" w14:textId="6AF0BFE5" w:rsidR="00492466" w:rsidRPr="001D49B2" w:rsidRDefault="00FF6CCB" w:rsidP="0049246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25" w:type="dxa"/>
                </w:tcPr>
                <w:p w14:paraId="1301DE11" w14:textId="3538E8B9" w:rsidR="00492466" w:rsidRPr="001D49B2" w:rsidRDefault="00492466" w:rsidP="0049246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La Linea Anna </w:t>
                  </w: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Dymaczewska</w:t>
                  </w:r>
                  <w:proofErr w:type="spellEnd"/>
                </w:p>
              </w:tc>
              <w:tc>
                <w:tcPr>
                  <w:tcW w:w="3402" w:type="dxa"/>
                </w:tcPr>
                <w:p w14:paraId="49B0F589" w14:textId="0A68CD40" w:rsidR="00492466" w:rsidRPr="001D49B2" w:rsidRDefault="00B71D80" w:rsidP="0049246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B71D8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Kineskopowa 1C lok. 11, 05-500 Piaseczno</w:t>
                  </w:r>
                </w:p>
              </w:tc>
              <w:tc>
                <w:tcPr>
                  <w:tcW w:w="1134" w:type="dxa"/>
                </w:tcPr>
                <w:p w14:paraId="24C86DED" w14:textId="76DBEA90" w:rsidR="00492466" w:rsidRPr="001D49B2" w:rsidRDefault="00492466" w:rsidP="00492466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972,50 zł</w:t>
                  </w:r>
                </w:p>
              </w:tc>
              <w:tc>
                <w:tcPr>
                  <w:tcW w:w="1333" w:type="dxa"/>
                </w:tcPr>
                <w:p w14:paraId="382DD8D1" w14:textId="6CF1219A" w:rsidR="00492466" w:rsidRPr="001D49B2" w:rsidRDefault="00492466" w:rsidP="00492466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1196,18 zł</w:t>
                  </w:r>
                </w:p>
              </w:tc>
            </w:tr>
            <w:tr w:rsidR="005D4719" w:rsidRPr="001D49B2" w14:paraId="62611CA1" w14:textId="77777777" w:rsidTr="00424BCD">
              <w:tc>
                <w:tcPr>
                  <w:tcW w:w="577" w:type="dxa"/>
                </w:tcPr>
                <w:p w14:paraId="622F0A51" w14:textId="31425327" w:rsidR="005D4719" w:rsidRPr="001D49B2" w:rsidRDefault="00FF6CCB" w:rsidP="005D471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025" w:type="dxa"/>
                </w:tcPr>
                <w:p w14:paraId="41ABC10F" w14:textId="4199D303" w:rsidR="005D4719" w:rsidRPr="001D49B2" w:rsidRDefault="00B71D80" w:rsidP="005D4719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B71D8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PODAROWANE.PL Sp. z o.o.</w:t>
                  </w:r>
                </w:p>
              </w:tc>
              <w:tc>
                <w:tcPr>
                  <w:tcW w:w="3402" w:type="dxa"/>
                  <w:vAlign w:val="center"/>
                </w:tcPr>
                <w:p w14:paraId="751A2B0C" w14:textId="4ACD894A" w:rsidR="005D4719" w:rsidRPr="005E38C2" w:rsidRDefault="005D4719" w:rsidP="005D471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Kasztanowa 26, 32-040 Rzeszotary</w:t>
                  </w:r>
                </w:p>
              </w:tc>
              <w:tc>
                <w:tcPr>
                  <w:tcW w:w="1134" w:type="dxa"/>
                </w:tcPr>
                <w:p w14:paraId="07F259F5" w14:textId="13C92A8A" w:rsidR="005D4719" w:rsidRDefault="005D4719" w:rsidP="005D471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861,00 zł</w:t>
                  </w:r>
                </w:p>
              </w:tc>
              <w:tc>
                <w:tcPr>
                  <w:tcW w:w="1333" w:type="dxa"/>
                </w:tcPr>
                <w:p w14:paraId="7771C35F" w14:textId="4F77ADF0" w:rsidR="005D4719" w:rsidRDefault="005D4719" w:rsidP="005D471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1059,03 zł</w:t>
                  </w:r>
                </w:p>
              </w:tc>
            </w:tr>
            <w:tr w:rsidR="002A2942" w:rsidRPr="001D49B2" w14:paraId="0C39CFAB" w14:textId="77777777" w:rsidTr="00A76ECD">
              <w:tc>
                <w:tcPr>
                  <w:tcW w:w="577" w:type="dxa"/>
                </w:tcPr>
                <w:p w14:paraId="5120A6ED" w14:textId="4844D768" w:rsidR="002A2942" w:rsidRPr="001D49B2" w:rsidRDefault="00FF6CCB" w:rsidP="002A294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3025" w:type="dxa"/>
                </w:tcPr>
                <w:p w14:paraId="6CB0A26B" w14:textId="70B25E4A" w:rsidR="002A2942" w:rsidRPr="001D49B2" w:rsidRDefault="002A2942" w:rsidP="002A2942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</w:p>
              </w:tc>
              <w:tc>
                <w:tcPr>
                  <w:tcW w:w="3402" w:type="dxa"/>
                </w:tcPr>
                <w:p w14:paraId="4F53D848" w14:textId="05D8324D" w:rsidR="002A2942" w:rsidRPr="001D49B2" w:rsidRDefault="002A2942" w:rsidP="002A294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Chopina 94, 43-600 Jaworzno</w:t>
                  </w:r>
                </w:p>
              </w:tc>
              <w:tc>
                <w:tcPr>
                  <w:tcW w:w="1134" w:type="dxa"/>
                </w:tcPr>
                <w:p w14:paraId="5E9D3445" w14:textId="314B5430" w:rsidR="002A2942" w:rsidRDefault="00152D0F" w:rsidP="002A294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1705,00 zł</w:t>
                  </w:r>
                </w:p>
              </w:tc>
              <w:tc>
                <w:tcPr>
                  <w:tcW w:w="1333" w:type="dxa"/>
                </w:tcPr>
                <w:p w14:paraId="4FEB2D68" w14:textId="2E87B9A1" w:rsidR="002A2942" w:rsidRDefault="00DF6E61" w:rsidP="002A294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2097,15 zł</w:t>
                  </w:r>
                </w:p>
              </w:tc>
            </w:tr>
          </w:tbl>
          <w:p w14:paraId="5662BB0E" w14:textId="0097663E" w:rsidR="00693B7A" w:rsidRPr="00D15625" w:rsidRDefault="00D15625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D15625">
              <w:rPr>
                <w:rFonts w:asciiTheme="minorHAnsi" w:hAnsiTheme="minorHAnsi" w:cstheme="minorHAnsi"/>
              </w:rPr>
              <w:t>Uwaga:</w:t>
            </w:r>
          </w:p>
          <w:p w14:paraId="3717C3AC" w14:textId="5CA0ABB3" w:rsidR="00693B7A" w:rsidRPr="001D49B2" w:rsidRDefault="00D15625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81300A">
              <w:rPr>
                <w:rFonts w:asciiTheme="minorHAnsi" w:hAnsiTheme="minorHAnsi" w:cstheme="minorHAnsi"/>
              </w:rPr>
              <w:lastRenderedPageBreak/>
              <w:t>Poprawiono omyłkę rachunkową w ofercie</w:t>
            </w:r>
            <w:r w:rsidRPr="0081300A">
              <w:t xml:space="preserve"> </w:t>
            </w:r>
            <w:r w:rsidRPr="0081300A">
              <w:rPr>
                <w:rFonts w:asciiTheme="minorHAnsi" w:hAnsiTheme="minorHAnsi" w:cstheme="minorHAnsi"/>
              </w:rPr>
              <w:t xml:space="preserve">Linea Anna </w:t>
            </w:r>
            <w:proofErr w:type="spellStart"/>
            <w:r w:rsidRPr="0081300A">
              <w:rPr>
                <w:rFonts w:asciiTheme="minorHAnsi" w:hAnsiTheme="minorHAnsi" w:cstheme="minorHAnsi"/>
              </w:rPr>
              <w:t>Dymaczewska</w:t>
            </w:r>
            <w:proofErr w:type="spellEnd"/>
            <w:r w:rsidRPr="0081300A">
              <w:rPr>
                <w:rFonts w:asciiTheme="minorHAnsi" w:hAnsiTheme="minorHAnsi" w:cstheme="minorHAnsi"/>
              </w:rPr>
              <w:t>: Cena z oferty : 1</w:t>
            </w:r>
            <w:r>
              <w:rPr>
                <w:rFonts w:asciiTheme="minorHAnsi" w:hAnsiTheme="minorHAnsi" w:cstheme="minorHAnsi"/>
              </w:rPr>
              <w:t>196</w:t>
            </w:r>
            <w:r w:rsidRPr="0081300A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>17</w:t>
            </w:r>
            <w:r w:rsidRPr="0081300A">
              <w:rPr>
                <w:rFonts w:asciiTheme="minorHAnsi" w:hAnsiTheme="minorHAnsi" w:cstheme="minorHAnsi"/>
              </w:rPr>
              <w:t xml:space="preserve"> zł brutto; cena po poprawieniu omyłki rachunkowej: 1</w:t>
            </w:r>
            <w:r>
              <w:rPr>
                <w:rFonts w:asciiTheme="minorHAnsi" w:hAnsiTheme="minorHAnsi" w:cstheme="minorHAnsi"/>
              </w:rPr>
              <w:t>196</w:t>
            </w:r>
            <w:r w:rsidRPr="0081300A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>18</w:t>
            </w:r>
            <w:r w:rsidRPr="0081300A">
              <w:rPr>
                <w:rFonts w:asciiTheme="minorHAnsi" w:hAnsiTheme="minorHAnsi" w:cstheme="minorHAnsi"/>
              </w:rPr>
              <w:t xml:space="preserve"> zł brutto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EB9F8DB" w14:textId="77777777" w:rsidR="00D15625" w:rsidRDefault="00D15625" w:rsidP="00693B7A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7127E1B5" w14:textId="4B3A1810" w:rsidR="00693B7A" w:rsidRPr="001D49B2" w:rsidRDefault="00693B7A" w:rsidP="00693B7A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D49B2">
              <w:rPr>
                <w:rFonts w:asciiTheme="minorHAnsi" w:hAnsiTheme="minorHAnsi" w:cstheme="minorHAnsi"/>
                <w:b/>
                <w:bCs/>
              </w:rPr>
              <w:t xml:space="preserve">Część </w:t>
            </w:r>
            <w:r w:rsidR="005E38C2" w:rsidRPr="001D49B2">
              <w:rPr>
                <w:rFonts w:asciiTheme="minorHAnsi" w:hAnsiTheme="minorHAnsi" w:cstheme="minorHAnsi"/>
                <w:b/>
                <w:bCs/>
              </w:rPr>
              <w:t xml:space="preserve">III </w:t>
            </w:r>
            <w:r w:rsidR="005F5EE8">
              <w:rPr>
                <w:rFonts w:asciiTheme="minorHAnsi" w:hAnsiTheme="minorHAnsi" w:cstheme="minorHAnsi"/>
                <w:b/>
                <w:bCs/>
              </w:rPr>
              <w:t>Kubek</w:t>
            </w: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693B7A" w:rsidRPr="001D49B2" w14:paraId="44340406" w14:textId="77777777" w:rsidTr="001D3995">
              <w:tc>
                <w:tcPr>
                  <w:tcW w:w="577" w:type="dxa"/>
                </w:tcPr>
                <w:p w14:paraId="220AE2A7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16A5EAED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763239CC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7FE02DAF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5645860A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5F5EE8" w:rsidRPr="001D49B2" w14:paraId="27A95FBD" w14:textId="77777777" w:rsidTr="004401B5">
              <w:tc>
                <w:tcPr>
                  <w:tcW w:w="577" w:type="dxa"/>
                </w:tcPr>
                <w:p w14:paraId="1A8B4495" w14:textId="77777777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</w:tcPr>
                <w:p w14:paraId="6BD2B8E8" w14:textId="2775F3EC" w:rsidR="005F5EE8" w:rsidRPr="001D49B2" w:rsidRDefault="005F5EE8" w:rsidP="005F5EE8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Agencja Reklamowa Five Przemysław Kądziołka</w:t>
                  </w:r>
                </w:p>
              </w:tc>
              <w:tc>
                <w:tcPr>
                  <w:tcW w:w="3402" w:type="dxa"/>
                  <w:vAlign w:val="center"/>
                </w:tcPr>
                <w:p w14:paraId="0E0C7FA4" w14:textId="731B6578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Zakopiańska 31, 34-100 Jaroszowice</w:t>
                  </w:r>
                </w:p>
              </w:tc>
              <w:tc>
                <w:tcPr>
                  <w:tcW w:w="1134" w:type="dxa"/>
                </w:tcPr>
                <w:p w14:paraId="108964AA" w14:textId="65E443EB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1518,00 zł</w:t>
                  </w:r>
                </w:p>
              </w:tc>
              <w:tc>
                <w:tcPr>
                  <w:tcW w:w="1333" w:type="dxa"/>
                </w:tcPr>
                <w:p w14:paraId="01E77613" w14:textId="3A883CC5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1867,14 zł</w:t>
                  </w:r>
                </w:p>
              </w:tc>
            </w:tr>
            <w:tr w:rsidR="00F30F16" w:rsidRPr="001D49B2" w14:paraId="6F91EC10" w14:textId="77777777" w:rsidTr="001973A8">
              <w:tc>
                <w:tcPr>
                  <w:tcW w:w="577" w:type="dxa"/>
                </w:tcPr>
                <w:p w14:paraId="27CAAF47" w14:textId="77777777" w:rsidR="00F30F16" w:rsidRPr="001D49B2" w:rsidRDefault="00F30F16" w:rsidP="00F30F1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25" w:type="dxa"/>
                </w:tcPr>
                <w:p w14:paraId="25B30A91" w14:textId="348CC431" w:rsidR="00F30F16" w:rsidRPr="001D49B2" w:rsidRDefault="0080352C" w:rsidP="00F30F1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Agencja Reklamowa Billy Board Piotr Popek</w:t>
                  </w:r>
                </w:p>
              </w:tc>
              <w:tc>
                <w:tcPr>
                  <w:tcW w:w="3402" w:type="dxa"/>
                </w:tcPr>
                <w:p w14:paraId="60A912FF" w14:textId="348008A3" w:rsidR="00F30F16" w:rsidRPr="001D49B2" w:rsidRDefault="00F30F16" w:rsidP="00F30F1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390101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="0080352C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Starzyńskiego 9/29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390101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35-</w:t>
                  </w:r>
                  <w:r w:rsidR="0080352C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508</w:t>
                  </w:r>
                  <w:r w:rsidRPr="00390101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Rzeszów</w:t>
                  </w:r>
                </w:p>
              </w:tc>
              <w:tc>
                <w:tcPr>
                  <w:tcW w:w="1134" w:type="dxa"/>
                </w:tcPr>
                <w:p w14:paraId="514AB4ED" w14:textId="06294832" w:rsidR="00F30F16" w:rsidRPr="001D49B2" w:rsidRDefault="00F30F16" w:rsidP="00F30F16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1389,00 zł</w:t>
                  </w:r>
                </w:p>
              </w:tc>
              <w:tc>
                <w:tcPr>
                  <w:tcW w:w="1333" w:type="dxa"/>
                </w:tcPr>
                <w:p w14:paraId="3A0BBE57" w14:textId="6E0C40ED" w:rsidR="00F30F16" w:rsidRPr="001D49B2" w:rsidRDefault="00F30F16" w:rsidP="00F30F16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1708,47 zł</w:t>
                  </w:r>
                </w:p>
              </w:tc>
            </w:tr>
            <w:tr w:rsidR="00492466" w:rsidRPr="001D49B2" w14:paraId="082AAE92" w14:textId="77777777" w:rsidTr="001973A8">
              <w:tc>
                <w:tcPr>
                  <w:tcW w:w="577" w:type="dxa"/>
                </w:tcPr>
                <w:p w14:paraId="5301BA72" w14:textId="354839C2" w:rsidR="00492466" w:rsidRPr="001D49B2" w:rsidRDefault="00FF6CCB" w:rsidP="0049246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25" w:type="dxa"/>
                </w:tcPr>
                <w:p w14:paraId="045A7FFC" w14:textId="0EF6990F" w:rsidR="00492466" w:rsidRPr="00390101" w:rsidRDefault="00492466" w:rsidP="00492466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La Linea Anna </w:t>
                  </w: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Dymaczewska</w:t>
                  </w:r>
                  <w:proofErr w:type="spellEnd"/>
                </w:p>
              </w:tc>
              <w:tc>
                <w:tcPr>
                  <w:tcW w:w="3402" w:type="dxa"/>
                </w:tcPr>
                <w:p w14:paraId="1EEC8E7C" w14:textId="12CB4A04" w:rsidR="00492466" w:rsidRPr="00390101" w:rsidRDefault="00492466" w:rsidP="0049246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5E38C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="0080352C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Kineskopowa 1C lok. 11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5E38C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05-</w:t>
                  </w:r>
                  <w:r w:rsidR="0080352C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500 Piaseczno</w:t>
                  </w:r>
                </w:p>
              </w:tc>
              <w:tc>
                <w:tcPr>
                  <w:tcW w:w="1134" w:type="dxa"/>
                </w:tcPr>
                <w:p w14:paraId="7422FDC4" w14:textId="78FDA14F" w:rsidR="00492466" w:rsidRDefault="00492466" w:rsidP="00492466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1336,00 zł</w:t>
                  </w:r>
                </w:p>
              </w:tc>
              <w:tc>
                <w:tcPr>
                  <w:tcW w:w="1333" w:type="dxa"/>
                </w:tcPr>
                <w:p w14:paraId="7D6E366B" w14:textId="7F1EB4F7" w:rsidR="00492466" w:rsidRDefault="00492466" w:rsidP="00492466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1643,28 zł</w:t>
                  </w:r>
                </w:p>
              </w:tc>
            </w:tr>
            <w:tr w:rsidR="005D4719" w:rsidRPr="001D49B2" w14:paraId="1303F169" w14:textId="77777777" w:rsidTr="00C74617">
              <w:tc>
                <w:tcPr>
                  <w:tcW w:w="577" w:type="dxa"/>
                </w:tcPr>
                <w:p w14:paraId="771FA3D7" w14:textId="5F3FA7F4" w:rsidR="005D4719" w:rsidRPr="001D49B2" w:rsidRDefault="00FF6CCB" w:rsidP="005D471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025" w:type="dxa"/>
                </w:tcPr>
                <w:p w14:paraId="13DD62B9" w14:textId="0B6A2D39" w:rsidR="005D4719" w:rsidRPr="001D49B2" w:rsidRDefault="005D4719" w:rsidP="005D4719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PODAROWANE.PL</w:t>
                  </w:r>
                  <w:r w:rsid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</w:t>
                  </w:r>
                  <w:r w:rsidR="00056277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Sp. z </w:t>
                  </w:r>
                  <w:proofErr w:type="spellStart"/>
                  <w:r w:rsidR="00056277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o.o</w:t>
                  </w:r>
                  <w:proofErr w:type="spellEnd"/>
                </w:p>
              </w:tc>
              <w:tc>
                <w:tcPr>
                  <w:tcW w:w="3402" w:type="dxa"/>
                  <w:vAlign w:val="center"/>
                </w:tcPr>
                <w:p w14:paraId="2F21112D" w14:textId="0B83D27A" w:rsidR="005D4719" w:rsidRPr="005E38C2" w:rsidRDefault="005D4719" w:rsidP="005D471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Kasztanowa 26, 32-040 Rzeszotary</w:t>
                  </w:r>
                </w:p>
              </w:tc>
              <w:tc>
                <w:tcPr>
                  <w:tcW w:w="1134" w:type="dxa"/>
                </w:tcPr>
                <w:p w14:paraId="229CA724" w14:textId="6F73FCE8" w:rsidR="005D4719" w:rsidRDefault="005D4719" w:rsidP="005D471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1206,50 zł</w:t>
                  </w:r>
                </w:p>
              </w:tc>
              <w:tc>
                <w:tcPr>
                  <w:tcW w:w="1333" w:type="dxa"/>
                </w:tcPr>
                <w:p w14:paraId="6EC4E7F7" w14:textId="1BC92F69" w:rsidR="005D4719" w:rsidRDefault="005D4719" w:rsidP="005D471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1484,00 zł</w:t>
                  </w:r>
                </w:p>
              </w:tc>
            </w:tr>
            <w:tr w:rsidR="002A2942" w:rsidRPr="001D49B2" w14:paraId="575A7EFF" w14:textId="77777777" w:rsidTr="00672A29">
              <w:tc>
                <w:tcPr>
                  <w:tcW w:w="577" w:type="dxa"/>
                </w:tcPr>
                <w:p w14:paraId="40BB0C22" w14:textId="32E5B7EA" w:rsidR="002A2942" w:rsidRPr="001D49B2" w:rsidRDefault="00FF6CCB" w:rsidP="002A294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3025" w:type="dxa"/>
                </w:tcPr>
                <w:p w14:paraId="62CD5562" w14:textId="24C33736" w:rsidR="002A2942" w:rsidRPr="001D49B2" w:rsidRDefault="002A2942" w:rsidP="002A2942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</w:p>
              </w:tc>
              <w:tc>
                <w:tcPr>
                  <w:tcW w:w="3402" w:type="dxa"/>
                </w:tcPr>
                <w:p w14:paraId="7A51730E" w14:textId="7029D1C7" w:rsidR="002A2942" w:rsidRPr="001D49B2" w:rsidRDefault="002A2942" w:rsidP="002A294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Chopina 94, 43-600 Jaworzno</w:t>
                  </w:r>
                </w:p>
              </w:tc>
              <w:tc>
                <w:tcPr>
                  <w:tcW w:w="1134" w:type="dxa"/>
                </w:tcPr>
                <w:p w14:paraId="21B7D3DA" w14:textId="5F782863" w:rsidR="002A2942" w:rsidRDefault="00DF6E61" w:rsidP="002A294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2075,00 zł</w:t>
                  </w:r>
                </w:p>
              </w:tc>
              <w:tc>
                <w:tcPr>
                  <w:tcW w:w="1333" w:type="dxa"/>
                </w:tcPr>
                <w:p w14:paraId="24471E1A" w14:textId="3098FAE9" w:rsidR="002A2942" w:rsidRDefault="00DF6E61" w:rsidP="002A294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2552,25 zł</w:t>
                  </w:r>
                </w:p>
              </w:tc>
            </w:tr>
          </w:tbl>
          <w:p w14:paraId="20926D6B" w14:textId="690A92B5" w:rsidR="00D15625" w:rsidRPr="00D15625" w:rsidRDefault="00D15625" w:rsidP="00D15625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D15625">
              <w:rPr>
                <w:rFonts w:asciiTheme="minorHAnsi" w:hAnsiTheme="minorHAnsi" w:cstheme="minorHAnsi"/>
              </w:rPr>
              <w:t>Uwagi:</w:t>
            </w:r>
          </w:p>
          <w:p w14:paraId="5EF8281E" w14:textId="027C9D67" w:rsidR="00693B7A" w:rsidRPr="00D15625" w:rsidRDefault="00D15625" w:rsidP="00D15625">
            <w:pPr>
              <w:pStyle w:val="Akapitzlist"/>
              <w:numPr>
                <w:ilvl w:val="0"/>
                <w:numId w:val="10"/>
              </w:numPr>
              <w:spacing w:line="100" w:lineRule="atLeast"/>
              <w:ind w:left="462"/>
              <w:jc w:val="both"/>
              <w:rPr>
                <w:rFonts w:asciiTheme="minorHAnsi" w:hAnsiTheme="minorHAnsi" w:cstheme="minorHAnsi"/>
              </w:rPr>
            </w:pPr>
            <w:r w:rsidRPr="00D15625">
              <w:rPr>
                <w:rFonts w:asciiTheme="minorHAnsi" w:hAnsiTheme="minorHAnsi" w:cstheme="minorHAnsi"/>
              </w:rPr>
              <w:t xml:space="preserve">Poprawiono omyłkę rachunkową w ofercie </w:t>
            </w:r>
            <w:r w:rsidR="004F4BEF" w:rsidRPr="004F4BEF">
              <w:rPr>
                <w:rFonts w:asciiTheme="minorHAnsi" w:hAnsiTheme="minorHAnsi" w:cstheme="minorHAnsi"/>
              </w:rPr>
              <w:t>Agencja Reklamowa Billy Board Piotr Popek</w:t>
            </w:r>
            <w:r w:rsidRPr="00D15625">
              <w:rPr>
                <w:rFonts w:asciiTheme="minorHAnsi" w:hAnsiTheme="minorHAnsi" w:cstheme="minorHAnsi"/>
              </w:rPr>
              <w:t>: Cena z oferty: 1708,50 zł brutto; cena po poprawieniu omyłki rachunkowej: 1708,47 zł brutto.</w:t>
            </w:r>
          </w:p>
          <w:p w14:paraId="4524D7F9" w14:textId="6E87F0E1" w:rsidR="00D15625" w:rsidRPr="00D15625" w:rsidRDefault="00D15625" w:rsidP="00D15625">
            <w:pPr>
              <w:pStyle w:val="Akapitzlist"/>
              <w:numPr>
                <w:ilvl w:val="0"/>
                <w:numId w:val="10"/>
              </w:numPr>
              <w:spacing w:line="100" w:lineRule="atLeast"/>
              <w:ind w:left="462"/>
              <w:jc w:val="both"/>
              <w:rPr>
                <w:rFonts w:asciiTheme="minorHAnsi" w:hAnsiTheme="minorHAnsi" w:cstheme="minorHAnsi"/>
              </w:rPr>
            </w:pPr>
            <w:r w:rsidRPr="00D15625">
              <w:rPr>
                <w:rFonts w:asciiTheme="minorHAnsi" w:hAnsiTheme="minorHAnsi" w:cstheme="minorHAnsi"/>
              </w:rPr>
              <w:t>Poprawiono omyłkę rachunkową w ofercie 2Design Dorota Pustułka: Cena z oferty: 2576,</w:t>
            </w:r>
            <w:r w:rsidR="0080352C">
              <w:rPr>
                <w:rFonts w:asciiTheme="minorHAnsi" w:hAnsiTheme="minorHAnsi" w:cstheme="minorHAnsi"/>
              </w:rPr>
              <w:t>8</w:t>
            </w:r>
            <w:r w:rsidRPr="00D15625">
              <w:rPr>
                <w:rFonts w:asciiTheme="minorHAnsi" w:hAnsiTheme="minorHAnsi" w:cstheme="minorHAnsi"/>
              </w:rPr>
              <w:t>5 zł brutto; cena po poprawieniu omyłki rachunkowej: 2553,25 zł brutto.</w:t>
            </w:r>
          </w:p>
          <w:p w14:paraId="7C30F032" w14:textId="77777777" w:rsidR="00693B7A" w:rsidRPr="001D49B2" w:rsidRDefault="00693B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68BE5139" w14:textId="463DB386" w:rsidR="00693B7A" w:rsidRPr="001D49B2" w:rsidRDefault="00693B7A" w:rsidP="00693B7A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D49B2">
              <w:rPr>
                <w:rFonts w:asciiTheme="minorHAnsi" w:hAnsiTheme="minorHAnsi" w:cstheme="minorHAnsi"/>
                <w:b/>
                <w:bCs/>
              </w:rPr>
              <w:t>C</w:t>
            </w:r>
            <w:r w:rsidR="00593028">
              <w:rPr>
                <w:rFonts w:asciiTheme="minorHAnsi" w:hAnsiTheme="minorHAnsi" w:cstheme="minorHAnsi"/>
                <w:b/>
                <w:bCs/>
              </w:rPr>
              <w:t>z</w:t>
            </w:r>
            <w:r w:rsidRPr="001D49B2">
              <w:rPr>
                <w:rFonts w:asciiTheme="minorHAnsi" w:hAnsiTheme="minorHAnsi" w:cstheme="minorHAnsi"/>
                <w:b/>
                <w:bCs/>
              </w:rPr>
              <w:t xml:space="preserve">ęść </w:t>
            </w:r>
            <w:r w:rsidR="004401B5" w:rsidRPr="001D49B2">
              <w:rPr>
                <w:rFonts w:asciiTheme="minorHAnsi" w:hAnsiTheme="minorHAnsi" w:cstheme="minorHAnsi"/>
                <w:b/>
                <w:bCs/>
              </w:rPr>
              <w:t xml:space="preserve">IV </w:t>
            </w:r>
            <w:r w:rsidR="005F5EE8">
              <w:rPr>
                <w:rFonts w:asciiTheme="minorHAnsi" w:hAnsiTheme="minorHAnsi" w:cstheme="minorHAnsi"/>
                <w:b/>
                <w:bCs/>
              </w:rPr>
              <w:t>Termos obiadowy</w:t>
            </w: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693B7A" w:rsidRPr="001D49B2" w14:paraId="154F807A" w14:textId="77777777" w:rsidTr="001D3995">
              <w:tc>
                <w:tcPr>
                  <w:tcW w:w="577" w:type="dxa"/>
                </w:tcPr>
                <w:p w14:paraId="683ED810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4DF3CE48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1D3D6C49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586FF4F9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5A15E719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5F5EE8" w:rsidRPr="001D49B2" w14:paraId="3434F6F8" w14:textId="77777777" w:rsidTr="001D3995">
              <w:tc>
                <w:tcPr>
                  <w:tcW w:w="577" w:type="dxa"/>
                </w:tcPr>
                <w:p w14:paraId="26008C5B" w14:textId="30A09DCE" w:rsidR="005F5EE8" w:rsidRPr="001D49B2" w:rsidRDefault="00FF6CCB" w:rsidP="005F5EE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</w:tcPr>
                <w:p w14:paraId="7E155632" w14:textId="2084482C" w:rsidR="005F5EE8" w:rsidRPr="001D49B2" w:rsidRDefault="005F5EE8" w:rsidP="005F5EE8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Agencja Reklamowa Five Przemysław Kądziołka</w:t>
                  </w:r>
                </w:p>
              </w:tc>
              <w:tc>
                <w:tcPr>
                  <w:tcW w:w="3402" w:type="dxa"/>
                  <w:vAlign w:val="center"/>
                </w:tcPr>
                <w:p w14:paraId="1398C5E3" w14:textId="0DD19149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Zakopiańska 31, 34-100 Jaroszowice</w:t>
                  </w:r>
                </w:p>
              </w:tc>
              <w:tc>
                <w:tcPr>
                  <w:tcW w:w="1134" w:type="dxa"/>
                </w:tcPr>
                <w:p w14:paraId="66EC438B" w14:textId="0A064629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2968,00 zł</w:t>
                  </w:r>
                </w:p>
              </w:tc>
              <w:tc>
                <w:tcPr>
                  <w:tcW w:w="1333" w:type="dxa"/>
                </w:tcPr>
                <w:p w14:paraId="10E8208A" w14:textId="6C544C5F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3650,64 zł</w:t>
                  </w:r>
                </w:p>
              </w:tc>
            </w:tr>
            <w:tr w:rsidR="00F30F16" w:rsidRPr="001D49B2" w14:paraId="63976269" w14:textId="77777777" w:rsidTr="00AD6315">
              <w:tc>
                <w:tcPr>
                  <w:tcW w:w="577" w:type="dxa"/>
                </w:tcPr>
                <w:p w14:paraId="0C521F33" w14:textId="5BF8400B" w:rsidR="00F30F16" w:rsidRPr="001D49B2" w:rsidRDefault="00FF6CCB" w:rsidP="00F30F1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25" w:type="dxa"/>
                </w:tcPr>
                <w:p w14:paraId="4583A27F" w14:textId="6779EEA5" w:rsidR="00F30F16" w:rsidRPr="001D49B2" w:rsidRDefault="00427C32" w:rsidP="00F30F16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Agencja Reklamowa Billy Board Piotr Popek</w:t>
                  </w:r>
                </w:p>
              </w:tc>
              <w:tc>
                <w:tcPr>
                  <w:tcW w:w="3402" w:type="dxa"/>
                </w:tcPr>
                <w:p w14:paraId="65FDBA1A" w14:textId="0BC1483C" w:rsidR="00F30F16" w:rsidRPr="001D49B2" w:rsidRDefault="00427C32" w:rsidP="00F30F1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Starzyńskiego 9/29, 35-508 Rzeszów</w:t>
                  </w:r>
                </w:p>
              </w:tc>
              <w:tc>
                <w:tcPr>
                  <w:tcW w:w="1134" w:type="dxa"/>
                </w:tcPr>
                <w:p w14:paraId="51D95AB9" w14:textId="44678C26" w:rsidR="00F30F16" w:rsidRPr="001D49B2" w:rsidRDefault="00F30F16" w:rsidP="00F30F16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3003,00 zł</w:t>
                  </w:r>
                </w:p>
              </w:tc>
              <w:tc>
                <w:tcPr>
                  <w:tcW w:w="1333" w:type="dxa"/>
                </w:tcPr>
                <w:p w14:paraId="1A7A5EE6" w14:textId="0644A6AD" w:rsidR="00F30F16" w:rsidRPr="001D49B2" w:rsidRDefault="00F30F16" w:rsidP="00F30F16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3693,69 zł</w:t>
                  </w:r>
                </w:p>
              </w:tc>
            </w:tr>
            <w:tr w:rsidR="00492466" w:rsidRPr="001D49B2" w14:paraId="1DD639C2" w14:textId="77777777" w:rsidTr="00AD6315">
              <w:tc>
                <w:tcPr>
                  <w:tcW w:w="577" w:type="dxa"/>
                </w:tcPr>
                <w:p w14:paraId="43094E46" w14:textId="57C234E2" w:rsidR="00492466" w:rsidRPr="001D49B2" w:rsidRDefault="00FF6CCB" w:rsidP="0049246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25" w:type="dxa"/>
                </w:tcPr>
                <w:p w14:paraId="570CABFE" w14:textId="27E2B358" w:rsidR="00492466" w:rsidRPr="00390101" w:rsidRDefault="00492466" w:rsidP="00492466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La Linea Anna </w:t>
                  </w: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Dymaczewska</w:t>
                  </w:r>
                  <w:proofErr w:type="spellEnd"/>
                </w:p>
              </w:tc>
              <w:tc>
                <w:tcPr>
                  <w:tcW w:w="3402" w:type="dxa"/>
                </w:tcPr>
                <w:p w14:paraId="1C2F23F0" w14:textId="06649234" w:rsidR="00492466" w:rsidRPr="00390101" w:rsidRDefault="00427C32" w:rsidP="0049246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Kineskopowa 1C lok. 11, 05-500 Piaseczno</w:t>
                  </w:r>
                </w:p>
              </w:tc>
              <w:tc>
                <w:tcPr>
                  <w:tcW w:w="1134" w:type="dxa"/>
                </w:tcPr>
                <w:p w14:paraId="578280E8" w14:textId="3BDEA973" w:rsidR="00492466" w:rsidRDefault="00492466" w:rsidP="00492466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3797,00 zł</w:t>
                  </w:r>
                </w:p>
              </w:tc>
              <w:tc>
                <w:tcPr>
                  <w:tcW w:w="1333" w:type="dxa"/>
                </w:tcPr>
                <w:p w14:paraId="44983280" w14:textId="4972A35E" w:rsidR="00492466" w:rsidRDefault="00492466" w:rsidP="00492466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4670,31 zł</w:t>
                  </w:r>
                </w:p>
              </w:tc>
            </w:tr>
            <w:tr w:rsidR="005D4719" w:rsidRPr="001D49B2" w14:paraId="751A08B7" w14:textId="77777777" w:rsidTr="003814D9">
              <w:tc>
                <w:tcPr>
                  <w:tcW w:w="577" w:type="dxa"/>
                </w:tcPr>
                <w:p w14:paraId="3DD6310C" w14:textId="7D4F2870" w:rsidR="005D4719" w:rsidRPr="001D49B2" w:rsidRDefault="00FF6CCB" w:rsidP="005D471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025" w:type="dxa"/>
                </w:tcPr>
                <w:p w14:paraId="5D246E67" w14:textId="0264CA1C" w:rsidR="005D4719" w:rsidRPr="001D49B2" w:rsidRDefault="00427C32" w:rsidP="005D4719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PODAROWANE.PL Sp. z </w:t>
                  </w:r>
                  <w:proofErr w:type="spellStart"/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o.o</w:t>
                  </w:r>
                  <w:proofErr w:type="spellEnd"/>
                </w:p>
              </w:tc>
              <w:tc>
                <w:tcPr>
                  <w:tcW w:w="3402" w:type="dxa"/>
                  <w:vAlign w:val="center"/>
                </w:tcPr>
                <w:p w14:paraId="59AC457A" w14:textId="1C7B727B" w:rsidR="005D4719" w:rsidRPr="005E38C2" w:rsidRDefault="005D4719" w:rsidP="005D471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Kasztanowa 26, 32-040 Rzeszotary</w:t>
                  </w:r>
                </w:p>
              </w:tc>
              <w:tc>
                <w:tcPr>
                  <w:tcW w:w="1134" w:type="dxa"/>
                </w:tcPr>
                <w:p w14:paraId="40F22DEA" w14:textId="27C8CEF4" w:rsidR="005D4719" w:rsidRDefault="005D4719" w:rsidP="005D471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2607,00 zł</w:t>
                  </w:r>
                </w:p>
              </w:tc>
              <w:tc>
                <w:tcPr>
                  <w:tcW w:w="1333" w:type="dxa"/>
                </w:tcPr>
                <w:p w14:paraId="25D8469F" w14:textId="59A72A22" w:rsidR="005D4719" w:rsidRDefault="005D4719" w:rsidP="005D471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3206,61 zł</w:t>
                  </w:r>
                </w:p>
              </w:tc>
            </w:tr>
            <w:tr w:rsidR="002A2942" w:rsidRPr="001D49B2" w14:paraId="5E42E343" w14:textId="77777777" w:rsidTr="00572E7B">
              <w:tc>
                <w:tcPr>
                  <w:tcW w:w="577" w:type="dxa"/>
                </w:tcPr>
                <w:p w14:paraId="2939A76D" w14:textId="0959CF71" w:rsidR="002A2942" w:rsidRPr="001D49B2" w:rsidRDefault="00FF6CCB" w:rsidP="002A294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3025" w:type="dxa"/>
                </w:tcPr>
                <w:p w14:paraId="23D8BB32" w14:textId="4FC93736" w:rsidR="002A2942" w:rsidRPr="001D49B2" w:rsidRDefault="002A2942" w:rsidP="002A2942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</w:p>
              </w:tc>
              <w:tc>
                <w:tcPr>
                  <w:tcW w:w="3402" w:type="dxa"/>
                </w:tcPr>
                <w:p w14:paraId="4C92224A" w14:textId="7558003C" w:rsidR="002A2942" w:rsidRPr="001D49B2" w:rsidRDefault="002A2942" w:rsidP="002A294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Chopina 94, 43-600 Jaworzno</w:t>
                  </w:r>
                </w:p>
              </w:tc>
              <w:tc>
                <w:tcPr>
                  <w:tcW w:w="1134" w:type="dxa"/>
                </w:tcPr>
                <w:p w14:paraId="1D3A4268" w14:textId="0F2B6326" w:rsidR="002A2942" w:rsidRDefault="00DF6E61" w:rsidP="002A294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4095,00 zł</w:t>
                  </w:r>
                </w:p>
              </w:tc>
              <w:tc>
                <w:tcPr>
                  <w:tcW w:w="1333" w:type="dxa"/>
                </w:tcPr>
                <w:p w14:paraId="5F125B3C" w14:textId="6B1F4FF0" w:rsidR="002A2942" w:rsidRDefault="00DF6E61" w:rsidP="002A294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5036,85 zł</w:t>
                  </w:r>
                </w:p>
              </w:tc>
            </w:tr>
          </w:tbl>
          <w:p w14:paraId="27C90345" w14:textId="6C7FCE21" w:rsidR="004F4BEF" w:rsidRPr="00D15625" w:rsidRDefault="004F4BEF" w:rsidP="004F4BEF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D15625">
              <w:rPr>
                <w:rFonts w:asciiTheme="minorHAnsi" w:hAnsiTheme="minorHAnsi" w:cstheme="minorHAnsi"/>
              </w:rPr>
              <w:t>Uwag</w:t>
            </w:r>
            <w:r>
              <w:rPr>
                <w:rFonts w:asciiTheme="minorHAnsi" w:hAnsiTheme="minorHAnsi" w:cstheme="minorHAnsi"/>
              </w:rPr>
              <w:t>a</w:t>
            </w:r>
            <w:r w:rsidRPr="00D15625">
              <w:rPr>
                <w:rFonts w:asciiTheme="minorHAnsi" w:hAnsiTheme="minorHAnsi" w:cstheme="minorHAnsi"/>
              </w:rPr>
              <w:t>:</w:t>
            </w:r>
          </w:p>
          <w:p w14:paraId="658F243D" w14:textId="0A4A3A56" w:rsidR="004F4BEF" w:rsidRPr="004F4BEF" w:rsidRDefault="004F4BEF" w:rsidP="004F4BEF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4F4BEF">
              <w:rPr>
                <w:rFonts w:asciiTheme="minorHAnsi" w:hAnsiTheme="minorHAnsi" w:cstheme="minorHAnsi"/>
              </w:rPr>
              <w:t xml:space="preserve">Poprawiono omyłkę rachunkową w ofercie Agencja Reklamowa Billy Board Piotr Popek: Cena z oferty: </w:t>
            </w:r>
            <w:r>
              <w:rPr>
                <w:rFonts w:asciiTheme="minorHAnsi" w:hAnsiTheme="minorHAnsi" w:cstheme="minorHAnsi"/>
              </w:rPr>
              <w:t>3694,</w:t>
            </w:r>
            <w:r w:rsidRPr="004F4BEF">
              <w:rPr>
                <w:rFonts w:asciiTheme="minorHAnsi" w:hAnsiTheme="minorHAnsi" w:cstheme="minorHAnsi"/>
              </w:rPr>
              <w:t xml:space="preserve">00 zł brutto; cena po poprawieniu omyłki rachunkowej: </w:t>
            </w:r>
            <w:r>
              <w:rPr>
                <w:rFonts w:asciiTheme="minorHAnsi" w:hAnsiTheme="minorHAnsi" w:cstheme="minorHAnsi"/>
              </w:rPr>
              <w:t>3693,69</w:t>
            </w:r>
            <w:r w:rsidRPr="004F4BEF">
              <w:rPr>
                <w:rFonts w:asciiTheme="minorHAnsi" w:hAnsiTheme="minorHAnsi" w:cstheme="minorHAnsi"/>
              </w:rPr>
              <w:t xml:space="preserve"> zł brutto.</w:t>
            </w:r>
          </w:p>
          <w:p w14:paraId="6B5BE97F" w14:textId="77777777" w:rsidR="005F5EE8" w:rsidRPr="001D49B2" w:rsidRDefault="005F5EE8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773EB6CF" w14:textId="6BEDD221" w:rsidR="00693B7A" w:rsidRPr="001D49B2" w:rsidRDefault="00693B7A" w:rsidP="00693B7A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D49B2">
              <w:rPr>
                <w:rFonts w:asciiTheme="minorHAnsi" w:hAnsiTheme="minorHAnsi" w:cstheme="minorHAnsi"/>
                <w:b/>
                <w:bCs/>
              </w:rPr>
              <w:t xml:space="preserve">Część </w:t>
            </w:r>
            <w:r w:rsidR="00C3171B" w:rsidRPr="001D49B2">
              <w:rPr>
                <w:rFonts w:asciiTheme="minorHAnsi" w:hAnsiTheme="minorHAnsi" w:cstheme="minorHAnsi"/>
                <w:b/>
                <w:bCs/>
              </w:rPr>
              <w:t xml:space="preserve">V </w:t>
            </w:r>
            <w:r w:rsidR="005F5EE8">
              <w:rPr>
                <w:rFonts w:asciiTheme="minorHAnsi" w:hAnsiTheme="minorHAnsi" w:cstheme="minorHAnsi"/>
                <w:b/>
                <w:bCs/>
              </w:rPr>
              <w:t>Butelka szklana</w:t>
            </w: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693B7A" w:rsidRPr="001D49B2" w14:paraId="3B667153" w14:textId="77777777" w:rsidTr="001D3995">
              <w:tc>
                <w:tcPr>
                  <w:tcW w:w="577" w:type="dxa"/>
                </w:tcPr>
                <w:p w14:paraId="3BF817B7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37B28C57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57BEBCAC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4B58EEDF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2DD0B96E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A731E3" w:rsidRPr="001D49B2" w14:paraId="4EEA9E63" w14:textId="77777777" w:rsidTr="003D0045">
              <w:tc>
                <w:tcPr>
                  <w:tcW w:w="577" w:type="dxa"/>
                </w:tcPr>
                <w:p w14:paraId="3EA2E384" w14:textId="2C396B45" w:rsidR="00A731E3" w:rsidRPr="001D49B2" w:rsidRDefault="00A731E3" w:rsidP="00A731E3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</w:tcPr>
                <w:p w14:paraId="09FF0CCF" w14:textId="72479BB4" w:rsidR="00A731E3" w:rsidRPr="001D49B2" w:rsidRDefault="00A731E3" w:rsidP="00A731E3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Agencja Reklamowa Five Przemysław Kądziołka</w:t>
                  </w:r>
                </w:p>
              </w:tc>
              <w:tc>
                <w:tcPr>
                  <w:tcW w:w="3402" w:type="dxa"/>
                  <w:vAlign w:val="center"/>
                </w:tcPr>
                <w:p w14:paraId="189B0A1D" w14:textId="402D4C1E" w:rsidR="00A731E3" w:rsidRPr="001D49B2" w:rsidRDefault="00A731E3" w:rsidP="00A731E3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Zakopiańska 31, 34-100 Jaroszowice</w:t>
                  </w:r>
                </w:p>
              </w:tc>
              <w:tc>
                <w:tcPr>
                  <w:tcW w:w="1134" w:type="dxa"/>
                </w:tcPr>
                <w:p w14:paraId="0EDFB4C2" w14:textId="16FDD895" w:rsidR="00A731E3" w:rsidRPr="001D49B2" w:rsidRDefault="00A731E3" w:rsidP="00A731E3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1728,00 zł</w:t>
                  </w:r>
                </w:p>
              </w:tc>
              <w:tc>
                <w:tcPr>
                  <w:tcW w:w="1333" w:type="dxa"/>
                </w:tcPr>
                <w:p w14:paraId="37262F20" w14:textId="05CDD3C0" w:rsidR="00A731E3" w:rsidRPr="001D49B2" w:rsidRDefault="00A731E3" w:rsidP="00A731E3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2125,44 zł</w:t>
                  </w:r>
                </w:p>
              </w:tc>
            </w:tr>
            <w:tr w:rsidR="00F30F16" w:rsidRPr="001D49B2" w14:paraId="50475CE6" w14:textId="77777777" w:rsidTr="001D3995">
              <w:tc>
                <w:tcPr>
                  <w:tcW w:w="577" w:type="dxa"/>
                </w:tcPr>
                <w:p w14:paraId="5D902E7D" w14:textId="72B47D4A" w:rsidR="00F30F16" w:rsidRDefault="00FF6CCB" w:rsidP="00F30F1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  <w:p w14:paraId="32F26C62" w14:textId="1576A8FE" w:rsidR="00F30F16" w:rsidRPr="001D49B2" w:rsidRDefault="00FF6CCB" w:rsidP="00F30F1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25" w:type="dxa"/>
                </w:tcPr>
                <w:p w14:paraId="1934CC56" w14:textId="4F3F2CCB" w:rsidR="00F30F16" w:rsidRPr="001D49B2" w:rsidRDefault="00427C32" w:rsidP="00F30F1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Agencja Reklamowa Billy Board Piotr Popek</w:t>
                  </w:r>
                </w:p>
              </w:tc>
              <w:tc>
                <w:tcPr>
                  <w:tcW w:w="3402" w:type="dxa"/>
                </w:tcPr>
                <w:p w14:paraId="198FC5D4" w14:textId="067040BB" w:rsidR="00F30F16" w:rsidRPr="001D49B2" w:rsidRDefault="00427C32" w:rsidP="00F30F1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Starzyńskiego 9/29, 35-508 Rzeszów</w:t>
                  </w:r>
                </w:p>
              </w:tc>
              <w:tc>
                <w:tcPr>
                  <w:tcW w:w="1134" w:type="dxa"/>
                </w:tcPr>
                <w:p w14:paraId="3BA50D8A" w14:textId="49EA94B7" w:rsidR="00F30F16" w:rsidRPr="001D49B2" w:rsidRDefault="00F30F16" w:rsidP="00F30F1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1779,00 zł</w:t>
                  </w:r>
                </w:p>
              </w:tc>
              <w:tc>
                <w:tcPr>
                  <w:tcW w:w="1333" w:type="dxa"/>
                </w:tcPr>
                <w:p w14:paraId="46053176" w14:textId="0F281260" w:rsidR="00F30F16" w:rsidRPr="001D49B2" w:rsidRDefault="00F30F16" w:rsidP="00F30F1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2188,17 zł</w:t>
                  </w:r>
                </w:p>
              </w:tc>
            </w:tr>
            <w:tr w:rsidR="00492466" w:rsidRPr="001D49B2" w14:paraId="5DA69D64" w14:textId="77777777" w:rsidTr="001D3995">
              <w:tc>
                <w:tcPr>
                  <w:tcW w:w="577" w:type="dxa"/>
                </w:tcPr>
                <w:p w14:paraId="784D9FCA" w14:textId="5198F81A" w:rsidR="00492466" w:rsidRDefault="00FF6CCB" w:rsidP="0049246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025" w:type="dxa"/>
                </w:tcPr>
                <w:p w14:paraId="54F7FED8" w14:textId="788713E5" w:rsidR="00492466" w:rsidRPr="001D49B2" w:rsidRDefault="00492466" w:rsidP="0049246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La Linea Anna </w:t>
                  </w: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Dymaczewska</w:t>
                  </w:r>
                  <w:proofErr w:type="spellEnd"/>
                </w:p>
              </w:tc>
              <w:tc>
                <w:tcPr>
                  <w:tcW w:w="3402" w:type="dxa"/>
                </w:tcPr>
                <w:p w14:paraId="48F8850D" w14:textId="755926BE" w:rsidR="00492466" w:rsidRPr="001D49B2" w:rsidRDefault="00427C32" w:rsidP="0049246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Kineskopowa 1C lok. 11, 05-500 Piaseczno</w:t>
                  </w:r>
                </w:p>
              </w:tc>
              <w:tc>
                <w:tcPr>
                  <w:tcW w:w="1134" w:type="dxa"/>
                </w:tcPr>
                <w:p w14:paraId="011522BC" w14:textId="53E9AFC7" w:rsidR="00492466" w:rsidRPr="001D49B2" w:rsidRDefault="00492466" w:rsidP="0049246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2478,00 zł</w:t>
                  </w:r>
                </w:p>
              </w:tc>
              <w:tc>
                <w:tcPr>
                  <w:tcW w:w="1333" w:type="dxa"/>
                </w:tcPr>
                <w:p w14:paraId="22E24610" w14:textId="5F39741E" w:rsidR="00492466" w:rsidRPr="001D49B2" w:rsidRDefault="00492466" w:rsidP="0049246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3047,94 zł</w:t>
                  </w:r>
                </w:p>
              </w:tc>
            </w:tr>
            <w:tr w:rsidR="005D4719" w:rsidRPr="001D49B2" w14:paraId="25084E12" w14:textId="77777777" w:rsidTr="00C178BD">
              <w:tc>
                <w:tcPr>
                  <w:tcW w:w="577" w:type="dxa"/>
                </w:tcPr>
                <w:p w14:paraId="01425AED" w14:textId="76F023B6" w:rsidR="005D4719" w:rsidRDefault="00FF6CCB" w:rsidP="005D471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3025" w:type="dxa"/>
                </w:tcPr>
                <w:p w14:paraId="69A6F4F6" w14:textId="3428641A" w:rsidR="005D4719" w:rsidRPr="001D49B2" w:rsidRDefault="00427C32" w:rsidP="005D471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PODAROWANE.PL Sp. z </w:t>
                  </w:r>
                  <w:proofErr w:type="spellStart"/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o.o</w:t>
                  </w:r>
                  <w:proofErr w:type="spellEnd"/>
                </w:p>
              </w:tc>
              <w:tc>
                <w:tcPr>
                  <w:tcW w:w="3402" w:type="dxa"/>
                  <w:vAlign w:val="center"/>
                </w:tcPr>
                <w:p w14:paraId="45106A6B" w14:textId="4578CBB6" w:rsidR="005D4719" w:rsidRPr="005E38C2" w:rsidRDefault="005D4719" w:rsidP="005D471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Kasztanowa 26, 32-040 Rzeszotary</w:t>
                  </w:r>
                </w:p>
              </w:tc>
              <w:tc>
                <w:tcPr>
                  <w:tcW w:w="1134" w:type="dxa"/>
                </w:tcPr>
                <w:p w14:paraId="21CF6324" w14:textId="41434D75" w:rsidR="005D4719" w:rsidRDefault="005D4719" w:rsidP="005D471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1545,00 zł</w:t>
                  </w:r>
                </w:p>
              </w:tc>
              <w:tc>
                <w:tcPr>
                  <w:tcW w:w="1333" w:type="dxa"/>
                </w:tcPr>
                <w:p w14:paraId="2C1B0E82" w14:textId="4F48ED55" w:rsidR="005D4719" w:rsidRDefault="005D4719" w:rsidP="005D471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1900,35 zł</w:t>
                  </w:r>
                </w:p>
              </w:tc>
            </w:tr>
            <w:tr w:rsidR="002A2942" w:rsidRPr="001D49B2" w14:paraId="1084D3F9" w14:textId="77777777" w:rsidTr="00124682">
              <w:tc>
                <w:tcPr>
                  <w:tcW w:w="577" w:type="dxa"/>
                </w:tcPr>
                <w:p w14:paraId="20F90730" w14:textId="3B840FEB" w:rsidR="002A2942" w:rsidRDefault="00FF6CCB" w:rsidP="002A294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3025" w:type="dxa"/>
                </w:tcPr>
                <w:p w14:paraId="0C958785" w14:textId="38FFB5CF" w:rsidR="002A2942" w:rsidRPr="001D49B2" w:rsidRDefault="002A2942" w:rsidP="002A294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</w:p>
              </w:tc>
              <w:tc>
                <w:tcPr>
                  <w:tcW w:w="3402" w:type="dxa"/>
                </w:tcPr>
                <w:p w14:paraId="5F7CACF1" w14:textId="44EE9AB8" w:rsidR="002A2942" w:rsidRPr="001D49B2" w:rsidRDefault="002A2942" w:rsidP="002A294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Chopina 94, 43-600 Jaworzno</w:t>
                  </w:r>
                </w:p>
              </w:tc>
              <w:tc>
                <w:tcPr>
                  <w:tcW w:w="1134" w:type="dxa"/>
                </w:tcPr>
                <w:p w14:paraId="4D037929" w14:textId="5C8704AE" w:rsidR="002A2942" w:rsidRDefault="00DF6E61" w:rsidP="002A294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2600,00 zł</w:t>
                  </w:r>
                </w:p>
              </w:tc>
              <w:tc>
                <w:tcPr>
                  <w:tcW w:w="1333" w:type="dxa"/>
                </w:tcPr>
                <w:p w14:paraId="194BEB0B" w14:textId="70E2295A" w:rsidR="002A2942" w:rsidRDefault="00DF6E61" w:rsidP="002A294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3198,00 zł</w:t>
                  </w:r>
                </w:p>
              </w:tc>
            </w:tr>
          </w:tbl>
          <w:p w14:paraId="6271B0C4" w14:textId="77777777" w:rsidR="004F4BEF" w:rsidRPr="004F4BEF" w:rsidRDefault="004F4BEF" w:rsidP="004F4BEF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4F4BEF">
              <w:rPr>
                <w:rFonts w:asciiTheme="minorHAnsi" w:hAnsiTheme="minorHAnsi" w:cstheme="minorHAnsi"/>
              </w:rPr>
              <w:t>Uwaga:</w:t>
            </w:r>
          </w:p>
          <w:p w14:paraId="4689A9E8" w14:textId="435DBB85" w:rsidR="002341D8" w:rsidRPr="004F4BEF" w:rsidRDefault="004F4BEF" w:rsidP="004F4BEF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4F4BEF">
              <w:rPr>
                <w:rFonts w:asciiTheme="minorHAnsi" w:hAnsiTheme="minorHAnsi" w:cstheme="minorHAnsi"/>
              </w:rPr>
              <w:t xml:space="preserve">Poprawiono omyłkę rachunkową w ofercie Agencja Reklamowa Billy Board Piotr Popek: Cena z oferty: </w:t>
            </w:r>
            <w:r>
              <w:rPr>
                <w:rFonts w:asciiTheme="minorHAnsi" w:hAnsiTheme="minorHAnsi" w:cstheme="minorHAnsi"/>
              </w:rPr>
              <w:t>2188</w:t>
            </w:r>
            <w:r w:rsidRPr="004F4BEF">
              <w:rPr>
                <w:rFonts w:asciiTheme="minorHAnsi" w:hAnsiTheme="minorHAnsi" w:cstheme="minorHAnsi"/>
              </w:rPr>
              <w:t xml:space="preserve">,00 zł brutto; cena po poprawieniu omyłki rachunkowej: </w:t>
            </w:r>
            <w:r>
              <w:rPr>
                <w:rFonts w:asciiTheme="minorHAnsi" w:hAnsiTheme="minorHAnsi" w:cstheme="minorHAnsi"/>
              </w:rPr>
              <w:t>2188,17</w:t>
            </w:r>
            <w:r w:rsidRPr="004F4BEF">
              <w:rPr>
                <w:rFonts w:asciiTheme="minorHAnsi" w:hAnsiTheme="minorHAnsi" w:cstheme="minorHAnsi"/>
              </w:rPr>
              <w:t xml:space="preserve"> zł brutto</w:t>
            </w:r>
          </w:p>
          <w:p w14:paraId="2380F706" w14:textId="77777777" w:rsidR="004F4BEF" w:rsidRDefault="004F4BEF" w:rsidP="004F4BEF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2A480A04" w14:textId="76CC3A46" w:rsidR="005F5EE8" w:rsidRPr="001D49B2" w:rsidRDefault="005F5EE8" w:rsidP="005F5EE8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D49B2">
              <w:rPr>
                <w:rFonts w:asciiTheme="minorHAnsi" w:hAnsiTheme="minorHAnsi" w:cstheme="minorHAnsi"/>
                <w:b/>
                <w:bCs/>
              </w:rPr>
              <w:t>Część V</w:t>
            </w:r>
            <w:r>
              <w:rPr>
                <w:rFonts w:asciiTheme="minorHAnsi" w:hAnsiTheme="minorHAnsi" w:cstheme="minorHAnsi"/>
                <w:b/>
                <w:bCs/>
              </w:rPr>
              <w:t>I</w:t>
            </w:r>
            <w:r w:rsidRPr="001D49B2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Świeca</w:t>
            </w: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5F5EE8" w:rsidRPr="001D49B2" w14:paraId="5DF4947B" w14:textId="77777777" w:rsidTr="007951DF">
              <w:tc>
                <w:tcPr>
                  <w:tcW w:w="577" w:type="dxa"/>
                </w:tcPr>
                <w:p w14:paraId="28B5020A" w14:textId="77777777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431BF128" w14:textId="77777777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21FF55DD" w14:textId="77777777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5B8DB9F4" w14:textId="77777777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6723A818" w14:textId="77777777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A731E3" w:rsidRPr="001D49B2" w14:paraId="769DE5A6" w14:textId="77777777" w:rsidTr="001C32E0">
              <w:tc>
                <w:tcPr>
                  <w:tcW w:w="577" w:type="dxa"/>
                </w:tcPr>
                <w:p w14:paraId="0AF124E1" w14:textId="77777777" w:rsidR="00A731E3" w:rsidRPr="001D49B2" w:rsidRDefault="00A731E3" w:rsidP="00A731E3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</w:tcPr>
                <w:p w14:paraId="60207852" w14:textId="7B6961C0" w:rsidR="00A731E3" w:rsidRPr="001D49B2" w:rsidRDefault="00A731E3" w:rsidP="00A731E3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Agencja Reklamowa Five Przemysław Kądziołka</w:t>
                  </w:r>
                </w:p>
              </w:tc>
              <w:tc>
                <w:tcPr>
                  <w:tcW w:w="3402" w:type="dxa"/>
                  <w:vAlign w:val="center"/>
                </w:tcPr>
                <w:p w14:paraId="58B4BE8D" w14:textId="14D7FAF0" w:rsidR="00A731E3" w:rsidRPr="001D49B2" w:rsidRDefault="00A731E3" w:rsidP="00A731E3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Zakopiańska 31, 34-100 Jaroszowice</w:t>
                  </w:r>
                </w:p>
              </w:tc>
              <w:tc>
                <w:tcPr>
                  <w:tcW w:w="1134" w:type="dxa"/>
                </w:tcPr>
                <w:p w14:paraId="28FEFC1E" w14:textId="2247AA6B" w:rsidR="00A731E3" w:rsidRPr="001D49B2" w:rsidRDefault="00A731E3" w:rsidP="00A731E3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2348,00 zł</w:t>
                  </w:r>
                </w:p>
              </w:tc>
              <w:tc>
                <w:tcPr>
                  <w:tcW w:w="1333" w:type="dxa"/>
                </w:tcPr>
                <w:p w14:paraId="591ADD05" w14:textId="4A0131DA" w:rsidR="00A731E3" w:rsidRPr="001D49B2" w:rsidRDefault="00A731E3" w:rsidP="00A731E3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2888,04 zł</w:t>
                  </w:r>
                </w:p>
              </w:tc>
            </w:tr>
            <w:tr w:rsidR="00F30F16" w:rsidRPr="001D49B2" w14:paraId="1F692D18" w14:textId="77777777" w:rsidTr="005F6896">
              <w:tc>
                <w:tcPr>
                  <w:tcW w:w="577" w:type="dxa"/>
                </w:tcPr>
                <w:p w14:paraId="211B26B0" w14:textId="06ABF620" w:rsidR="00F30F16" w:rsidRPr="001D49B2" w:rsidRDefault="00FF6CCB" w:rsidP="00F30F1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25" w:type="dxa"/>
                </w:tcPr>
                <w:p w14:paraId="29A7E337" w14:textId="59BB8557" w:rsidR="00F30F16" w:rsidRDefault="00427C32" w:rsidP="00F30F1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Agencja Reklamowa Billy Board </w:t>
                  </w: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lastRenderedPageBreak/>
                    <w:t>Piotr Popek</w:t>
                  </w:r>
                </w:p>
              </w:tc>
              <w:tc>
                <w:tcPr>
                  <w:tcW w:w="3402" w:type="dxa"/>
                </w:tcPr>
                <w:p w14:paraId="28C46E14" w14:textId="6BB61E7F" w:rsidR="00F30F16" w:rsidRPr="001D49B2" w:rsidRDefault="00427C32" w:rsidP="00F30F1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lastRenderedPageBreak/>
                    <w:t>ul. Starzyńskiego 9/29, 35-508 Rzeszów</w:t>
                  </w:r>
                </w:p>
              </w:tc>
              <w:tc>
                <w:tcPr>
                  <w:tcW w:w="1134" w:type="dxa"/>
                </w:tcPr>
                <w:p w14:paraId="12BFB87B" w14:textId="0CF281B3" w:rsidR="00F30F16" w:rsidRDefault="00F30F16" w:rsidP="00F30F1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803,00 zł</w:t>
                  </w:r>
                </w:p>
              </w:tc>
              <w:tc>
                <w:tcPr>
                  <w:tcW w:w="1333" w:type="dxa"/>
                </w:tcPr>
                <w:p w14:paraId="6014F789" w14:textId="595AEB58" w:rsidR="00F30F16" w:rsidRDefault="00F30F16" w:rsidP="00F30F1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987,69 zł</w:t>
                  </w:r>
                </w:p>
              </w:tc>
            </w:tr>
            <w:tr w:rsidR="00492466" w:rsidRPr="001D49B2" w14:paraId="481FF8FA" w14:textId="77777777" w:rsidTr="005F6896">
              <w:tc>
                <w:tcPr>
                  <w:tcW w:w="577" w:type="dxa"/>
                </w:tcPr>
                <w:p w14:paraId="4640A187" w14:textId="42AED9B9" w:rsidR="00492466" w:rsidRPr="001D49B2" w:rsidRDefault="00FF6CCB" w:rsidP="0049246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25" w:type="dxa"/>
                </w:tcPr>
                <w:p w14:paraId="3881964E" w14:textId="670955DB" w:rsidR="00492466" w:rsidRPr="00390101" w:rsidRDefault="00492466" w:rsidP="0049246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La Linea Anna </w:t>
                  </w: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Dymaczewska</w:t>
                  </w:r>
                  <w:proofErr w:type="spellEnd"/>
                </w:p>
              </w:tc>
              <w:tc>
                <w:tcPr>
                  <w:tcW w:w="3402" w:type="dxa"/>
                </w:tcPr>
                <w:p w14:paraId="5E6FF524" w14:textId="782E2E17" w:rsidR="00492466" w:rsidRPr="00390101" w:rsidRDefault="00427C32" w:rsidP="0049246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Kineskopowa 1C lok. 11, 05-500 Piaseczno</w:t>
                  </w:r>
                </w:p>
              </w:tc>
              <w:tc>
                <w:tcPr>
                  <w:tcW w:w="1134" w:type="dxa"/>
                </w:tcPr>
                <w:p w14:paraId="081C58DF" w14:textId="7403F8BE" w:rsidR="00492466" w:rsidRDefault="00492466" w:rsidP="0049246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796,00 zł</w:t>
                  </w:r>
                </w:p>
              </w:tc>
              <w:tc>
                <w:tcPr>
                  <w:tcW w:w="1333" w:type="dxa"/>
                </w:tcPr>
                <w:p w14:paraId="428A20FA" w14:textId="6F5E95F5" w:rsidR="00492466" w:rsidRDefault="00492466" w:rsidP="0049246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979,08 zł</w:t>
                  </w:r>
                </w:p>
              </w:tc>
            </w:tr>
            <w:tr w:rsidR="002A2942" w:rsidRPr="001D49B2" w14:paraId="4358C545" w14:textId="77777777" w:rsidTr="005F6896">
              <w:tc>
                <w:tcPr>
                  <w:tcW w:w="577" w:type="dxa"/>
                </w:tcPr>
                <w:p w14:paraId="43997E41" w14:textId="5896D4F6" w:rsidR="002A2942" w:rsidRPr="001D49B2" w:rsidRDefault="00FF6CCB" w:rsidP="002A294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025" w:type="dxa"/>
                </w:tcPr>
                <w:p w14:paraId="728D6EAF" w14:textId="71BBF5BB" w:rsidR="002A2942" w:rsidRPr="001D49B2" w:rsidRDefault="002A2942" w:rsidP="002A294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</w:p>
              </w:tc>
              <w:tc>
                <w:tcPr>
                  <w:tcW w:w="3402" w:type="dxa"/>
                </w:tcPr>
                <w:p w14:paraId="36DC1F12" w14:textId="52CF003E" w:rsidR="002A2942" w:rsidRPr="005E38C2" w:rsidRDefault="002A2942" w:rsidP="002A294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Chopina 94, 43-600 Jaworzno</w:t>
                  </w:r>
                </w:p>
              </w:tc>
              <w:tc>
                <w:tcPr>
                  <w:tcW w:w="1134" w:type="dxa"/>
                </w:tcPr>
                <w:p w14:paraId="35A0B3CE" w14:textId="2A30955B" w:rsidR="002A2942" w:rsidRDefault="00DF6E61" w:rsidP="002A294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1825,00 zł</w:t>
                  </w:r>
                </w:p>
              </w:tc>
              <w:tc>
                <w:tcPr>
                  <w:tcW w:w="1333" w:type="dxa"/>
                </w:tcPr>
                <w:p w14:paraId="711EBD80" w14:textId="40C08FA3" w:rsidR="002A2942" w:rsidRDefault="00DF6E61" w:rsidP="002A294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2244,75 zł</w:t>
                  </w:r>
                </w:p>
              </w:tc>
            </w:tr>
          </w:tbl>
          <w:p w14:paraId="3D3F8C40" w14:textId="77777777" w:rsidR="004F4BEF" w:rsidRPr="004F4BEF" w:rsidRDefault="004F4BEF" w:rsidP="004F4BEF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4F4BEF">
              <w:rPr>
                <w:rFonts w:asciiTheme="minorHAnsi" w:hAnsiTheme="minorHAnsi" w:cstheme="minorHAnsi"/>
              </w:rPr>
              <w:t>Uwaga:</w:t>
            </w:r>
          </w:p>
          <w:p w14:paraId="267A168F" w14:textId="03084859" w:rsidR="005F5EE8" w:rsidRPr="004F4BEF" w:rsidRDefault="004F4BEF" w:rsidP="004F4BEF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4F4BEF">
              <w:rPr>
                <w:rFonts w:asciiTheme="minorHAnsi" w:hAnsiTheme="minorHAnsi" w:cstheme="minorHAnsi"/>
              </w:rPr>
              <w:t xml:space="preserve">Poprawiono omyłkę rachunkową w ofercie Agencja Reklamowa Billy Board Piotr Popek: Cena z oferty: </w:t>
            </w:r>
            <w:r>
              <w:rPr>
                <w:rFonts w:asciiTheme="minorHAnsi" w:hAnsiTheme="minorHAnsi" w:cstheme="minorHAnsi"/>
              </w:rPr>
              <w:t>9</w:t>
            </w:r>
            <w:r w:rsidRPr="004F4BEF">
              <w:rPr>
                <w:rFonts w:asciiTheme="minorHAnsi" w:hAnsiTheme="minorHAnsi" w:cstheme="minorHAnsi"/>
              </w:rPr>
              <w:t xml:space="preserve">88,00 zł brutto; cena po poprawieniu omyłki rachunkowej: </w:t>
            </w:r>
            <w:r>
              <w:rPr>
                <w:rFonts w:asciiTheme="minorHAnsi" w:hAnsiTheme="minorHAnsi" w:cstheme="minorHAnsi"/>
              </w:rPr>
              <w:t>987</w:t>
            </w:r>
            <w:r w:rsidRPr="004F4BEF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>69</w:t>
            </w:r>
            <w:r w:rsidRPr="004F4BEF">
              <w:rPr>
                <w:rFonts w:asciiTheme="minorHAnsi" w:hAnsiTheme="minorHAnsi" w:cstheme="minorHAnsi"/>
              </w:rPr>
              <w:t xml:space="preserve"> zł brutto.</w:t>
            </w:r>
          </w:p>
          <w:p w14:paraId="2FC4D555" w14:textId="77777777" w:rsidR="00DF6E61" w:rsidRDefault="00DF6E61" w:rsidP="005F5EE8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32038D9F" w14:textId="4268EF22" w:rsidR="005F5EE8" w:rsidRPr="001D49B2" w:rsidRDefault="005F5EE8" w:rsidP="005F5EE8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D49B2">
              <w:rPr>
                <w:rFonts w:asciiTheme="minorHAnsi" w:hAnsiTheme="minorHAnsi" w:cstheme="minorHAnsi"/>
                <w:b/>
                <w:bCs/>
              </w:rPr>
              <w:t>Część V</w:t>
            </w:r>
            <w:r>
              <w:rPr>
                <w:rFonts w:asciiTheme="minorHAnsi" w:hAnsiTheme="minorHAnsi" w:cstheme="minorHAnsi"/>
                <w:b/>
                <w:bCs/>
              </w:rPr>
              <w:t>II</w:t>
            </w:r>
            <w:r w:rsidR="00471034">
              <w:rPr>
                <w:rFonts w:asciiTheme="minorHAnsi" w:hAnsiTheme="minorHAnsi" w:cstheme="minorHAnsi"/>
                <w:b/>
                <w:bCs/>
              </w:rPr>
              <w:t xml:space="preserve"> (a i b)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Całość</w:t>
            </w: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5F5EE8" w:rsidRPr="001D49B2" w14:paraId="77CFFDBB" w14:textId="77777777" w:rsidTr="007951DF">
              <w:tc>
                <w:tcPr>
                  <w:tcW w:w="577" w:type="dxa"/>
                </w:tcPr>
                <w:p w14:paraId="4D5CDBE3" w14:textId="77777777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7E6C661B" w14:textId="77777777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1F96276D" w14:textId="77777777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5E733FC3" w14:textId="77777777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0661FA67" w14:textId="77777777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492466" w:rsidRPr="001D49B2" w14:paraId="1F014800" w14:textId="77777777" w:rsidTr="007951DF">
              <w:tc>
                <w:tcPr>
                  <w:tcW w:w="577" w:type="dxa"/>
                </w:tcPr>
                <w:p w14:paraId="0145F79B" w14:textId="77777777" w:rsidR="00492466" w:rsidRPr="001D49B2" w:rsidRDefault="00492466" w:rsidP="0049246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</w:tcPr>
                <w:p w14:paraId="7438B4C5" w14:textId="1369E4E2" w:rsidR="00492466" w:rsidRPr="001D49B2" w:rsidRDefault="00492466" w:rsidP="0049246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La Linea Anna </w:t>
                  </w: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Dymaczewska</w:t>
                  </w:r>
                  <w:proofErr w:type="spellEnd"/>
                </w:p>
              </w:tc>
              <w:tc>
                <w:tcPr>
                  <w:tcW w:w="3402" w:type="dxa"/>
                </w:tcPr>
                <w:p w14:paraId="3E7BE400" w14:textId="6A12368F" w:rsidR="00492466" w:rsidRPr="001D49B2" w:rsidRDefault="00427C32" w:rsidP="0049246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Kineskopowa 1C lok. 11, 05-500 Piaseczno</w:t>
                  </w:r>
                </w:p>
              </w:tc>
              <w:tc>
                <w:tcPr>
                  <w:tcW w:w="1134" w:type="dxa"/>
                </w:tcPr>
                <w:p w14:paraId="31E6B1BD" w14:textId="009FFB5F" w:rsidR="00492466" w:rsidRPr="001D49B2" w:rsidRDefault="005D4719" w:rsidP="0049246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4000,40 zł</w:t>
                  </w:r>
                </w:p>
              </w:tc>
              <w:tc>
                <w:tcPr>
                  <w:tcW w:w="1333" w:type="dxa"/>
                </w:tcPr>
                <w:p w14:paraId="7A3D5C0D" w14:textId="47BFCCCB" w:rsidR="00492466" w:rsidRPr="001D49B2" w:rsidRDefault="005D4719" w:rsidP="0049246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4920,49 zł</w:t>
                  </w:r>
                </w:p>
              </w:tc>
            </w:tr>
            <w:tr w:rsidR="002A2942" w:rsidRPr="001D49B2" w14:paraId="5D49A1A7" w14:textId="77777777" w:rsidTr="007951DF">
              <w:tc>
                <w:tcPr>
                  <w:tcW w:w="577" w:type="dxa"/>
                </w:tcPr>
                <w:p w14:paraId="7DCED189" w14:textId="160EFE49" w:rsidR="002A2942" w:rsidRPr="001D49B2" w:rsidRDefault="00FF6CCB" w:rsidP="002A294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25" w:type="dxa"/>
                </w:tcPr>
                <w:p w14:paraId="02496EC2" w14:textId="4B17740D" w:rsidR="002A2942" w:rsidRPr="001D49B2" w:rsidRDefault="002A2942" w:rsidP="002A294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</w:p>
              </w:tc>
              <w:tc>
                <w:tcPr>
                  <w:tcW w:w="3402" w:type="dxa"/>
                </w:tcPr>
                <w:p w14:paraId="562AB0DD" w14:textId="5DCBF44E" w:rsidR="002A2942" w:rsidRPr="005E38C2" w:rsidRDefault="002A2942" w:rsidP="002A294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Chopina 94, 43-600 Jaworzno</w:t>
                  </w:r>
                </w:p>
              </w:tc>
              <w:tc>
                <w:tcPr>
                  <w:tcW w:w="1134" w:type="dxa"/>
                </w:tcPr>
                <w:p w14:paraId="3ECFE475" w14:textId="1AABE130" w:rsidR="002A2942" w:rsidRDefault="00DF6E61" w:rsidP="002A294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4980,00 zł</w:t>
                  </w:r>
                </w:p>
              </w:tc>
              <w:tc>
                <w:tcPr>
                  <w:tcW w:w="1333" w:type="dxa"/>
                </w:tcPr>
                <w:p w14:paraId="487C22A3" w14:textId="62D0D515" w:rsidR="002A2942" w:rsidRDefault="00FF6CCB" w:rsidP="002A294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6125,40 zł</w:t>
                  </w:r>
                </w:p>
              </w:tc>
            </w:tr>
          </w:tbl>
          <w:p w14:paraId="54A85B48" w14:textId="77777777" w:rsidR="005F5EE8" w:rsidRDefault="005F5EE8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59C2CA12" w14:textId="0BB4ABAA" w:rsidR="005F5EE8" w:rsidRPr="001D49B2" w:rsidRDefault="005F5EE8" w:rsidP="005F5EE8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D49B2">
              <w:rPr>
                <w:rFonts w:asciiTheme="minorHAnsi" w:hAnsiTheme="minorHAnsi" w:cstheme="minorHAnsi"/>
                <w:b/>
                <w:bCs/>
              </w:rPr>
              <w:t>Część V</w:t>
            </w:r>
            <w:r>
              <w:rPr>
                <w:rFonts w:asciiTheme="minorHAnsi" w:hAnsiTheme="minorHAnsi" w:cstheme="minorHAnsi"/>
                <w:b/>
                <w:bCs/>
              </w:rPr>
              <w:t>III Zestaw długopis z ołówkiem w pudełku</w:t>
            </w: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5F5EE8" w:rsidRPr="001D49B2" w14:paraId="68B7E2DE" w14:textId="77777777" w:rsidTr="007951DF">
              <w:tc>
                <w:tcPr>
                  <w:tcW w:w="577" w:type="dxa"/>
                </w:tcPr>
                <w:p w14:paraId="20CF0A7A" w14:textId="77777777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41D1C06A" w14:textId="77777777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26CF7109" w14:textId="77777777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7F302787" w14:textId="77777777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75696E42" w14:textId="77777777" w:rsidR="005F5EE8" w:rsidRPr="001D49B2" w:rsidRDefault="005F5EE8" w:rsidP="005F5EE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F30F16" w:rsidRPr="001D49B2" w14:paraId="4BA1F5BA" w14:textId="77777777" w:rsidTr="007951DF">
              <w:tc>
                <w:tcPr>
                  <w:tcW w:w="577" w:type="dxa"/>
                </w:tcPr>
                <w:p w14:paraId="71875974" w14:textId="77777777" w:rsidR="00F30F16" w:rsidRPr="001D49B2" w:rsidRDefault="00F30F16" w:rsidP="00F30F1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</w:tcPr>
                <w:p w14:paraId="707FAC2D" w14:textId="1D145E7B" w:rsidR="00F30F16" w:rsidRPr="001D49B2" w:rsidRDefault="00427C32" w:rsidP="00F30F1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Agencja Reklamowa Billy Board Piotr Popek</w:t>
                  </w:r>
                </w:p>
              </w:tc>
              <w:tc>
                <w:tcPr>
                  <w:tcW w:w="3402" w:type="dxa"/>
                </w:tcPr>
                <w:p w14:paraId="6CFD300F" w14:textId="160C389F" w:rsidR="00F30F16" w:rsidRPr="001D49B2" w:rsidRDefault="00427C32" w:rsidP="00F30F1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Starzyńskiego 9/29, 35-508 Rzeszów</w:t>
                  </w:r>
                </w:p>
              </w:tc>
              <w:tc>
                <w:tcPr>
                  <w:tcW w:w="1134" w:type="dxa"/>
                </w:tcPr>
                <w:p w14:paraId="48299713" w14:textId="72491E6B" w:rsidR="00F30F16" w:rsidRPr="001D49B2" w:rsidRDefault="00F30F16" w:rsidP="00F30F1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1012,00 zł</w:t>
                  </w:r>
                </w:p>
              </w:tc>
              <w:tc>
                <w:tcPr>
                  <w:tcW w:w="1333" w:type="dxa"/>
                </w:tcPr>
                <w:p w14:paraId="7E9595D5" w14:textId="419C12A0" w:rsidR="00F30F16" w:rsidRPr="001D49B2" w:rsidRDefault="00F30F16" w:rsidP="00F30F1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1244,76 zł</w:t>
                  </w:r>
                </w:p>
              </w:tc>
            </w:tr>
            <w:tr w:rsidR="005D4719" w:rsidRPr="001D49B2" w14:paraId="7CB5AC7D" w14:textId="77777777" w:rsidTr="007951DF">
              <w:tc>
                <w:tcPr>
                  <w:tcW w:w="577" w:type="dxa"/>
                </w:tcPr>
                <w:p w14:paraId="0888A63A" w14:textId="58F65C70" w:rsidR="005D4719" w:rsidRPr="001D49B2" w:rsidRDefault="00FF6CCB" w:rsidP="005D471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25" w:type="dxa"/>
                </w:tcPr>
                <w:p w14:paraId="7D5DB5EA" w14:textId="67E3B711" w:rsidR="005D4719" w:rsidRPr="00390101" w:rsidRDefault="005D4719" w:rsidP="005D471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La Linea Anna </w:t>
                  </w: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Dymaczewska</w:t>
                  </w:r>
                  <w:proofErr w:type="spellEnd"/>
                </w:p>
              </w:tc>
              <w:tc>
                <w:tcPr>
                  <w:tcW w:w="3402" w:type="dxa"/>
                </w:tcPr>
                <w:p w14:paraId="0F18D0B7" w14:textId="4A70C441" w:rsidR="005D4719" w:rsidRPr="00390101" w:rsidRDefault="00427C32" w:rsidP="005D471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Kineskopowa 1C lok. 11, 05-500 Piaseczno</w:t>
                  </w:r>
                </w:p>
              </w:tc>
              <w:tc>
                <w:tcPr>
                  <w:tcW w:w="1134" w:type="dxa"/>
                </w:tcPr>
                <w:p w14:paraId="460BB5F3" w14:textId="28EC781E" w:rsidR="005D4719" w:rsidRDefault="005D4719" w:rsidP="005D471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1225,00 zł</w:t>
                  </w:r>
                </w:p>
              </w:tc>
              <w:tc>
                <w:tcPr>
                  <w:tcW w:w="1333" w:type="dxa"/>
                </w:tcPr>
                <w:p w14:paraId="4A501154" w14:textId="74B0556B" w:rsidR="005D4719" w:rsidRDefault="005D4719" w:rsidP="005D471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1506,75 zł</w:t>
                  </w:r>
                </w:p>
              </w:tc>
            </w:tr>
            <w:tr w:rsidR="005D4719" w:rsidRPr="001D49B2" w14:paraId="599B11F1" w14:textId="77777777" w:rsidTr="00E1160A">
              <w:tc>
                <w:tcPr>
                  <w:tcW w:w="577" w:type="dxa"/>
                </w:tcPr>
                <w:p w14:paraId="295A7BE0" w14:textId="3D7E5DDC" w:rsidR="005D4719" w:rsidRPr="001D49B2" w:rsidRDefault="00FF6CCB" w:rsidP="005D471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25" w:type="dxa"/>
                </w:tcPr>
                <w:p w14:paraId="0F4EFB6C" w14:textId="79082C78" w:rsidR="005D4719" w:rsidRPr="001D49B2" w:rsidRDefault="00427C32" w:rsidP="005D471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PODAROWANE.PL Sp. z </w:t>
                  </w:r>
                  <w:proofErr w:type="spellStart"/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o.o</w:t>
                  </w:r>
                  <w:proofErr w:type="spellEnd"/>
                </w:p>
              </w:tc>
              <w:tc>
                <w:tcPr>
                  <w:tcW w:w="3402" w:type="dxa"/>
                  <w:vAlign w:val="center"/>
                </w:tcPr>
                <w:p w14:paraId="641016CE" w14:textId="2FC0D4C6" w:rsidR="005D4719" w:rsidRPr="005E38C2" w:rsidRDefault="005D4719" w:rsidP="005D471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Kasztanowa 26, 32-040 Rzeszotary</w:t>
                  </w:r>
                </w:p>
              </w:tc>
              <w:tc>
                <w:tcPr>
                  <w:tcW w:w="1134" w:type="dxa"/>
                </w:tcPr>
                <w:p w14:paraId="5847BBFE" w14:textId="4C7B08AB" w:rsidR="005D4719" w:rsidRDefault="005D4719" w:rsidP="005D471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1126,00 zł</w:t>
                  </w:r>
                </w:p>
              </w:tc>
              <w:tc>
                <w:tcPr>
                  <w:tcW w:w="1333" w:type="dxa"/>
                </w:tcPr>
                <w:p w14:paraId="5303F356" w14:textId="526F8F79" w:rsidR="005D4719" w:rsidRDefault="005D4719" w:rsidP="005D471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1384,98 zł</w:t>
                  </w:r>
                </w:p>
              </w:tc>
            </w:tr>
            <w:tr w:rsidR="002A2942" w:rsidRPr="001D49B2" w14:paraId="54FC081F" w14:textId="77777777" w:rsidTr="008C5313">
              <w:tc>
                <w:tcPr>
                  <w:tcW w:w="577" w:type="dxa"/>
                </w:tcPr>
                <w:p w14:paraId="505C5E3C" w14:textId="3A1D25E6" w:rsidR="002A2942" w:rsidRPr="001D49B2" w:rsidRDefault="00FF6CCB" w:rsidP="002A294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025" w:type="dxa"/>
                </w:tcPr>
                <w:p w14:paraId="0297F6BF" w14:textId="3DDC6E85" w:rsidR="002A2942" w:rsidRPr="001D49B2" w:rsidRDefault="002A2942" w:rsidP="002A294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</w:p>
              </w:tc>
              <w:tc>
                <w:tcPr>
                  <w:tcW w:w="3402" w:type="dxa"/>
                </w:tcPr>
                <w:p w14:paraId="1AE1B3CA" w14:textId="4C88BFA7" w:rsidR="002A2942" w:rsidRPr="001D49B2" w:rsidRDefault="002A2942" w:rsidP="002A294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Chopina 94, 43-600 Jaworzno</w:t>
                  </w:r>
                </w:p>
              </w:tc>
              <w:tc>
                <w:tcPr>
                  <w:tcW w:w="1134" w:type="dxa"/>
                </w:tcPr>
                <w:p w14:paraId="5FBAFAEA" w14:textId="4024AFE7" w:rsidR="002A2942" w:rsidRDefault="00FF6CCB" w:rsidP="002A294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2505,00 zł</w:t>
                  </w:r>
                </w:p>
              </w:tc>
              <w:tc>
                <w:tcPr>
                  <w:tcW w:w="1333" w:type="dxa"/>
                </w:tcPr>
                <w:p w14:paraId="2338CC22" w14:textId="611D3838" w:rsidR="002A2942" w:rsidRDefault="00FF6CCB" w:rsidP="002A294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3081,15 zł</w:t>
                  </w:r>
                </w:p>
              </w:tc>
            </w:tr>
          </w:tbl>
          <w:p w14:paraId="01930EFA" w14:textId="77777777" w:rsidR="00455824" w:rsidRPr="00455824" w:rsidRDefault="00455824" w:rsidP="00455824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455824">
              <w:rPr>
                <w:rFonts w:asciiTheme="minorHAnsi" w:hAnsiTheme="minorHAnsi" w:cstheme="minorHAnsi"/>
              </w:rPr>
              <w:t>Uwaga:</w:t>
            </w:r>
          </w:p>
          <w:p w14:paraId="3C4020FA" w14:textId="2DCB6B1B" w:rsidR="005F5EE8" w:rsidRPr="001D49B2" w:rsidRDefault="00455824" w:rsidP="00455824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55824">
              <w:rPr>
                <w:rFonts w:asciiTheme="minorHAnsi" w:hAnsiTheme="minorHAnsi" w:cstheme="minorHAnsi"/>
              </w:rPr>
              <w:t xml:space="preserve">Poprawiono omyłkę rachunkową w ofercie Agencja Reklamowa Billy Board Piotr Popek: Cena z oferty: </w:t>
            </w:r>
            <w:r>
              <w:rPr>
                <w:rFonts w:asciiTheme="minorHAnsi" w:hAnsiTheme="minorHAnsi" w:cstheme="minorHAnsi"/>
              </w:rPr>
              <w:t>1245</w:t>
            </w:r>
            <w:r w:rsidRPr="00455824">
              <w:rPr>
                <w:rFonts w:asciiTheme="minorHAnsi" w:hAnsiTheme="minorHAnsi" w:cstheme="minorHAnsi"/>
              </w:rPr>
              <w:t xml:space="preserve">,00 zł brutto; cena po poprawieniu omyłki rachunkowej: </w:t>
            </w:r>
            <w:r>
              <w:rPr>
                <w:rFonts w:asciiTheme="minorHAnsi" w:hAnsiTheme="minorHAnsi" w:cstheme="minorHAnsi"/>
              </w:rPr>
              <w:t>1244,76</w:t>
            </w:r>
            <w:r w:rsidRPr="00455824">
              <w:rPr>
                <w:rFonts w:asciiTheme="minorHAnsi" w:hAnsiTheme="minorHAnsi" w:cstheme="minorHAnsi"/>
              </w:rPr>
              <w:t xml:space="preserve"> zł brutto.</w:t>
            </w:r>
          </w:p>
        </w:tc>
      </w:tr>
      <w:tr w:rsidR="00066C7A" w:rsidRPr="001D49B2" w14:paraId="5A9D35EB" w14:textId="77777777" w:rsidTr="00E92887">
        <w:trPr>
          <w:trHeight w:val="735"/>
          <w:jc w:val="center"/>
        </w:trPr>
        <w:tc>
          <w:tcPr>
            <w:tcW w:w="562" w:type="dxa"/>
            <w:shd w:val="clear" w:color="auto" w:fill="F2F2F2"/>
          </w:tcPr>
          <w:p w14:paraId="79F018F1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0AF9DDDA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10086" w:type="dxa"/>
          </w:tcPr>
          <w:p w14:paraId="0B6C063A" w14:textId="77777777" w:rsidR="005179DA" w:rsidRDefault="005179D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2EC0A7D3" w14:textId="26A7B8DF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49B2">
              <w:rPr>
                <w:rFonts w:asciiTheme="minorHAnsi" w:hAnsiTheme="minorHAnsi" w:cstheme="minorHAnsi"/>
                <w:sz w:val="22"/>
                <w:szCs w:val="22"/>
              </w:rPr>
              <w:t xml:space="preserve">Kryteria wyboru </w:t>
            </w:r>
          </w:p>
          <w:p w14:paraId="2FF302E6" w14:textId="77777777" w:rsidR="00066C7A" w:rsidRPr="001D49B2" w:rsidRDefault="00066C7A" w:rsidP="00066C7A">
            <w:pPr>
              <w:widowControl w:val="0"/>
              <w:numPr>
                <w:ilvl w:val="0"/>
                <w:numId w:val="7"/>
              </w:numPr>
              <w:suppressAutoHyphens/>
              <w:spacing w:line="360" w:lineRule="auto"/>
              <w:ind w:left="318" w:hanging="284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sz w:val="18"/>
                <w:szCs w:val="18"/>
              </w:rPr>
              <w:t xml:space="preserve">Cena 100% - Liczba punktów = (Cena najniższa / Cena oferty badanej) x 100% </w:t>
            </w:r>
          </w:p>
          <w:p w14:paraId="66E2BA31" w14:textId="2D749F16" w:rsidR="00FE2B92" w:rsidRPr="001D49B2" w:rsidRDefault="00FE2B92" w:rsidP="00FE2B92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Część </w:t>
            </w:r>
            <w:r w:rsidR="001D49B2"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066C7A" w:rsidRPr="001D49B2" w14:paraId="548E050D" w14:textId="77777777" w:rsidTr="00E92887">
              <w:tc>
                <w:tcPr>
                  <w:tcW w:w="577" w:type="dxa"/>
                </w:tcPr>
                <w:p w14:paraId="18C302B4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0C4B825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47D514DC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FF6CCB" w:rsidRPr="001D49B2" w14:paraId="52D429BA" w14:textId="77777777" w:rsidTr="00200DEC">
              <w:tc>
                <w:tcPr>
                  <w:tcW w:w="577" w:type="dxa"/>
                </w:tcPr>
                <w:p w14:paraId="4C0780BC" w14:textId="2401C3C6" w:rsidR="00FF6CCB" w:rsidRPr="001D49B2" w:rsidRDefault="00FF6CCB" w:rsidP="00FF6CCB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052" w:type="dxa"/>
                </w:tcPr>
                <w:p w14:paraId="56E28323" w14:textId="566B74AD" w:rsidR="00FF6CCB" w:rsidRPr="001D49B2" w:rsidRDefault="00427C32" w:rsidP="00FF6CCB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PODAROWANE.PL Sp. z </w:t>
                  </w:r>
                  <w:proofErr w:type="spellStart"/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o.o</w:t>
                  </w:r>
                  <w:proofErr w:type="spellEnd"/>
                  <w:r w:rsid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="00FF6CCB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Kasztanowa 26, 32-040 Rzeszotary</w:t>
                  </w:r>
                </w:p>
              </w:tc>
              <w:tc>
                <w:tcPr>
                  <w:tcW w:w="1701" w:type="dxa"/>
                  <w:vAlign w:val="center"/>
                </w:tcPr>
                <w:p w14:paraId="4ACDC38F" w14:textId="0D4B56F6" w:rsidR="00FF6CCB" w:rsidRPr="001D49B2" w:rsidRDefault="00FF6CCB" w:rsidP="00FF6CCB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100 </w:t>
                  </w:r>
                </w:p>
              </w:tc>
            </w:tr>
            <w:tr w:rsidR="00FF6CCB" w:rsidRPr="001D49B2" w14:paraId="44522C0F" w14:textId="77777777" w:rsidTr="00E92887">
              <w:tc>
                <w:tcPr>
                  <w:tcW w:w="577" w:type="dxa"/>
                </w:tcPr>
                <w:p w14:paraId="0BCB808F" w14:textId="29EB4B20" w:rsidR="00FF6CCB" w:rsidRDefault="00FF6CCB" w:rsidP="00FF6CCB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7052" w:type="dxa"/>
                </w:tcPr>
                <w:p w14:paraId="190F955D" w14:textId="3E62B35E" w:rsidR="00FF6CCB" w:rsidRPr="00593028" w:rsidRDefault="00427C32" w:rsidP="00FF6CCB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</w:t>
                  </w:r>
                  <w:r w:rsidR="00FF6CCB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 Linea Anna </w:t>
                  </w:r>
                  <w:proofErr w:type="spellStart"/>
                  <w:r w:rsidR="00FF6CCB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Dymaczewska</w:t>
                  </w:r>
                  <w:proofErr w:type="spellEnd"/>
                  <w:r w:rsid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Kineskopowa 1C lok. 11, 05-500 Piaseczno</w:t>
                  </w:r>
                </w:p>
              </w:tc>
              <w:tc>
                <w:tcPr>
                  <w:tcW w:w="1701" w:type="dxa"/>
                </w:tcPr>
                <w:p w14:paraId="05E1D918" w14:textId="598255F0" w:rsidR="00FF6CCB" w:rsidRDefault="00FF6CCB" w:rsidP="00FF6CCB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87,83</w:t>
                  </w:r>
                </w:p>
              </w:tc>
            </w:tr>
            <w:tr w:rsidR="00FF6CCB" w:rsidRPr="001D49B2" w14:paraId="6BCC465B" w14:textId="77777777" w:rsidTr="00E92887">
              <w:tc>
                <w:tcPr>
                  <w:tcW w:w="577" w:type="dxa"/>
                </w:tcPr>
                <w:p w14:paraId="23168306" w14:textId="0E510CC4" w:rsidR="00FF6CCB" w:rsidRDefault="00FF6CCB" w:rsidP="00FF6CCB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7052" w:type="dxa"/>
                </w:tcPr>
                <w:p w14:paraId="31AD4DBB" w14:textId="275A17D7" w:rsidR="00FF6CCB" w:rsidRPr="00593028" w:rsidRDefault="00427C32" w:rsidP="00FF6CCB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Agencja Reklamowa Billy Board Piotr Popek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,</w:t>
                  </w: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ul. Starzyńskiego 9/29, 35-508 Rzeszów</w:t>
                  </w:r>
                </w:p>
              </w:tc>
              <w:tc>
                <w:tcPr>
                  <w:tcW w:w="1701" w:type="dxa"/>
                </w:tcPr>
                <w:p w14:paraId="608BBC86" w14:textId="1B5FFE41" w:rsidR="00FF6CCB" w:rsidRDefault="00FF6CCB" w:rsidP="00FF6CCB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85,67</w:t>
                  </w:r>
                </w:p>
              </w:tc>
            </w:tr>
            <w:tr w:rsidR="00FF6CCB" w:rsidRPr="001D49B2" w14:paraId="6B6E7F6D" w14:textId="77777777" w:rsidTr="00E92887">
              <w:tc>
                <w:tcPr>
                  <w:tcW w:w="577" w:type="dxa"/>
                </w:tcPr>
                <w:p w14:paraId="46517BB1" w14:textId="799331EF" w:rsidR="00FF6CCB" w:rsidRDefault="00FF6CCB" w:rsidP="00FF6CCB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7052" w:type="dxa"/>
                </w:tcPr>
                <w:p w14:paraId="3F032013" w14:textId="447CD9E2" w:rsidR="00FF6CCB" w:rsidRPr="00FF6CCB" w:rsidRDefault="00FF6CCB" w:rsidP="00FF6CCB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Agencja Reklamowa Five Przemysław Kądziołk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a, </w:t>
                  </w: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Zakopiańska 31, 34-100 Jaroszowice</w:t>
                  </w:r>
                </w:p>
              </w:tc>
              <w:tc>
                <w:tcPr>
                  <w:tcW w:w="1701" w:type="dxa"/>
                </w:tcPr>
                <w:p w14:paraId="75F24C85" w14:textId="0C7566E8" w:rsidR="00FF6CCB" w:rsidRDefault="00FF6CCB" w:rsidP="00FF6CCB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69,55</w:t>
                  </w:r>
                </w:p>
              </w:tc>
            </w:tr>
            <w:tr w:rsidR="00FF6CCB" w:rsidRPr="001D49B2" w14:paraId="3B49FFE8" w14:textId="77777777" w:rsidTr="00E92887">
              <w:tc>
                <w:tcPr>
                  <w:tcW w:w="577" w:type="dxa"/>
                </w:tcPr>
                <w:p w14:paraId="77051FE9" w14:textId="144E2382" w:rsidR="00FF6CCB" w:rsidRDefault="00FF6CCB" w:rsidP="00FF6CCB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7052" w:type="dxa"/>
                </w:tcPr>
                <w:p w14:paraId="1AA6174C" w14:textId="4921935B" w:rsidR="00FF6CCB" w:rsidRPr="00FF6CCB" w:rsidRDefault="00FF6CCB" w:rsidP="00FF6CCB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, u</w:t>
                  </w: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l. Chopina 94, 43-600 Jaworzno</w:t>
                  </w:r>
                </w:p>
              </w:tc>
              <w:tc>
                <w:tcPr>
                  <w:tcW w:w="1701" w:type="dxa"/>
                </w:tcPr>
                <w:p w14:paraId="70D87694" w14:textId="33BCE836" w:rsidR="00FF6CCB" w:rsidRDefault="00FF6CCB" w:rsidP="00FF6CCB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45,40</w:t>
                  </w:r>
                </w:p>
              </w:tc>
            </w:tr>
          </w:tbl>
          <w:p w14:paraId="468D3CBD" w14:textId="77777777" w:rsidR="00930993" w:rsidRDefault="00930993" w:rsidP="00FE461F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6F6A72B4" w14:textId="64951681" w:rsidR="00FE461F" w:rsidRPr="001D49B2" w:rsidRDefault="00FE461F" w:rsidP="00FE461F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Część I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FE461F" w:rsidRPr="001D49B2" w14:paraId="2DE9B3D0" w14:textId="77777777" w:rsidTr="00D0685F">
              <w:tc>
                <w:tcPr>
                  <w:tcW w:w="577" w:type="dxa"/>
                </w:tcPr>
                <w:p w14:paraId="61BF623E" w14:textId="77777777" w:rsidR="00FE461F" w:rsidRPr="001D49B2" w:rsidRDefault="00FE461F" w:rsidP="00FE461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0628D24C" w14:textId="77777777" w:rsidR="00FE461F" w:rsidRPr="001D49B2" w:rsidRDefault="00FE461F" w:rsidP="00FE461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6718650E" w14:textId="77777777" w:rsidR="00FE461F" w:rsidRPr="001D49B2" w:rsidRDefault="00FE461F" w:rsidP="00FE461F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FE461F" w:rsidRPr="001D49B2" w14:paraId="465CB849" w14:textId="77777777" w:rsidTr="00D0685F">
              <w:tc>
                <w:tcPr>
                  <w:tcW w:w="577" w:type="dxa"/>
                </w:tcPr>
                <w:p w14:paraId="79A3F159" w14:textId="77777777" w:rsidR="00FE461F" w:rsidRPr="001D49B2" w:rsidRDefault="00FE461F" w:rsidP="00FE461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052" w:type="dxa"/>
                </w:tcPr>
                <w:p w14:paraId="216EEBC7" w14:textId="4CB12158" w:rsidR="00FE461F" w:rsidRPr="001D49B2" w:rsidRDefault="00427C32" w:rsidP="00FE461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PODAROWANE.PL Sp. z o.o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,</w:t>
                  </w:r>
                  <w:r w:rsidR="00930993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</w:t>
                  </w:r>
                  <w:r w:rsidR="00930993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Kasztanowa 26, 32-040 Rzeszotary</w:t>
                  </w:r>
                </w:p>
              </w:tc>
              <w:tc>
                <w:tcPr>
                  <w:tcW w:w="1701" w:type="dxa"/>
                </w:tcPr>
                <w:p w14:paraId="3758024B" w14:textId="5AF16362" w:rsidR="00FE461F" w:rsidRPr="001D49B2" w:rsidRDefault="00930993" w:rsidP="00FE461F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</w:t>
                  </w:r>
                </w:p>
              </w:tc>
            </w:tr>
            <w:tr w:rsidR="00930993" w:rsidRPr="001D49B2" w14:paraId="160A2457" w14:textId="77777777" w:rsidTr="00D0685F">
              <w:tc>
                <w:tcPr>
                  <w:tcW w:w="577" w:type="dxa"/>
                </w:tcPr>
                <w:p w14:paraId="6E169578" w14:textId="77777777" w:rsidR="00930993" w:rsidRPr="001D49B2" w:rsidRDefault="00930993" w:rsidP="00930993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7052" w:type="dxa"/>
                </w:tcPr>
                <w:p w14:paraId="73710B56" w14:textId="10DEF745" w:rsidR="00930993" w:rsidRPr="001D49B2" w:rsidRDefault="00930993" w:rsidP="00930993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La Linea Anna </w:t>
                  </w: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Dymaczewska</w:t>
                  </w:r>
                  <w:proofErr w:type="spellEnd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="00427C32"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Kineskopowa 1C lok. 11, 05-500 Piaseczno</w:t>
                  </w:r>
                </w:p>
              </w:tc>
              <w:tc>
                <w:tcPr>
                  <w:tcW w:w="1701" w:type="dxa"/>
                </w:tcPr>
                <w:p w14:paraId="52CCCE10" w14:textId="70D878A5" w:rsidR="00930993" w:rsidRPr="001D49B2" w:rsidRDefault="00930993" w:rsidP="00930993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88,53</w:t>
                  </w:r>
                </w:p>
              </w:tc>
            </w:tr>
            <w:tr w:rsidR="00930993" w:rsidRPr="001D49B2" w14:paraId="25801205" w14:textId="77777777" w:rsidTr="00D0685F">
              <w:tc>
                <w:tcPr>
                  <w:tcW w:w="577" w:type="dxa"/>
                </w:tcPr>
                <w:p w14:paraId="3326C58D" w14:textId="04720469" w:rsidR="00930993" w:rsidRDefault="00930993" w:rsidP="00930993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7052" w:type="dxa"/>
                </w:tcPr>
                <w:p w14:paraId="717575BB" w14:textId="135D7E80" w:rsidR="00930993" w:rsidRPr="001D49B2" w:rsidRDefault="00427C32" w:rsidP="00930993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Agencja Reklamowa Billy Board Piotr Popek, ul. Starzyńskiego 9/29, 35-508 Rzeszów</w:t>
                  </w:r>
                </w:p>
              </w:tc>
              <w:tc>
                <w:tcPr>
                  <w:tcW w:w="1701" w:type="dxa"/>
                </w:tcPr>
                <w:p w14:paraId="42327A06" w14:textId="1D516750" w:rsidR="00930993" w:rsidRPr="001D49B2" w:rsidRDefault="00930993" w:rsidP="00930993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87,90</w:t>
                  </w:r>
                </w:p>
              </w:tc>
            </w:tr>
            <w:tr w:rsidR="00930993" w:rsidRPr="001D49B2" w14:paraId="42814134" w14:textId="77777777" w:rsidTr="00D0685F">
              <w:tc>
                <w:tcPr>
                  <w:tcW w:w="577" w:type="dxa"/>
                </w:tcPr>
                <w:p w14:paraId="004307C9" w14:textId="555A8630" w:rsidR="00930993" w:rsidRDefault="00930993" w:rsidP="00930993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7052" w:type="dxa"/>
                </w:tcPr>
                <w:p w14:paraId="268E4FA3" w14:textId="56228191" w:rsidR="00930993" w:rsidRPr="001D49B2" w:rsidRDefault="00930993" w:rsidP="00930993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Agencja Reklamowa Five Przemysław Kądziołk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a, </w:t>
                  </w: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Zakopiańska 31, 34-100 Jaroszowice</w:t>
                  </w:r>
                </w:p>
              </w:tc>
              <w:tc>
                <w:tcPr>
                  <w:tcW w:w="1701" w:type="dxa"/>
                </w:tcPr>
                <w:p w14:paraId="3C91DABC" w14:textId="185FCBBD" w:rsidR="00930993" w:rsidRPr="001D49B2" w:rsidRDefault="00930993" w:rsidP="00930993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70,11</w:t>
                  </w:r>
                </w:p>
              </w:tc>
            </w:tr>
            <w:tr w:rsidR="00930993" w:rsidRPr="001D49B2" w14:paraId="6306FFB5" w14:textId="77777777" w:rsidTr="00D0685F">
              <w:tc>
                <w:tcPr>
                  <w:tcW w:w="577" w:type="dxa"/>
                </w:tcPr>
                <w:p w14:paraId="6954C3A9" w14:textId="40F3C895" w:rsidR="00930993" w:rsidRDefault="00930993" w:rsidP="00930993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7052" w:type="dxa"/>
                </w:tcPr>
                <w:p w14:paraId="73E314DD" w14:textId="04D17664" w:rsidR="00930993" w:rsidRPr="001D49B2" w:rsidRDefault="00930993" w:rsidP="00930993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, u</w:t>
                  </w: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l. Chopina 94, 43-600 Jaworzno</w:t>
                  </w:r>
                </w:p>
              </w:tc>
              <w:tc>
                <w:tcPr>
                  <w:tcW w:w="1701" w:type="dxa"/>
                </w:tcPr>
                <w:p w14:paraId="69A466C2" w14:textId="438D3D7D" w:rsidR="00930993" w:rsidRPr="001D49B2" w:rsidRDefault="00930993" w:rsidP="00930993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50,50</w:t>
                  </w:r>
                </w:p>
              </w:tc>
            </w:tr>
          </w:tbl>
          <w:p w14:paraId="4C8525F6" w14:textId="77777777" w:rsidR="00471034" w:rsidRDefault="00471034" w:rsidP="00930993">
            <w:pPr>
              <w:widowControl w:val="0"/>
              <w:suppressAutoHyphens/>
              <w:spacing w:line="36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65B8971E" w14:textId="77777777" w:rsidR="00455824" w:rsidRDefault="00455824" w:rsidP="00930993">
            <w:pPr>
              <w:widowControl w:val="0"/>
              <w:suppressAutoHyphens/>
              <w:spacing w:line="36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719066B7" w14:textId="340204F6" w:rsidR="001D49B2" w:rsidRPr="001D49B2" w:rsidRDefault="001D49B2" w:rsidP="00930993">
            <w:pPr>
              <w:widowControl w:val="0"/>
              <w:suppressAutoHyphens/>
              <w:spacing w:line="36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Część III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1D49B2" w:rsidRPr="001D49B2" w14:paraId="344A98ED" w14:textId="77777777" w:rsidTr="000729A5">
              <w:tc>
                <w:tcPr>
                  <w:tcW w:w="577" w:type="dxa"/>
                </w:tcPr>
                <w:p w14:paraId="4BC15D16" w14:textId="77777777" w:rsidR="001D49B2" w:rsidRPr="001D49B2" w:rsidRDefault="001D49B2" w:rsidP="001D49B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lastRenderedPageBreak/>
                    <w:t>Lp.</w:t>
                  </w:r>
                </w:p>
              </w:tc>
              <w:tc>
                <w:tcPr>
                  <w:tcW w:w="7052" w:type="dxa"/>
                </w:tcPr>
                <w:p w14:paraId="541CF054" w14:textId="77777777" w:rsidR="001D49B2" w:rsidRPr="001D49B2" w:rsidRDefault="001D49B2" w:rsidP="001D49B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753CB076" w14:textId="77777777" w:rsidR="001D49B2" w:rsidRPr="001D49B2" w:rsidRDefault="001D49B2" w:rsidP="001D49B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B747BF" w:rsidRPr="001D49B2" w14:paraId="4658B0A7" w14:textId="77777777" w:rsidTr="000729A5">
              <w:tc>
                <w:tcPr>
                  <w:tcW w:w="577" w:type="dxa"/>
                </w:tcPr>
                <w:p w14:paraId="195DD9DD" w14:textId="2A648491" w:rsidR="00B747BF" w:rsidRPr="001D49B2" w:rsidRDefault="00B747BF" w:rsidP="00B747B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052" w:type="dxa"/>
                </w:tcPr>
                <w:p w14:paraId="407BA6FC" w14:textId="0A7ACA7B" w:rsidR="00B747BF" w:rsidRPr="001D49B2" w:rsidRDefault="00427C32" w:rsidP="00B747B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427C3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PODAROWANE.PL Sp. z o.o.</w:t>
                  </w:r>
                  <w:r w:rsidR="00B747BF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="00B747BF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Kasztanowa 26, 32-040 Rzeszotary</w:t>
                  </w:r>
                </w:p>
              </w:tc>
              <w:tc>
                <w:tcPr>
                  <w:tcW w:w="1701" w:type="dxa"/>
                </w:tcPr>
                <w:p w14:paraId="62C1F81F" w14:textId="68F38145" w:rsidR="00B747BF" w:rsidRPr="001D49B2" w:rsidRDefault="00B747BF" w:rsidP="00B747BF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</w:t>
                  </w:r>
                </w:p>
              </w:tc>
            </w:tr>
            <w:tr w:rsidR="00B747BF" w:rsidRPr="001D49B2" w14:paraId="5C88ED27" w14:textId="77777777" w:rsidTr="000729A5">
              <w:tc>
                <w:tcPr>
                  <w:tcW w:w="577" w:type="dxa"/>
                </w:tcPr>
                <w:p w14:paraId="18AF04B6" w14:textId="4ABE8661" w:rsidR="00B747BF" w:rsidRDefault="00B747BF" w:rsidP="00B747B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7052" w:type="dxa"/>
                </w:tcPr>
                <w:p w14:paraId="0D546AE6" w14:textId="79E78F88" w:rsidR="00B747BF" w:rsidRPr="001D49B2" w:rsidRDefault="00B747BF" w:rsidP="00B747B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La Linea Anna </w:t>
                  </w: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Dymaczewska</w:t>
                  </w:r>
                  <w:proofErr w:type="spellEnd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="00C92B25" w:rsidRPr="00C92B25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Kineskopowa 1C lok. 11, 05-500 Piaseczno</w:t>
                  </w:r>
                </w:p>
              </w:tc>
              <w:tc>
                <w:tcPr>
                  <w:tcW w:w="1701" w:type="dxa"/>
                </w:tcPr>
                <w:p w14:paraId="7A95B68B" w14:textId="3884D1BB" w:rsidR="00B747BF" w:rsidRDefault="00B747BF" w:rsidP="00B747BF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90,31</w:t>
                  </w:r>
                </w:p>
              </w:tc>
            </w:tr>
            <w:tr w:rsidR="00B747BF" w:rsidRPr="001D49B2" w14:paraId="743C26FB" w14:textId="77777777" w:rsidTr="000729A5">
              <w:tc>
                <w:tcPr>
                  <w:tcW w:w="577" w:type="dxa"/>
                </w:tcPr>
                <w:p w14:paraId="377B989C" w14:textId="5EBEAAC1" w:rsidR="00B747BF" w:rsidRDefault="00B747BF" w:rsidP="00B747B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7052" w:type="dxa"/>
                </w:tcPr>
                <w:p w14:paraId="1B9A5C69" w14:textId="1AE2FA83" w:rsidR="00B747BF" w:rsidRPr="001D49B2" w:rsidRDefault="00C92B25" w:rsidP="00B747B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C92B25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Agencja Reklamowa Billy Board Piotr Popek, ul. Starzyńskiego 9/29, 35-508 Rzeszów</w:t>
                  </w:r>
                </w:p>
              </w:tc>
              <w:tc>
                <w:tcPr>
                  <w:tcW w:w="1701" w:type="dxa"/>
                </w:tcPr>
                <w:p w14:paraId="0BD7E36B" w14:textId="6F3ACD80" w:rsidR="00B747BF" w:rsidRDefault="00B747BF" w:rsidP="00B747BF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86,86</w:t>
                  </w:r>
                </w:p>
              </w:tc>
            </w:tr>
            <w:tr w:rsidR="00B747BF" w:rsidRPr="001D49B2" w14:paraId="4D3C7583" w14:textId="77777777" w:rsidTr="000729A5">
              <w:tc>
                <w:tcPr>
                  <w:tcW w:w="577" w:type="dxa"/>
                </w:tcPr>
                <w:p w14:paraId="565EA35D" w14:textId="2D77A348" w:rsidR="00B747BF" w:rsidRDefault="00B747BF" w:rsidP="00B747B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7052" w:type="dxa"/>
                </w:tcPr>
                <w:p w14:paraId="07AE0B0B" w14:textId="4CA6C3EA" w:rsidR="00B747BF" w:rsidRPr="001D49B2" w:rsidRDefault="00B747BF" w:rsidP="00B747B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Agencja Reklamowa Five Przemysław Kądziołk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a, </w:t>
                  </w: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Zakopiańska 31, 34-100 Jaroszowice</w:t>
                  </w:r>
                </w:p>
              </w:tc>
              <w:tc>
                <w:tcPr>
                  <w:tcW w:w="1701" w:type="dxa"/>
                </w:tcPr>
                <w:p w14:paraId="3AEA6549" w14:textId="1CE52835" w:rsidR="00B747BF" w:rsidRDefault="00B747BF" w:rsidP="00B747BF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79,48</w:t>
                  </w:r>
                </w:p>
              </w:tc>
            </w:tr>
            <w:tr w:rsidR="00B747BF" w:rsidRPr="001D49B2" w14:paraId="65310006" w14:textId="77777777" w:rsidTr="000729A5">
              <w:tc>
                <w:tcPr>
                  <w:tcW w:w="577" w:type="dxa"/>
                </w:tcPr>
                <w:p w14:paraId="38D56A07" w14:textId="18B15544" w:rsidR="00B747BF" w:rsidRDefault="00B747BF" w:rsidP="00B747B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7052" w:type="dxa"/>
                </w:tcPr>
                <w:p w14:paraId="6E515679" w14:textId="34B6C90A" w:rsidR="00B747BF" w:rsidRPr="001D49B2" w:rsidRDefault="00B747BF" w:rsidP="00B747B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, u</w:t>
                  </w: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l. Chopina 94, 43-600 Jaworzno</w:t>
                  </w:r>
                </w:p>
              </w:tc>
              <w:tc>
                <w:tcPr>
                  <w:tcW w:w="1701" w:type="dxa"/>
                </w:tcPr>
                <w:p w14:paraId="416F482F" w14:textId="3CE63B35" w:rsidR="00B747BF" w:rsidRDefault="00B747BF" w:rsidP="00B747BF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58,14</w:t>
                  </w:r>
                </w:p>
              </w:tc>
            </w:tr>
          </w:tbl>
          <w:p w14:paraId="076F95A0" w14:textId="758A52E8" w:rsidR="00471034" w:rsidRDefault="000C62BB" w:rsidP="00455824">
            <w:pPr>
              <w:widowControl w:val="0"/>
              <w:suppressAutoHyphens/>
              <w:spacing w:line="360" w:lineRule="auto"/>
              <w:contextualSpacing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</w:p>
          <w:p w14:paraId="13095441" w14:textId="56940423" w:rsidR="001D49B2" w:rsidRPr="001D49B2" w:rsidRDefault="001D49B2" w:rsidP="00471034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Część IV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1D49B2" w:rsidRPr="001D49B2" w14:paraId="28B6EF52" w14:textId="77777777" w:rsidTr="000729A5">
              <w:tc>
                <w:tcPr>
                  <w:tcW w:w="577" w:type="dxa"/>
                </w:tcPr>
                <w:p w14:paraId="67F201C0" w14:textId="77777777" w:rsidR="001D49B2" w:rsidRPr="001D49B2" w:rsidRDefault="001D49B2" w:rsidP="001D49B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4A3A0F2C" w14:textId="77777777" w:rsidR="001D49B2" w:rsidRPr="001D49B2" w:rsidRDefault="001D49B2" w:rsidP="001D49B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3064DE75" w14:textId="77777777" w:rsidR="001D49B2" w:rsidRPr="001D49B2" w:rsidRDefault="001D49B2" w:rsidP="001D49B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800B68" w:rsidRPr="001D49B2" w14:paraId="5344894C" w14:textId="77777777" w:rsidTr="000729A5">
              <w:tc>
                <w:tcPr>
                  <w:tcW w:w="577" w:type="dxa"/>
                </w:tcPr>
                <w:p w14:paraId="0D07D4D7" w14:textId="3E5B2B0F" w:rsidR="00800B68" w:rsidRPr="001D49B2" w:rsidRDefault="00800B68" w:rsidP="00800B6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052" w:type="dxa"/>
                </w:tcPr>
                <w:p w14:paraId="007CEA7E" w14:textId="40C79C9C" w:rsidR="00800B68" w:rsidRPr="001D49B2" w:rsidRDefault="00C92B25" w:rsidP="00800B6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C92B25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PODAROWANE.PL Sp. z o.o.</w:t>
                  </w:r>
                  <w:r w:rsidR="00800B68" w:rsidRPr="00466F45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, ul. Kasztanowa 26, 32-040 Rzeszotary</w:t>
                  </w:r>
                </w:p>
              </w:tc>
              <w:tc>
                <w:tcPr>
                  <w:tcW w:w="1701" w:type="dxa"/>
                </w:tcPr>
                <w:p w14:paraId="533C8198" w14:textId="41318AE4" w:rsidR="00800B68" w:rsidRPr="001D49B2" w:rsidRDefault="00800B68" w:rsidP="00800B6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</w:t>
                  </w:r>
                </w:p>
              </w:tc>
            </w:tr>
            <w:tr w:rsidR="00800B68" w:rsidRPr="001D49B2" w14:paraId="36316251" w14:textId="77777777" w:rsidTr="000729A5">
              <w:tc>
                <w:tcPr>
                  <w:tcW w:w="577" w:type="dxa"/>
                </w:tcPr>
                <w:p w14:paraId="07540F31" w14:textId="04CEF561" w:rsidR="00800B68" w:rsidRPr="001D49B2" w:rsidRDefault="00800B68" w:rsidP="00800B6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7052" w:type="dxa"/>
                </w:tcPr>
                <w:p w14:paraId="3ED77177" w14:textId="1B9082A2" w:rsidR="00800B68" w:rsidRPr="001D49B2" w:rsidRDefault="00800B68" w:rsidP="00800B6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800B68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Agencja Reklamowa Five Przemysław Kądziołka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800B68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Zakopiańska 31, 34-100 Jaroszowice</w:t>
                  </w:r>
                </w:p>
              </w:tc>
              <w:tc>
                <w:tcPr>
                  <w:tcW w:w="1701" w:type="dxa"/>
                </w:tcPr>
                <w:p w14:paraId="6A28B194" w14:textId="27A37672" w:rsidR="00800B68" w:rsidRPr="001D49B2" w:rsidRDefault="00800B68" w:rsidP="00800B6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87,84</w:t>
                  </w:r>
                </w:p>
              </w:tc>
            </w:tr>
            <w:tr w:rsidR="00800B68" w:rsidRPr="001D49B2" w14:paraId="15059A26" w14:textId="77777777" w:rsidTr="000729A5">
              <w:tc>
                <w:tcPr>
                  <w:tcW w:w="577" w:type="dxa"/>
                </w:tcPr>
                <w:p w14:paraId="6C4A0F87" w14:textId="12A84895" w:rsidR="00800B68" w:rsidRDefault="00800B68" w:rsidP="00800B6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7052" w:type="dxa"/>
                </w:tcPr>
                <w:p w14:paraId="704290DF" w14:textId="65BE6407" w:rsidR="00800B68" w:rsidRPr="00800B68" w:rsidRDefault="00C92B25" w:rsidP="00800B6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C92B25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Agencja Reklamowa Billy Board Piotr Popek, ul. Starzyńskiego 9/29, 35-508 Rzeszów</w:t>
                  </w:r>
                </w:p>
              </w:tc>
              <w:tc>
                <w:tcPr>
                  <w:tcW w:w="1701" w:type="dxa"/>
                </w:tcPr>
                <w:p w14:paraId="44BCAB54" w14:textId="1E94BADB" w:rsidR="00800B68" w:rsidRPr="00800B68" w:rsidRDefault="00800B68" w:rsidP="00800B68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800B6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86,81</w:t>
                  </w:r>
                </w:p>
              </w:tc>
            </w:tr>
            <w:tr w:rsidR="00800B68" w:rsidRPr="001D49B2" w14:paraId="43F349CC" w14:textId="77777777" w:rsidTr="000729A5">
              <w:tc>
                <w:tcPr>
                  <w:tcW w:w="577" w:type="dxa"/>
                </w:tcPr>
                <w:p w14:paraId="61E51A20" w14:textId="5CF53466" w:rsidR="00800B68" w:rsidRDefault="00800B68" w:rsidP="00800B6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7052" w:type="dxa"/>
                </w:tcPr>
                <w:p w14:paraId="2D2822C8" w14:textId="7FB24C03" w:rsidR="00800B68" w:rsidRPr="00800B68" w:rsidRDefault="00800B68" w:rsidP="00800B6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La Linea Anna </w:t>
                  </w: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Dymaczewska</w:t>
                  </w:r>
                  <w:proofErr w:type="spellEnd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="00C92B25" w:rsidRPr="00C92B25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Kineskopowa 1C lok. 11, 05-500 Piaseczno</w:t>
                  </w:r>
                </w:p>
              </w:tc>
              <w:tc>
                <w:tcPr>
                  <w:tcW w:w="1701" w:type="dxa"/>
                </w:tcPr>
                <w:p w14:paraId="77CB0E5F" w14:textId="1AF3179C" w:rsidR="00800B68" w:rsidRDefault="00800B68" w:rsidP="00800B6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68,66</w:t>
                  </w:r>
                </w:p>
              </w:tc>
            </w:tr>
            <w:tr w:rsidR="00800B68" w:rsidRPr="001D49B2" w14:paraId="49A30DB8" w14:textId="77777777" w:rsidTr="000729A5">
              <w:tc>
                <w:tcPr>
                  <w:tcW w:w="577" w:type="dxa"/>
                </w:tcPr>
                <w:p w14:paraId="45DE5A31" w14:textId="45E816B4" w:rsidR="00800B68" w:rsidRDefault="00800B68" w:rsidP="00800B6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7052" w:type="dxa"/>
                </w:tcPr>
                <w:p w14:paraId="7E36D28D" w14:textId="32E8339D" w:rsidR="00800B68" w:rsidRPr="00800B68" w:rsidRDefault="00800B68" w:rsidP="00800B6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, u</w:t>
                  </w: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l. Chopina 94, 43-600 Jaworzno</w:t>
                  </w:r>
                </w:p>
              </w:tc>
              <w:tc>
                <w:tcPr>
                  <w:tcW w:w="1701" w:type="dxa"/>
                </w:tcPr>
                <w:p w14:paraId="183879BD" w14:textId="540F32B9" w:rsidR="00800B68" w:rsidRDefault="00800B68" w:rsidP="00800B6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63,66</w:t>
                  </w:r>
                </w:p>
              </w:tc>
            </w:tr>
          </w:tbl>
          <w:p w14:paraId="1B226F02" w14:textId="77777777" w:rsidR="001D49B2" w:rsidRPr="001D49B2" w:rsidRDefault="001D49B2" w:rsidP="005179DA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A8B4FBC" w14:textId="29B75770" w:rsidR="001D49B2" w:rsidRPr="001D49B2" w:rsidRDefault="001D49B2" w:rsidP="001D49B2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Część V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1D49B2" w:rsidRPr="001D49B2" w14:paraId="4DCC900C" w14:textId="77777777" w:rsidTr="000729A5">
              <w:tc>
                <w:tcPr>
                  <w:tcW w:w="577" w:type="dxa"/>
                </w:tcPr>
                <w:p w14:paraId="5D7EB2C4" w14:textId="77777777" w:rsidR="001D49B2" w:rsidRPr="001D49B2" w:rsidRDefault="001D49B2" w:rsidP="001D49B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609CF061" w14:textId="77777777" w:rsidR="001D49B2" w:rsidRPr="001D49B2" w:rsidRDefault="001D49B2" w:rsidP="001D49B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7FBE97A5" w14:textId="77777777" w:rsidR="001D49B2" w:rsidRPr="001D49B2" w:rsidRDefault="001D49B2" w:rsidP="001D49B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800B68" w:rsidRPr="001D49B2" w14:paraId="640F1004" w14:textId="77777777" w:rsidTr="000729A5">
              <w:tc>
                <w:tcPr>
                  <w:tcW w:w="577" w:type="dxa"/>
                </w:tcPr>
                <w:p w14:paraId="3BBF06FC" w14:textId="14EEAA2A" w:rsidR="00800B68" w:rsidRPr="001D49B2" w:rsidRDefault="00800B68" w:rsidP="00800B6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052" w:type="dxa"/>
                </w:tcPr>
                <w:p w14:paraId="2A7BB73B" w14:textId="006AC0D9" w:rsidR="00800B68" w:rsidRPr="001D49B2" w:rsidRDefault="00C92B25" w:rsidP="00800B6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C92B25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PODAROWANE.PL Sp. z o.o.</w:t>
                  </w:r>
                  <w:r w:rsidR="00B63569" w:rsidRPr="00B63569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, ul. Kasztanowa 26, 32-040 Rzeszotary</w:t>
                  </w:r>
                </w:p>
              </w:tc>
              <w:tc>
                <w:tcPr>
                  <w:tcW w:w="1701" w:type="dxa"/>
                </w:tcPr>
                <w:p w14:paraId="6731296C" w14:textId="742BD3E9" w:rsidR="00800B68" w:rsidRPr="001D49B2" w:rsidRDefault="00B63569" w:rsidP="00800B6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</w:t>
                  </w:r>
                </w:p>
              </w:tc>
            </w:tr>
            <w:tr w:rsidR="00800B68" w:rsidRPr="001D49B2" w14:paraId="3B417526" w14:textId="77777777" w:rsidTr="000729A5">
              <w:tc>
                <w:tcPr>
                  <w:tcW w:w="577" w:type="dxa"/>
                </w:tcPr>
                <w:p w14:paraId="4E42A39D" w14:textId="2302CF46" w:rsidR="00800B68" w:rsidRDefault="00800B68" w:rsidP="00800B6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7052" w:type="dxa"/>
                </w:tcPr>
                <w:p w14:paraId="6D8B92DA" w14:textId="06BFFF02" w:rsidR="00800B68" w:rsidRPr="001D49B2" w:rsidRDefault="00B63569" w:rsidP="00800B6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B63569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Agencja Reklamowa Five Przemysław Kądziołka, ul. Zakopiańska 31, 34-100 Jaroszowice</w:t>
                  </w:r>
                </w:p>
              </w:tc>
              <w:tc>
                <w:tcPr>
                  <w:tcW w:w="1701" w:type="dxa"/>
                </w:tcPr>
                <w:p w14:paraId="1E8DA6B7" w14:textId="38BEA05D" w:rsidR="00800B68" w:rsidRPr="001D49B2" w:rsidRDefault="00B63569" w:rsidP="00800B6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89,41</w:t>
                  </w:r>
                </w:p>
              </w:tc>
            </w:tr>
            <w:tr w:rsidR="00800B68" w:rsidRPr="001D49B2" w14:paraId="32E41B7A" w14:textId="77777777" w:rsidTr="000729A5">
              <w:tc>
                <w:tcPr>
                  <w:tcW w:w="577" w:type="dxa"/>
                </w:tcPr>
                <w:p w14:paraId="016D6A25" w14:textId="3DD664E1" w:rsidR="00800B68" w:rsidRDefault="00800B68" w:rsidP="00800B6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7052" w:type="dxa"/>
                </w:tcPr>
                <w:p w14:paraId="5D8DC3EA" w14:textId="4B8958E3" w:rsidR="00800B68" w:rsidRPr="001D49B2" w:rsidRDefault="00C92B25" w:rsidP="00800B6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C92B25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Agencja Reklamowa Billy Board Piotr Popek, ul. Starzyńskiego 9/29, 35-508 Rzeszów</w:t>
                  </w:r>
                </w:p>
              </w:tc>
              <w:tc>
                <w:tcPr>
                  <w:tcW w:w="1701" w:type="dxa"/>
                </w:tcPr>
                <w:p w14:paraId="22A1C3E0" w14:textId="67A82206" w:rsidR="00800B68" w:rsidRPr="001D49B2" w:rsidRDefault="00B63569" w:rsidP="00800B6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86,85</w:t>
                  </w:r>
                </w:p>
              </w:tc>
            </w:tr>
            <w:tr w:rsidR="00B63569" w:rsidRPr="001D49B2" w14:paraId="4AF05BAC" w14:textId="77777777" w:rsidTr="000729A5">
              <w:tc>
                <w:tcPr>
                  <w:tcW w:w="577" w:type="dxa"/>
                </w:tcPr>
                <w:p w14:paraId="2ADF8CD5" w14:textId="64E8EB45" w:rsidR="00B63569" w:rsidRDefault="00B63569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7052" w:type="dxa"/>
                </w:tcPr>
                <w:p w14:paraId="5D2A874B" w14:textId="7F69EBDD" w:rsidR="00B63569" w:rsidRPr="001D49B2" w:rsidRDefault="00B63569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La Linea Anna </w:t>
                  </w: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Dymaczewska</w:t>
                  </w:r>
                  <w:proofErr w:type="spellEnd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="00C92B25" w:rsidRPr="00C92B25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Kineskopowa 1C lok. 11, 05-500 Piaseczno</w:t>
                  </w:r>
                </w:p>
              </w:tc>
              <w:tc>
                <w:tcPr>
                  <w:tcW w:w="1701" w:type="dxa"/>
                </w:tcPr>
                <w:p w14:paraId="43951FC3" w14:textId="7705C7DC" w:rsidR="00B63569" w:rsidRPr="001D49B2" w:rsidRDefault="00B63569" w:rsidP="00B6356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62,35</w:t>
                  </w:r>
                </w:p>
              </w:tc>
            </w:tr>
            <w:tr w:rsidR="00B63569" w:rsidRPr="001D49B2" w14:paraId="4884FEA6" w14:textId="77777777" w:rsidTr="000729A5">
              <w:tc>
                <w:tcPr>
                  <w:tcW w:w="577" w:type="dxa"/>
                </w:tcPr>
                <w:p w14:paraId="7006A846" w14:textId="5696A69C" w:rsidR="00B63569" w:rsidRDefault="00B63569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7052" w:type="dxa"/>
                </w:tcPr>
                <w:p w14:paraId="4A726FE7" w14:textId="1EFEE119" w:rsidR="00B63569" w:rsidRPr="001D49B2" w:rsidRDefault="00B63569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, u</w:t>
                  </w: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l. Chopina 94, 43-600 Jaworzno</w:t>
                  </w:r>
                </w:p>
              </w:tc>
              <w:tc>
                <w:tcPr>
                  <w:tcW w:w="1701" w:type="dxa"/>
                </w:tcPr>
                <w:p w14:paraId="233BCF1B" w14:textId="1DFCEE1E" w:rsidR="00B63569" w:rsidRPr="001D49B2" w:rsidRDefault="00B63569" w:rsidP="00B6356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59,42</w:t>
                  </w:r>
                </w:p>
              </w:tc>
            </w:tr>
          </w:tbl>
          <w:p w14:paraId="5F7C713C" w14:textId="77777777" w:rsidR="001D49B2" w:rsidRDefault="001D49B2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5703542E" w14:textId="77777777" w:rsidR="00B63569" w:rsidRDefault="00B63569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2B9C5FB2" w14:textId="54FD2387" w:rsidR="00B63569" w:rsidRPr="001D49B2" w:rsidRDefault="00B63569" w:rsidP="00B63569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Część V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B63569" w:rsidRPr="001D49B2" w14:paraId="53E21917" w14:textId="77777777" w:rsidTr="00E65A58">
              <w:tc>
                <w:tcPr>
                  <w:tcW w:w="577" w:type="dxa"/>
                </w:tcPr>
                <w:p w14:paraId="290FE83D" w14:textId="77777777" w:rsidR="00B63569" w:rsidRPr="001D49B2" w:rsidRDefault="00B63569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624D24F4" w14:textId="77777777" w:rsidR="00B63569" w:rsidRPr="001D49B2" w:rsidRDefault="00B63569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448F98B4" w14:textId="77777777" w:rsidR="00B63569" w:rsidRPr="001D49B2" w:rsidRDefault="00B63569" w:rsidP="00B6356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B63569" w:rsidRPr="001D49B2" w14:paraId="657FDA21" w14:textId="77777777" w:rsidTr="00E65A58">
              <w:tc>
                <w:tcPr>
                  <w:tcW w:w="577" w:type="dxa"/>
                </w:tcPr>
                <w:p w14:paraId="23E9702F" w14:textId="77777777" w:rsidR="00B63569" w:rsidRPr="001D49B2" w:rsidRDefault="00B63569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052" w:type="dxa"/>
                </w:tcPr>
                <w:p w14:paraId="4D8172F8" w14:textId="04C3D0B0" w:rsidR="00B63569" w:rsidRPr="001D49B2" w:rsidRDefault="00B63569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La Linea Anna </w:t>
                  </w: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Dymaczewska</w:t>
                  </w:r>
                  <w:proofErr w:type="spellEnd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="00F65A05" w:rsidRPr="00F65A05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Kineskopowa 1C lok. 11, 05-500 Piaseczno</w:t>
                  </w:r>
                </w:p>
              </w:tc>
              <w:tc>
                <w:tcPr>
                  <w:tcW w:w="1701" w:type="dxa"/>
                </w:tcPr>
                <w:p w14:paraId="7A248143" w14:textId="77777777" w:rsidR="00B63569" w:rsidRPr="001D49B2" w:rsidRDefault="00B63569" w:rsidP="00B6356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</w:t>
                  </w:r>
                </w:p>
              </w:tc>
            </w:tr>
            <w:tr w:rsidR="00B63569" w:rsidRPr="001D49B2" w14:paraId="0B0382D9" w14:textId="77777777" w:rsidTr="00E65A58">
              <w:tc>
                <w:tcPr>
                  <w:tcW w:w="577" w:type="dxa"/>
                </w:tcPr>
                <w:p w14:paraId="2B557038" w14:textId="41E10AC7" w:rsidR="00B63569" w:rsidRDefault="00471034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</w:t>
                  </w:r>
                  <w:r w:rsidR="00B63569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052" w:type="dxa"/>
                </w:tcPr>
                <w:p w14:paraId="07BED995" w14:textId="601870F0" w:rsidR="00B63569" w:rsidRPr="001D49B2" w:rsidRDefault="00F65A05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F65A05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Agencja Reklamowa Billy Board Piotr Popek, ul. Starzyńskiego 9/29, 35-508 Rzeszów</w:t>
                  </w:r>
                </w:p>
              </w:tc>
              <w:tc>
                <w:tcPr>
                  <w:tcW w:w="1701" w:type="dxa"/>
                </w:tcPr>
                <w:p w14:paraId="3FADD650" w14:textId="1018AEC7" w:rsidR="00B63569" w:rsidRPr="001D49B2" w:rsidRDefault="00471034" w:rsidP="00B6356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99,13</w:t>
                  </w:r>
                </w:p>
              </w:tc>
            </w:tr>
            <w:tr w:rsidR="00B63569" w:rsidRPr="001D49B2" w14:paraId="0A1F1070" w14:textId="77777777" w:rsidTr="00E65A58">
              <w:tc>
                <w:tcPr>
                  <w:tcW w:w="577" w:type="dxa"/>
                </w:tcPr>
                <w:p w14:paraId="20BF72C2" w14:textId="39E30178" w:rsidR="00B63569" w:rsidRDefault="00471034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</w:t>
                  </w:r>
                  <w:r w:rsidR="00B63569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052" w:type="dxa"/>
                </w:tcPr>
                <w:p w14:paraId="6BA25198" w14:textId="53AC95C9" w:rsidR="00B63569" w:rsidRPr="001D49B2" w:rsidRDefault="00471034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, u</w:t>
                  </w: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l. Chopina 94, 43-600 Jaworzno</w:t>
                  </w:r>
                </w:p>
              </w:tc>
              <w:tc>
                <w:tcPr>
                  <w:tcW w:w="1701" w:type="dxa"/>
                </w:tcPr>
                <w:p w14:paraId="4D211B3F" w14:textId="5E8B2C6D" w:rsidR="00B63569" w:rsidRPr="001D49B2" w:rsidRDefault="00471034" w:rsidP="00B6356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43,62</w:t>
                  </w:r>
                </w:p>
              </w:tc>
            </w:tr>
            <w:tr w:rsidR="00B63569" w:rsidRPr="001D49B2" w14:paraId="3569D3CB" w14:textId="77777777" w:rsidTr="00E65A58">
              <w:tc>
                <w:tcPr>
                  <w:tcW w:w="577" w:type="dxa"/>
                </w:tcPr>
                <w:p w14:paraId="64C65647" w14:textId="547A0BE4" w:rsidR="00B63569" w:rsidRDefault="00471034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</w:t>
                  </w:r>
                  <w:r w:rsidR="00B63569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052" w:type="dxa"/>
                </w:tcPr>
                <w:p w14:paraId="27E8C779" w14:textId="1399EBFB" w:rsidR="00B63569" w:rsidRPr="001D49B2" w:rsidRDefault="00471034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B63569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Agencja Reklamowa Five Przemysław Kądziołka, ul. Zakopiańska 31, 34-100 Jaroszowice</w:t>
                  </w:r>
                </w:p>
              </w:tc>
              <w:tc>
                <w:tcPr>
                  <w:tcW w:w="1701" w:type="dxa"/>
                </w:tcPr>
                <w:p w14:paraId="28393317" w14:textId="1D2DAF83" w:rsidR="00B63569" w:rsidRPr="001D49B2" w:rsidRDefault="00471034" w:rsidP="00B6356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33,90</w:t>
                  </w:r>
                </w:p>
              </w:tc>
            </w:tr>
          </w:tbl>
          <w:p w14:paraId="76C61565" w14:textId="77777777" w:rsidR="00B63569" w:rsidRDefault="00B63569" w:rsidP="00471034">
            <w:pPr>
              <w:widowControl w:val="0"/>
              <w:suppressAutoHyphens/>
              <w:spacing w:line="36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7EEF5CD" w14:textId="0AF3CA8E" w:rsidR="00B63569" w:rsidRPr="001D49B2" w:rsidRDefault="00B63569" w:rsidP="00B63569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Część V</w:t>
            </w:r>
            <w:r w:rsidR="0047103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II Całość (a i b)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B63569" w:rsidRPr="001D49B2" w14:paraId="089B498D" w14:textId="77777777" w:rsidTr="00E65A58">
              <w:tc>
                <w:tcPr>
                  <w:tcW w:w="577" w:type="dxa"/>
                </w:tcPr>
                <w:p w14:paraId="65589841" w14:textId="77777777" w:rsidR="00B63569" w:rsidRPr="001D49B2" w:rsidRDefault="00B63569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12D5ED34" w14:textId="77777777" w:rsidR="00B63569" w:rsidRPr="001D49B2" w:rsidRDefault="00B63569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33F99379" w14:textId="77777777" w:rsidR="00B63569" w:rsidRPr="001D49B2" w:rsidRDefault="00B63569" w:rsidP="00B6356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B63569" w:rsidRPr="001D49B2" w14:paraId="480A2AEB" w14:textId="77777777" w:rsidTr="00E65A58">
              <w:tc>
                <w:tcPr>
                  <w:tcW w:w="577" w:type="dxa"/>
                </w:tcPr>
                <w:p w14:paraId="145A7075" w14:textId="73D8259F" w:rsidR="00B63569" w:rsidRDefault="00471034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</w:t>
                  </w:r>
                  <w:r w:rsidR="00B63569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052" w:type="dxa"/>
                </w:tcPr>
                <w:p w14:paraId="6C98EF6D" w14:textId="053E52EE" w:rsidR="00B63569" w:rsidRPr="001D49B2" w:rsidRDefault="00B63569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La Linea Anna </w:t>
                  </w: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Dymaczewska</w:t>
                  </w:r>
                  <w:proofErr w:type="spellEnd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="00F65A05" w:rsidRPr="00F65A05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Kineskopowa 1C lok. 11, 05-500 Piaseczno</w:t>
                  </w:r>
                </w:p>
              </w:tc>
              <w:tc>
                <w:tcPr>
                  <w:tcW w:w="1701" w:type="dxa"/>
                </w:tcPr>
                <w:p w14:paraId="422607E8" w14:textId="5AE7875F" w:rsidR="00B63569" w:rsidRPr="001D49B2" w:rsidRDefault="00471034" w:rsidP="00B6356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</w:t>
                  </w:r>
                </w:p>
              </w:tc>
            </w:tr>
            <w:tr w:rsidR="00B63569" w:rsidRPr="001D49B2" w14:paraId="419F8ADD" w14:textId="77777777" w:rsidTr="00E65A58">
              <w:tc>
                <w:tcPr>
                  <w:tcW w:w="577" w:type="dxa"/>
                </w:tcPr>
                <w:p w14:paraId="491D58D4" w14:textId="10695ACF" w:rsidR="00B63569" w:rsidRDefault="00471034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</w:t>
                  </w:r>
                  <w:r w:rsidR="00B63569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052" w:type="dxa"/>
                </w:tcPr>
                <w:p w14:paraId="05E5A698" w14:textId="77777777" w:rsidR="00B63569" w:rsidRPr="001D49B2" w:rsidRDefault="00B63569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, u</w:t>
                  </w: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l. Chopina 94, 43-600 Jaworzno</w:t>
                  </w:r>
                </w:p>
              </w:tc>
              <w:tc>
                <w:tcPr>
                  <w:tcW w:w="1701" w:type="dxa"/>
                </w:tcPr>
                <w:p w14:paraId="5634C612" w14:textId="30037840" w:rsidR="00B63569" w:rsidRPr="001D49B2" w:rsidRDefault="00471034" w:rsidP="00B6356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80,33</w:t>
                  </w:r>
                </w:p>
              </w:tc>
            </w:tr>
          </w:tbl>
          <w:p w14:paraId="442ECD73" w14:textId="77777777" w:rsidR="00471034" w:rsidRDefault="00471034" w:rsidP="00B63569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28C6F0A1" w14:textId="77777777" w:rsidR="00455824" w:rsidRDefault="00455824" w:rsidP="00B63569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6779D086" w14:textId="77777777" w:rsidR="00455824" w:rsidRDefault="00455824" w:rsidP="00B63569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815352D" w14:textId="77777777" w:rsidR="00455824" w:rsidRDefault="00455824" w:rsidP="00B63569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209F1076" w14:textId="157EFFFA" w:rsidR="00B63569" w:rsidRPr="001D49B2" w:rsidRDefault="00B63569" w:rsidP="00B63569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Część V</w:t>
            </w:r>
            <w:r w:rsidR="0047103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III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B63569" w:rsidRPr="001D49B2" w14:paraId="42AEFC4C" w14:textId="77777777" w:rsidTr="00E65A58">
              <w:tc>
                <w:tcPr>
                  <w:tcW w:w="577" w:type="dxa"/>
                </w:tcPr>
                <w:p w14:paraId="11473FFC" w14:textId="77777777" w:rsidR="00B63569" w:rsidRPr="001D49B2" w:rsidRDefault="00B63569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lastRenderedPageBreak/>
                    <w:t>Lp.</w:t>
                  </w:r>
                </w:p>
              </w:tc>
              <w:tc>
                <w:tcPr>
                  <w:tcW w:w="7052" w:type="dxa"/>
                </w:tcPr>
                <w:p w14:paraId="756E541A" w14:textId="77777777" w:rsidR="00B63569" w:rsidRPr="001D49B2" w:rsidRDefault="00B63569" w:rsidP="00B6356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249D5412" w14:textId="77777777" w:rsidR="00B63569" w:rsidRPr="001D49B2" w:rsidRDefault="00B63569" w:rsidP="00B6356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471034" w:rsidRPr="001D49B2" w14:paraId="65163DFF" w14:textId="77777777" w:rsidTr="00E65A58">
              <w:tc>
                <w:tcPr>
                  <w:tcW w:w="577" w:type="dxa"/>
                </w:tcPr>
                <w:p w14:paraId="4E11CD92" w14:textId="77777777" w:rsidR="00471034" w:rsidRPr="001D49B2" w:rsidRDefault="00471034" w:rsidP="00471034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052" w:type="dxa"/>
                </w:tcPr>
                <w:p w14:paraId="1C082B57" w14:textId="5EBFB76B" w:rsidR="00471034" w:rsidRPr="001D49B2" w:rsidRDefault="00F65A05" w:rsidP="00471034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F65A05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Agencja Reklamowa Billy Board Piotr Popek, ul. Starzyńskiego 9/29, 35-508 Rzeszów</w:t>
                  </w:r>
                </w:p>
              </w:tc>
              <w:tc>
                <w:tcPr>
                  <w:tcW w:w="1701" w:type="dxa"/>
                </w:tcPr>
                <w:p w14:paraId="00735F28" w14:textId="77777777" w:rsidR="00471034" w:rsidRPr="001D49B2" w:rsidRDefault="00471034" w:rsidP="00471034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</w:t>
                  </w:r>
                </w:p>
              </w:tc>
            </w:tr>
            <w:tr w:rsidR="00471034" w:rsidRPr="001D49B2" w14:paraId="52A6C3F1" w14:textId="77777777" w:rsidTr="00E65A58">
              <w:tc>
                <w:tcPr>
                  <w:tcW w:w="577" w:type="dxa"/>
                </w:tcPr>
                <w:p w14:paraId="33BFCBA7" w14:textId="5F0DAED9" w:rsidR="00471034" w:rsidRDefault="00471034" w:rsidP="00471034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7052" w:type="dxa"/>
                </w:tcPr>
                <w:p w14:paraId="5FF49F81" w14:textId="6E73B4D8" w:rsidR="00471034" w:rsidRPr="001D49B2" w:rsidRDefault="00F65A05" w:rsidP="00471034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F65A05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PODAROWANE.PL Sp. z o.o.</w:t>
                  </w:r>
                  <w:r w:rsidR="00471034" w:rsidRPr="00B63569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, ul. Kasztanowa 26, 32-040 Rzeszotary</w:t>
                  </w:r>
                </w:p>
              </w:tc>
              <w:tc>
                <w:tcPr>
                  <w:tcW w:w="1701" w:type="dxa"/>
                </w:tcPr>
                <w:p w14:paraId="46980FE6" w14:textId="51ED609D" w:rsidR="00471034" w:rsidRPr="001D49B2" w:rsidRDefault="00471034" w:rsidP="00471034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89,88</w:t>
                  </w:r>
                </w:p>
              </w:tc>
            </w:tr>
            <w:tr w:rsidR="00471034" w:rsidRPr="001D49B2" w14:paraId="42DA3BF1" w14:textId="77777777" w:rsidTr="00E65A58">
              <w:tc>
                <w:tcPr>
                  <w:tcW w:w="577" w:type="dxa"/>
                </w:tcPr>
                <w:p w14:paraId="62B7E923" w14:textId="77777777" w:rsidR="00471034" w:rsidRDefault="00471034" w:rsidP="00471034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7052" w:type="dxa"/>
                </w:tcPr>
                <w:p w14:paraId="4477D5D5" w14:textId="6B559A5F" w:rsidR="00471034" w:rsidRPr="001D49B2" w:rsidRDefault="00471034" w:rsidP="00471034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La Linea Anna </w:t>
                  </w: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Dymaczewska</w:t>
                  </w:r>
                  <w:proofErr w:type="spellEnd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="00F65A05" w:rsidRPr="00F65A05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Kineskopowa 1C lok. 11, 05-500 Piaseczno</w:t>
                  </w:r>
                </w:p>
              </w:tc>
              <w:tc>
                <w:tcPr>
                  <w:tcW w:w="1701" w:type="dxa"/>
                </w:tcPr>
                <w:p w14:paraId="4453185B" w14:textId="5BE3F903" w:rsidR="00471034" w:rsidRPr="001D49B2" w:rsidRDefault="00471034" w:rsidP="00471034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           82,61</w:t>
                  </w:r>
                </w:p>
              </w:tc>
            </w:tr>
            <w:tr w:rsidR="00471034" w:rsidRPr="001D49B2" w14:paraId="0E911D29" w14:textId="77777777" w:rsidTr="00E65A58">
              <w:tc>
                <w:tcPr>
                  <w:tcW w:w="577" w:type="dxa"/>
                </w:tcPr>
                <w:p w14:paraId="493A6112" w14:textId="77777777" w:rsidR="00471034" w:rsidRDefault="00471034" w:rsidP="00471034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7052" w:type="dxa"/>
                </w:tcPr>
                <w:p w14:paraId="5FAAC52E" w14:textId="77777777" w:rsidR="00471034" w:rsidRPr="001D49B2" w:rsidRDefault="00471034" w:rsidP="00471034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, u</w:t>
                  </w:r>
                  <w:r w:rsidRPr="00FF6CCB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l. Chopina 94, 43-600 Jaworzno</w:t>
                  </w:r>
                </w:p>
              </w:tc>
              <w:tc>
                <w:tcPr>
                  <w:tcW w:w="1701" w:type="dxa"/>
                </w:tcPr>
                <w:p w14:paraId="355B6727" w14:textId="2157A291" w:rsidR="00471034" w:rsidRPr="001D49B2" w:rsidRDefault="00471034" w:rsidP="00471034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40,40</w:t>
                  </w:r>
                </w:p>
              </w:tc>
            </w:tr>
          </w:tbl>
          <w:p w14:paraId="39570665" w14:textId="77777777" w:rsidR="00B63569" w:rsidRPr="001D49B2" w:rsidRDefault="00B63569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6C7A" w:rsidRPr="001D49B2" w14:paraId="193FEEB1" w14:textId="77777777" w:rsidTr="00E92887">
        <w:trPr>
          <w:trHeight w:val="735"/>
          <w:jc w:val="center"/>
        </w:trPr>
        <w:tc>
          <w:tcPr>
            <w:tcW w:w="562" w:type="dxa"/>
            <w:shd w:val="clear" w:color="auto" w:fill="F2F2F2"/>
          </w:tcPr>
          <w:p w14:paraId="5C2A616B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60E83909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4.</w:t>
            </w:r>
          </w:p>
        </w:tc>
        <w:tc>
          <w:tcPr>
            <w:tcW w:w="10086" w:type="dxa"/>
          </w:tcPr>
          <w:p w14:paraId="47E0EF14" w14:textId="49D7AD7C" w:rsidR="00066C7A" w:rsidRPr="000A2276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A2276">
              <w:rPr>
                <w:rFonts w:asciiTheme="minorHAnsi" w:hAnsiTheme="minorHAnsi" w:cstheme="minorHAnsi"/>
                <w:sz w:val="22"/>
                <w:szCs w:val="22"/>
              </w:rPr>
              <w:t>Wybrano:</w:t>
            </w:r>
          </w:p>
          <w:p w14:paraId="2CEB3074" w14:textId="66D0588E" w:rsidR="000A2276" w:rsidRPr="0006680E" w:rsidRDefault="00471034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>Część I</w:t>
            </w:r>
            <w:r w:rsidR="0006680E"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- </w:t>
            </w:r>
            <w:r w:rsidR="00F65A05" w:rsidRPr="00F65A05">
              <w:rPr>
                <w:rFonts w:asciiTheme="minorHAnsi" w:eastAsia="Lucida Sans Unicode" w:hAnsiTheme="minorHAnsi" w:cstheme="minorHAnsi"/>
                <w:b/>
                <w:kern w:val="1"/>
                <w:sz w:val="20"/>
                <w:szCs w:val="20"/>
              </w:rPr>
              <w:t>PODAROWANE.PL Sp. z o.o.</w:t>
            </w:r>
            <w:r w:rsidR="0006680E" w:rsidRPr="0006680E">
              <w:rPr>
                <w:rFonts w:asciiTheme="minorHAnsi" w:eastAsia="Lucida Sans Unicode" w:hAnsiTheme="minorHAnsi" w:cstheme="minorHAnsi"/>
                <w:b/>
                <w:kern w:val="1"/>
                <w:sz w:val="20"/>
                <w:szCs w:val="20"/>
              </w:rPr>
              <w:t>, ul. Kasztanowa 26, 32-040 Rzeszotary</w:t>
            </w:r>
          </w:p>
          <w:p w14:paraId="38E3FEA9" w14:textId="25578E75" w:rsidR="00471034" w:rsidRPr="0006680E" w:rsidRDefault="00471034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>Część II</w:t>
            </w:r>
            <w:r w:rsidR="0006680E"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- </w:t>
            </w:r>
            <w:r w:rsidR="00F65A05" w:rsidRPr="00F65A05">
              <w:rPr>
                <w:rFonts w:asciiTheme="minorHAnsi" w:eastAsia="Lucida Sans Unicode" w:hAnsiTheme="minorHAnsi" w:cstheme="minorHAnsi"/>
                <w:b/>
                <w:kern w:val="1"/>
                <w:sz w:val="20"/>
                <w:szCs w:val="20"/>
              </w:rPr>
              <w:t>PODAROWANE.PL Sp. z o.o.</w:t>
            </w:r>
            <w:r w:rsidR="0006680E" w:rsidRPr="0006680E">
              <w:rPr>
                <w:rFonts w:asciiTheme="minorHAnsi" w:eastAsia="Lucida Sans Unicode" w:hAnsiTheme="minorHAnsi" w:cstheme="minorHAnsi"/>
                <w:b/>
                <w:kern w:val="1"/>
                <w:sz w:val="20"/>
                <w:szCs w:val="20"/>
              </w:rPr>
              <w:t>, ul. Kasztanowa 26, 32-040 Rzeszotary</w:t>
            </w:r>
          </w:p>
          <w:p w14:paraId="54A9C95F" w14:textId="1F71C0D0" w:rsidR="00471034" w:rsidRPr="0006680E" w:rsidRDefault="00471034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>Część III</w:t>
            </w:r>
            <w:r w:rsidR="0006680E"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- </w:t>
            </w:r>
            <w:r w:rsidR="00F65A05" w:rsidRPr="00F65A05">
              <w:rPr>
                <w:rFonts w:asciiTheme="minorHAnsi" w:eastAsia="Lucida Sans Unicode" w:hAnsiTheme="minorHAnsi" w:cstheme="minorHAnsi"/>
                <w:b/>
                <w:kern w:val="1"/>
                <w:sz w:val="20"/>
                <w:szCs w:val="20"/>
              </w:rPr>
              <w:t>PODAROWANE.PL Sp. z o.o.</w:t>
            </w:r>
            <w:r w:rsidR="0006680E" w:rsidRPr="0006680E">
              <w:rPr>
                <w:rFonts w:asciiTheme="minorHAnsi" w:eastAsia="Lucida Sans Unicode" w:hAnsiTheme="minorHAnsi" w:cstheme="minorHAnsi"/>
                <w:b/>
                <w:kern w:val="1"/>
                <w:sz w:val="20"/>
                <w:szCs w:val="20"/>
              </w:rPr>
              <w:t>, ul. Kasztanowa 26, 32-040 Rzeszotary</w:t>
            </w:r>
          </w:p>
          <w:p w14:paraId="49AD90CA" w14:textId="4E4F44D3" w:rsidR="00471034" w:rsidRPr="0006680E" w:rsidRDefault="00471034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>Część IV</w:t>
            </w:r>
            <w:r w:rsidR="0006680E"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- </w:t>
            </w:r>
            <w:r w:rsidR="00F65A05" w:rsidRPr="00F65A05">
              <w:rPr>
                <w:rFonts w:asciiTheme="minorHAnsi" w:eastAsia="Lucida Sans Unicode" w:hAnsiTheme="minorHAnsi" w:cstheme="minorHAnsi"/>
                <w:b/>
                <w:kern w:val="1"/>
                <w:sz w:val="20"/>
                <w:szCs w:val="20"/>
              </w:rPr>
              <w:t>PODAROWANE.PL Sp. z o.o.</w:t>
            </w:r>
            <w:r w:rsidR="0006680E" w:rsidRPr="0006680E">
              <w:rPr>
                <w:rFonts w:asciiTheme="minorHAnsi" w:eastAsia="Lucida Sans Unicode" w:hAnsiTheme="minorHAnsi" w:cstheme="minorHAnsi"/>
                <w:b/>
                <w:kern w:val="1"/>
                <w:sz w:val="20"/>
                <w:szCs w:val="20"/>
              </w:rPr>
              <w:t>, ul. Kasztanowa 26, 32-040 Rzeszotary</w:t>
            </w:r>
          </w:p>
          <w:p w14:paraId="44F0C633" w14:textId="4CCDA4C5" w:rsidR="00471034" w:rsidRPr="0006680E" w:rsidRDefault="00471034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>Część V</w:t>
            </w:r>
            <w:r w:rsidR="0006680E"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- </w:t>
            </w:r>
            <w:r w:rsidR="00F65A05" w:rsidRPr="00F65A05">
              <w:rPr>
                <w:rFonts w:asciiTheme="minorHAnsi" w:eastAsia="Lucida Sans Unicode" w:hAnsiTheme="minorHAnsi" w:cstheme="minorHAnsi"/>
                <w:b/>
                <w:kern w:val="1"/>
                <w:sz w:val="20"/>
                <w:szCs w:val="20"/>
              </w:rPr>
              <w:t>PODAROWANE.PL Sp. z o.o.</w:t>
            </w:r>
            <w:r w:rsidR="0006680E" w:rsidRPr="0006680E">
              <w:rPr>
                <w:rFonts w:asciiTheme="minorHAnsi" w:eastAsia="Lucida Sans Unicode" w:hAnsiTheme="minorHAnsi" w:cstheme="minorHAnsi"/>
                <w:b/>
                <w:kern w:val="1"/>
                <w:sz w:val="20"/>
                <w:szCs w:val="20"/>
              </w:rPr>
              <w:t>, ul. Kasztanowa 26, 32-040 Rzeszotary</w:t>
            </w:r>
          </w:p>
          <w:p w14:paraId="290344E7" w14:textId="1EAD7D88" w:rsidR="00471034" w:rsidRPr="0006680E" w:rsidRDefault="00471034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>Część VI</w:t>
            </w:r>
            <w:r w:rsidR="0006680E"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- </w:t>
            </w:r>
            <w:r w:rsidR="0006680E" w:rsidRPr="0006680E">
              <w:rPr>
                <w:rFonts w:asciiTheme="minorHAnsi" w:eastAsia="Lucida Sans Unicode" w:hAnsiTheme="minorHAnsi" w:cstheme="minorHAnsi"/>
                <w:b/>
                <w:kern w:val="1"/>
                <w:sz w:val="20"/>
                <w:szCs w:val="20"/>
              </w:rPr>
              <w:t xml:space="preserve">La Linea Anna </w:t>
            </w:r>
            <w:proofErr w:type="spellStart"/>
            <w:r w:rsidR="0006680E" w:rsidRPr="0006680E">
              <w:rPr>
                <w:rFonts w:asciiTheme="minorHAnsi" w:eastAsia="Lucida Sans Unicode" w:hAnsiTheme="minorHAnsi" w:cstheme="minorHAnsi"/>
                <w:b/>
                <w:kern w:val="1"/>
                <w:sz w:val="20"/>
                <w:szCs w:val="20"/>
              </w:rPr>
              <w:t>Dymaczewska</w:t>
            </w:r>
            <w:proofErr w:type="spellEnd"/>
            <w:r w:rsidR="0006680E" w:rsidRPr="0006680E">
              <w:rPr>
                <w:rFonts w:asciiTheme="minorHAnsi" w:eastAsia="Lucida Sans Unicode" w:hAnsiTheme="minorHAnsi" w:cstheme="minorHAnsi"/>
                <w:b/>
                <w:kern w:val="1"/>
                <w:sz w:val="20"/>
                <w:szCs w:val="20"/>
              </w:rPr>
              <w:t xml:space="preserve">, </w:t>
            </w:r>
            <w:r w:rsidR="00F65A05" w:rsidRPr="00F65A05">
              <w:rPr>
                <w:rFonts w:asciiTheme="minorHAnsi" w:eastAsia="Lucida Sans Unicode" w:hAnsiTheme="minorHAnsi" w:cstheme="minorHAnsi"/>
                <w:b/>
                <w:kern w:val="1"/>
                <w:sz w:val="20"/>
                <w:szCs w:val="20"/>
              </w:rPr>
              <w:t>ul. Kineskopowa 1C lok. 11, 05-500 Piaseczno</w:t>
            </w:r>
          </w:p>
          <w:p w14:paraId="6BFDEB4A" w14:textId="77138FED" w:rsidR="00471034" w:rsidRPr="0006680E" w:rsidRDefault="00471034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>Część VII całość (a i b)</w:t>
            </w:r>
            <w:r w:rsidR="0006680E"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- </w:t>
            </w:r>
            <w:r w:rsidR="0006680E" w:rsidRPr="0006680E">
              <w:rPr>
                <w:rFonts w:asciiTheme="minorHAnsi" w:eastAsia="Lucida Sans Unicode" w:hAnsiTheme="minorHAnsi" w:cstheme="minorHAnsi"/>
                <w:b/>
                <w:kern w:val="1"/>
                <w:sz w:val="20"/>
                <w:szCs w:val="20"/>
              </w:rPr>
              <w:t xml:space="preserve">La Linea Anna </w:t>
            </w:r>
            <w:proofErr w:type="spellStart"/>
            <w:r w:rsidR="0006680E" w:rsidRPr="0006680E">
              <w:rPr>
                <w:rFonts w:asciiTheme="minorHAnsi" w:eastAsia="Lucida Sans Unicode" w:hAnsiTheme="minorHAnsi" w:cstheme="minorHAnsi"/>
                <w:b/>
                <w:kern w:val="1"/>
                <w:sz w:val="20"/>
                <w:szCs w:val="20"/>
              </w:rPr>
              <w:t>Dymaczewska</w:t>
            </w:r>
            <w:proofErr w:type="spellEnd"/>
            <w:r w:rsidR="0006680E" w:rsidRPr="0006680E">
              <w:rPr>
                <w:rFonts w:asciiTheme="minorHAnsi" w:eastAsia="Lucida Sans Unicode" w:hAnsiTheme="minorHAnsi" w:cstheme="minorHAnsi"/>
                <w:b/>
                <w:kern w:val="1"/>
                <w:sz w:val="20"/>
                <w:szCs w:val="20"/>
              </w:rPr>
              <w:t xml:space="preserve">, </w:t>
            </w:r>
            <w:r w:rsidR="00F65A05" w:rsidRPr="00F65A05">
              <w:rPr>
                <w:rFonts w:asciiTheme="minorHAnsi" w:eastAsia="Lucida Sans Unicode" w:hAnsiTheme="minorHAnsi" w:cstheme="minorHAnsi"/>
                <w:b/>
                <w:kern w:val="1"/>
                <w:sz w:val="20"/>
                <w:szCs w:val="20"/>
              </w:rPr>
              <w:t>ul. Kineskopowa 1C lok. 11, 05-500 Piaseczno</w:t>
            </w:r>
          </w:p>
          <w:p w14:paraId="52A0E5A6" w14:textId="2D88ACC3" w:rsidR="00471034" w:rsidRPr="0006680E" w:rsidRDefault="00471034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>Część VIII</w:t>
            </w:r>
            <w:r w:rsidR="0006680E" w:rsidRPr="00066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- </w:t>
            </w:r>
            <w:r w:rsidR="00F65A05" w:rsidRPr="00F65A05">
              <w:rPr>
                <w:rFonts w:asciiTheme="minorHAnsi" w:eastAsia="Lucida Sans Unicode" w:hAnsiTheme="minorHAnsi" w:cstheme="minorHAnsi"/>
                <w:b/>
                <w:kern w:val="1"/>
                <w:sz w:val="20"/>
                <w:szCs w:val="20"/>
              </w:rPr>
              <w:t>Agencja Reklamowa Billy Board Piotr Popek</w:t>
            </w:r>
            <w:r w:rsidR="0006680E" w:rsidRPr="0006680E">
              <w:rPr>
                <w:rFonts w:asciiTheme="minorHAnsi" w:eastAsia="Lucida Sans Unicode" w:hAnsiTheme="minorHAnsi" w:cstheme="minorHAnsi"/>
                <w:b/>
                <w:kern w:val="1"/>
                <w:sz w:val="20"/>
                <w:szCs w:val="20"/>
              </w:rPr>
              <w:t>, ul. Baczyńskiego 6, 35-210 Rzeszów</w:t>
            </w:r>
          </w:p>
          <w:p w14:paraId="1B409FD2" w14:textId="4E815E6B" w:rsidR="00C56D7B" w:rsidRPr="001D49B2" w:rsidRDefault="00C56D7B" w:rsidP="00FA2449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6C7A" w:rsidRPr="001D49B2" w14:paraId="3F35B53A" w14:textId="77777777" w:rsidTr="00E92887">
        <w:tblPrEx>
          <w:jc w:val="left"/>
        </w:tblPrEx>
        <w:trPr>
          <w:trHeight w:val="423"/>
        </w:trPr>
        <w:tc>
          <w:tcPr>
            <w:tcW w:w="562" w:type="dxa"/>
            <w:shd w:val="clear" w:color="auto" w:fill="F2F2F2" w:themeFill="background1" w:themeFillShade="F2"/>
          </w:tcPr>
          <w:p w14:paraId="44B4C701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5.</w:t>
            </w:r>
          </w:p>
        </w:tc>
        <w:tc>
          <w:tcPr>
            <w:tcW w:w="10086" w:type="dxa"/>
          </w:tcPr>
          <w:p w14:paraId="66434EDF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0A2276">
              <w:rPr>
                <w:rFonts w:asciiTheme="minorHAnsi" w:hAnsiTheme="minorHAnsi" w:cstheme="minorHAnsi"/>
                <w:sz w:val="20"/>
                <w:szCs w:val="20"/>
              </w:rPr>
              <w:t>Uzasadnienie wyboru Wykonawcy – najniższa cena</w:t>
            </w:r>
          </w:p>
        </w:tc>
      </w:tr>
      <w:tr w:rsidR="00066C7A" w:rsidRPr="001D49B2" w14:paraId="667C67E4" w14:textId="77777777" w:rsidTr="00E92887">
        <w:tblPrEx>
          <w:jc w:val="left"/>
        </w:tblPrEx>
        <w:tc>
          <w:tcPr>
            <w:tcW w:w="562" w:type="dxa"/>
            <w:shd w:val="clear" w:color="auto" w:fill="F2F2F2" w:themeFill="background1" w:themeFillShade="F2"/>
          </w:tcPr>
          <w:p w14:paraId="0A764159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</w:rPr>
            </w:pPr>
          </w:p>
          <w:p w14:paraId="75B5AD8C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 xml:space="preserve">  6.</w:t>
            </w:r>
          </w:p>
        </w:tc>
        <w:tc>
          <w:tcPr>
            <w:tcW w:w="10086" w:type="dxa"/>
          </w:tcPr>
          <w:p w14:paraId="55CFD93B" w14:textId="13637260" w:rsidR="00066C7A" w:rsidRPr="000A2276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A2276">
              <w:rPr>
                <w:rFonts w:asciiTheme="minorHAnsi" w:hAnsiTheme="minorHAnsi" w:cstheme="minorHAnsi"/>
                <w:sz w:val="20"/>
                <w:szCs w:val="20"/>
              </w:rPr>
              <w:t xml:space="preserve">Planowana data podpisania umowy – </w:t>
            </w:r>
            <w:r w:rsidR="00F65A05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  <w:r w:rsidR="0006680E">
              <w:rPr>
                <w:rFonts w:asciiTheme="minorHAnsi" w:hAnsiTheme="minorHAnsi" w:cstheme="minorHAnsi"/>
                <w:sz w:val="20"/>
                <w:szCs w:val="20"/>
              </w:rPr>
              <w:t>.07.2026 r.</w:t>
            </w:r>
          </w:p>
          <w:p w14:paraId="21CD9290" w14:textId="77777777" w:rsidR="00066C7A" w:rsidRPr="001D49B2" w:rsidRDefault="00066C7A" w:rsidP="00E92887">
            <w:pPr>
              <w:spacing w:line="100" w:lineRule="atLeast"/>
              <w:ind w:firstLine="68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DAA7DE7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0ACEC39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D49B2">
        <w:rPr>
          <w:rFonts w:asciiTheme="minorHAnsi" w:hAnsiTheme="minorHAnsi" w:cstheme="minorHAnsi"/>
          <w:b/>
          <w:sz w:val="20"/>
          <w:szCs w:val="20"/>
        </w:rPr>
        <w:t>ZATWIERDZENIE</w:t>
      </w:r>
      <w:r w:rsidRPr="001D49B2">
        <w:rPr>
          <w:rFonts w:asciiTheme="minorHAnsi" w:hAnsiTheme="minorHAnsi" w:cstheme="minorHAnsi"/>
          <w:sz w:val="20"/>
          <w:szCs w:val="20"/>
        </w:rPr>
        <w:t xml:space="preserve"> </w:t>
      </w:r>
      <w:r w:rsidRPr="001D49B2">
        <w:rPr>
          <w:rFonts w:asciiTheme="minorHAnsi" w:hAnsiTheme="minorHAnsi" w:cstheme="minorHAnsi"/>
          <w:b/>
          <w:sz w:val="20"/>
          <w:szCs w:val="20"/>
        </w:rPr>
        <w:t>PROTOKÓŁU Z POSTĘPOWANIA – CZĘŚCI II</w:t>
      </w:r>
    </w:p>
    <w:p w14:paraId="24EF105D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02538878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59A71E69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7B469289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5D70944B" w14:textId="00104794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  <w:r w:rsidRPr="001D49B2">
        <w:rPr>
          <w:rFonts w:asciiTheme="minorHAnsi" w:hAnsiTheme="minorHAnsi" w:cstheme="minorHAnsi"/>
          <w:sz w:val="20"/>
          <w:szCs w:val="20"/>
        </w:rPr>
        <w:t>Główny Księgowy</w:t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="00C56D7B" w:rsidRPr="001D49B2">
        <w:rPr>
          <w:rFonts w:asciiTheme="minorHAnsi" w:hAnsiTheme="minorHAnsi" w:cstheme="minorHAnsi"/>
          <w:sz w:val="20"/>
          <w:szCs w:val="20"/>
        </w:rPr>
        <w:t xml:space="preserve">                </w:t>
      </w:r>
      <w:r w:rsidRPr="001D49B2">
        <w:rPr>
          <w:rFonts w:asciiTheme="minorHAnsi" w:hAnsiTheme="minorHAnsi" w:cstheme="minorHAnsi"/>
          <w:sz w:val="20"/>
          <w:szCs w:val="20"/>
        </w:rPr>
        <w:t>dnia ………………………….</w:t>
      </w:r>
      <w:r w:rsidRPr="001D49B2">
        <w:rPr>
          <w:rFonts w:asciiTheme="minorHAnsi" w:hAnsiTheme="minorHAnsi" w:cstheme="minorHAnsi"/>
          <w:sz w:val="20"/>
          <w:szCs w:val="20"/>
        </w:rPr>
        <w:tab/>
        <w:t>Podpis…………………………</w:t>
      </w:r>
    </w:p>
    <w:p w14:paraId="42F5EB45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6F4F90BA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5A702787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1BA95EE8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4BAA9D3B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6B5ECE0D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  <w:r w:rsidRPr="001D49B2">
        <w:rPr>
          <w:rFonts w:asciiTheme="minorHAnsi" w:hAnsiTheme="minorHAnsi" w:cstheme="minorHAnsi"/>
          <w:sz w:val="20"/>
          <w:szCs w:val="20"/>
        </w:rPr>
        <w:t xml:space="preserve">Zastępca dyrektora ds. administracyjno-ekonomicznych </w:t>
      </w:r>
      <w:r w:rsidRPr="001D49B2">
        <w:rPr>
          <w:rFonts w:asciiTheme="minorHAnsi" w:hAnsiTheme="minorHAnsi" w:cstheme="minorHAnsi"/>
          <w:sz w:val="20"/>
          <w:szCs w:val="20"/>
        </w:rPr>
        <w:tab/>
        <w:t>dnia ………………………….</w:t>
      </w:r>
      <w:r w:rsidRPr="001D49B2">
        <w:rPr>
          <w:rFonts w:asciiTheme="minorHAnsi" w:hAnsiTheme="minorHAnsi" w:cstheme="minorHAnsi"/>
          <w:sz w:val="20"/>
          <w:szCs w:val="20"/>
        </w:rPr>
        <w:tab/>
        <w:t>podpis …………………………</w:t>
      </w:r>
    </w:p>
    <w:p w14:paraId="2F13BEF6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391AF1F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6F8043E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13C7790C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667B6F83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871F099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  <w:r w:rsidRPr="001D49B2">
        <w:rPr>
          <w:rFonts w:asciiTheme="minorHAnsi" w:hAnsiTheme="minorHAnsi" w:cstheme="minorHAnsi"/>
          <w:sz w:val="20"/>
          <w:szCs w:val="20"/>
        </w:rPr>
        <w:t xml:space="preserve">Dyrektor </w:t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  <w:t>dnia ………………………….</w:t>
      </w:r>
      <w:r w:rsidRPr="001D49B2">
        <w:rPr>
          <w:rFonts w:asciiTheme="minorHAnsi" w:hAnsiTheme="minorHAnsi" w:cstheme="minorHAnsi"/>
          <w:sz w:val="20"/>
          <w:szCs w:val="20"/>
        </w:rPr>
        <w:tab/>
        <w:t>podpis ………………………</w:t>
      </w:r>
    </w:p>
    <w:p w14:paraId="636CB7D1" w14:textId="77777777" w:rsidR="00066C7A" w:rsidRPr="001D49B2" w:rsidRDefault="00066C7A">
      <w:pPr>
        <w:rPr>
          <w:rFonts w:asciiTheme="minorHAnsi" w:hAnsiTheme="minorHAnsi" w:cstheme="minorHAnsi"/>
          <w:sz w:val="20"/>
          <w:szCs w:val="20"/>
        </w:rPr>
      </w:pPr>
    </w:p>
    <w:sectPr w:rsidR="00066C7A" w:rsidRPr="001D49B2" w:rsidSect="00DE6583">
      <w:footerReference w:type="default" r:id="rId8"/>
      <w:pgSz w:w="11907" w:h="16839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D4341" w14:textId="77777777" w:rsidR="00595AC0" w:rsidRDefault="00595AC0">
      <w:r>
        <w:separator/>
      </w:r>
    </w:p>
  </w:endnote>
  <w:endnote w:type="continuationSeparator" w:id="0">
    <w:p w14:paraId="1B65C2A5" w14:textId="77777777" w:rsidR="00595AC0" w:rsidRDefault="00595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A0223" w14:textId="77777777" w:rsidR="007F6451" w:rsidRDefault="007F6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AA41B" w14:textId="77777777" w:rsidR="00595AC0" w:rsidRDefault="00595AC0">
      <w:r>
        <w:separator/>
      </w:r>
    </w:p>
  </w:footnote>
  <w:footnote w:type="continuationSeparator" w:id="0">
    <w:p w14:paraId="5F562DC2" w14:textId="77777777" w:rsidR="00595AC0" w:rsidRDefault="00595A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B1CDF"/>
    <w:multiLevelType w:val="hybridMultilevel"/>
    <w:tmpl w:val="3F5C2850"/>
    <w:lvl w:ilvl="0" w:tplc="48E4D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01807"/>
    <w:multiLevelType w:val="hybridMultilevel"/>
    <w:tmpl w:val="F3D4B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206AC"/>
    <w:multiLevelType w:val="hybridMultilevel"/>
    <w:tmpl w:val="F5C89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A44EE"/>
    <w:multiLevelType w:val="hybridMultilevel"/>
    <w:tmpl w:val="36722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55059"/>
    <w:multiLevelType w:val="hybridMultilevel"/>
    <w:tmpl w:val="B86ED4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4516A"/>
    <w:multiLevelType w:val="hybridMultilevel"/>
    <w:tmpl w:val="0CC2DA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73B4B"/>
    <w:multiLevelType w:val="hybridMultilevel"/>
    <w:tmpl w:val="2B98BB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30986"/>
    <w:multiLevelType w:val="hybridMultilevel"/>
    <w:tmpl w:val="5F825C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77A53"/>
    <w:multiLevelType w:val="hybridMultilevel"/>
    <w:tmpl w:val="0CA211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C12701"/>
    <w:multiLevelType w:val="hybridMultilevel"/>
    <w:tmpl w:val="7494B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0D60F2"/>
    <w:multiLevelType w:val="hybridMultilevel"/>
    <w:tmpl w:val="F5C89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8947AD"/>
    <w:multiLevelType w:val="hybridMultilevel"/>
    <w:tmpl w:val="0CA211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142542">
    <w:abstractNumId w:val="1"/>
  </w:num>
  <w:num w:numId="2" w16cid:durableId="1021319564">
    <w:abstractNumId w:val="0"/>
  </w:num>
  <w:num w:numId="3" w16cid:durableId="1228299254">
    <w:abstractNumId w:val="5"/>
  </w:num>
  <w:num w:numId="4" w16cid:durableId="38749692">
    <w:abstractNumId w:val="3"/>
  </w:num>
  <w:num w:numId="5" w16cid:durableId="2001540652">
    <w:abstractNumId w:val="7"/>
  </w:num>
  <w:num w:numId="6" w16cid:durableId="1870948018">
    <w:abstractNumId w:val="9"/>
  </w:num>
  <w:num w:numId="7" w16cid:durableId="146828179">
    <w:abstractNumId w:val="2"/>
  </w:num>
  <w:num w:numId="8" w16cid:durableId="1215849526">
    <w:abstractNumId w:val="10"/>
  </w:num>
  <w:num w:numId="9" w16cid:durableId="1242450595">
    <w:abstractNumId w:val="6"/>
  </w:num>
  <w:num w:numId="10" w16cid:durableId="1696611460">
    <w:abstractNumId w:val="8"/>
  </w:num>
  <w:num w:numId="11" w16cid:durableId="543448312">
    <w:abstractNumId w:val="4"/>
  </w:num>
  <w:num w:numId="12" w16cid:durableId="20697606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9E"/>
    <w:rsid w:val="00006967"/>
    <w:rsid w:val="00023871"/>
    <w:rsid w:val="00056277"/>
    <w:rsid w:val="00064956"/>
    <w:rsid w:val="0006680E"/>
    <w:rsid w:val="00066C7A"/>
    <w:rsid w:val="00081344"/>
    <w:rsid w:val="000A2276"/>
    <w:rsid w:val="000A3692"/>
    <w:rsid w:val="000A53AB"/>
    <w:rsid w:val="000A7779"/>
    <w:rsid w:val="000C073F"/>
    <w:rsid w:val="000C39E6"/>
    <w:rsid w:val="000C62BB"/>
    <w:rsid w:val="000D48E3"/>
    <w:rsid w:val="000E7414"/>
    <w:rsid w:val="000F1AFA"/>
    <w:rsid w:val="000F5DFB"/>
    <w:rsid w:val="000F7688"/>
    <w:rsid w:val="00100019"/>
    <w:rsid w:val="00100B03"/>
    <w:rsid w:val="00120107"/>
    <w:rsid w:val="00123388"/>
    <w:rsid w:val="00127FAE"/>
    <w:rsid w:val="00151F75"/>
    <w:rsid w:val="00152D0F"/>
    <w:rsid w:val="00162170"/>
    <w:rsid w:val="00166FAD"/>
    <w:rsid w:val="00176146"/>
    <w:rsid w:val="00180E80"/>
    <w:rsid w:val="0018289F"/>
    <w:rsid w:val="00183324"/>
    <w:rsid w:val="001A51D7"/>
    <w:rsid w:val="001B3B95"/>
    <w:rsid w:val="001C5A30"/>
    <w:rsid w:val="001D49B2"/>
    <w:rsid w:val="001D4E59"/>
    <w:rsid w:val="001E385D"/>
    <w:rsid w:val="001F4C83"/>
    <w:rsid w:val="001F6BE6"/>
    <w:rsid w:val="002126F7"/>
    <w:rsid w:val="00213EB1"/>
    <w:rsid w:val="0022583A"/>
    <w:rsid w:val="00225857"/>
    <w:rsid w:val="002278DE"/>
    <w:rsid w:val="00227FAE"/>
    <w:rsid w:val="002341D8"/>
    <w:rsid w:val="00234AC4"/>
    <w:rsid w:val="00243F0D"/>
    <w:rsid w:val="00246526"/>
    <w:rsid w:val="00252B0D"/>
    <w:rsid w:val="00262ADF"/>
    <w:rsid w:val="00275BD5"/>
    <w:rsid w:val="002778DB"/>
    <w:rsid w:val="00280327"/>
    <w:rsid w:val="00280BBA"/>
    <w:rsid w:val="002914C8"/>
    <w:rsid w:val="0029410B"/>
    <w:rsid w:val="0029597F"/>
    <w:rsid w:val="002A2942"/>
    <w:rsid w:val="002A5FB1"/>
    <w:rsid w:val="002D7E6B"/>
    <w:rsid w:val="002E4EF8"/>
    <w:rsid w:val="00300C37"/>
    <w:rsid w:val="003201DF"/>
    <w:rsid w:val="0032159E"/>
    <w:rsid w:val="00322DA4"/>
    <w:rsid w:val="003417DA"/>
    <w:rsid w:val="003446A9"/>
    <w:rsid w:val="00350F7F"/>
    <w:rsid w:val="00363F61"/>
    <w:rsid w:val="00376F00"/>
    <w:rsid w:val="00390101"/>
    <w:rsid w:val="003936B2"/>
    <w:rsid w:val="003B0D36"/>
    <w:rsid w:val="003B4B5E"/>
    <w:rsid w:val="003C238E"/>
    <w:rsid w:val="003D7681"/>
    <w:rsid w:val="003F2FB5"/>
    <w:rsid w:val="00411C72"/>
    <w:rsid w:val="00427C32"/>
    <w:rsid w:val="004401B5"/>
    <w:rsid w:val="0044059C"/>
    <w:rsid w:val="00455824"/>
    <w:rsid w:val="00466F45"/>
    <w:rsid w:val="00471034"/>
    <w:rsid w:val="00486FEC"/>
    <w:rsid w:val="00492466"/>
    <w:rsid w:val="004A4BDB"/>
    <w:rsid w:val="004C006A"/>
    <w:rsid w:val="004F4BEF"/>
    <w:rsid w:val="00512916"/>
    <w:rsid w:val="005179DA"/>
    <w:rsid w:val="00530CF6"/>
    <w:rsid w:val="00533891"/>
    <w:rsid w:val="00544554"/>
    <w:rsid w:val="005846B5"/>
    <w:rsid w:val="00584F8B"/>
    <w:rsid w:val="00593028"/>
    <w:rsid w:val="00595AC0"/>
    <w:rsid w:val="005A27F6"/>
    <w:rsid w:val="005A2C1F"/>
    <w:rsid w:val="005A7D77"/>
    <w:rsid w:val="005C048C"/>
    <w:rsid w:val="005C7560"/>
    <w:rsid w:val="005D4719"/>
    <w:rsid w:val="005D6019"/>
    <w:rsid w:val="005E38C2"/>
    <w:rsid w:val="005E4381"/>
    <w:rsid w:val="005E5A0B"/>
    <w:rsid w:val="005E69A6"/>
    <w:rsid w:val="005F5EE8"/>
    <w:rsid w:val="005F6A93"/>
    <w:rsid w:val="00623768"/>
    <w:rsid w:val="0064398F"/>
    <w:rsid w:val="00651CCE"/>
    <w:rsid w:val="00655F57"/>
    <w:rsid w:val="00666A7E"/>
    <w:rsid w:val="0068646F"/>
    <w:rsid w:val="00693B7A"/>
    <w:rsid w:val="006A557B"/>
    <w:rsid w:val="006D51DC"/>
    <w:rsid w:val="006D54B1"/>
    <w:rsid w:val="006E0B60"/>
    <w:rsid w:val="006E3D21"/>
    <w:rsid w:val="0074690A"/>
    <w:rsid w:val="00751EA2"/>
    <w:rsid w:val="00752279"/>
    <w:rsid w:val="007552B1"/>
    <w:rsid w:val="00762018"/>
    <w:rsid w:val="00767A82"/>
    <w:rsid w:val="00780198"/>
    <w:rsid w:val="0078529F"/>
    <w:rsid w:val="007A34A7"/>
    <w:rsid w:val="007A615F"/>
    <w:rsid w:val="007C16A3"/>
    <w:rsid w:val="007E1C63"/>
    <w:rsid w:val="007F6451"/>
    <w:rsid w:val="00800B68"/>
    <w:rsid w:val="0080352C"/>
    <w:rsid w:val="0081300A"/>
    <w:rsid w:val="00820D0A"/>
    <w:rsid w:val="00821240"/>
    <w:rsid w:val="00825B4B"/>
    <w:rsid w:val="008260B2"/>
    <w:rsid w:val="00840BEE"/>
    <w:rsid w:val="008432CF"/>
    <w:rsid w:val="00860191"/>
    <w:rsid w:val="00863074"/>
    <w:rsid w:val="00864567"/>
    <w:rsid w:val="008705E6"/>
    <w:rsid w:val="00873321"/>
    <w:rsid w:val="00875428"/>
    <w:rsid w:val="008843F8"/>
    <w:rsid w:val="00885D6E"/>
    <w:rsid w:val="008A1964"/>
    <w:rsid w:val="008A2F7A"/>
    <w:rsid w:val="008B006E"/>
    <w:rsid w:val="008D0F5E"/>
    <w:rsid w:val="008D36D3"/>
    <w:rsid w:val="008D6BD3"/>
    <w:rsid w:val="008D6D2D"/>
    <w:rsid w:val="008E0AC6"/>
    <w:rsid w:val="008E5D36"/>
    <w:rsid w:val="008E75DF"/>
    <w:rsid w:val="008F3B32"/>
    <w:rsid w:val="00901243"/>
    <w:rsid w:val="00924282"/>
    <w:rsid w:val="00930993"/>
    <w:rsid w:val="00955A98"/>
    <w:rsid w:val="00980C73"/>
    <w:rsid w:val="009B515C"/>
    <w:rsid w:val="009B74B6"/>
    <w:rsid w:val="009D79AE"/>
    <w:rsid w:val="009E1DB1"/>
    <w:rsid w:val="009E2F2A"/>
    <w:rsid w:val="009F7318"/>
    <w:rsid w:val="00A04B46"/>
    <w:rsid w:val="00A36854"/>
    <w:rsid w:val="00A56E3A"/>
    <w:rsid w:val="00A66ABE"/>
    <w:rsid w:val="00A731E3"/>
    <w:rsid w:val="00A75878"/>
    <w:rsid w:val="00AB2A25"/>
    <w:rsid w:val="00AC0A29"/>
    <w:rsid w:val="00AD1681"/>
    <w:rsid w:val="00AD4528"/>
    <w:rsid w:val="00AD7FCD"/>
    <w:rsid w:val="00B03549"/>
    <w:rsid w:val="00B168B8"/>
    <w:rsid w:val="00B202D5"/>
    <w:rsid w:val="00B52A9C"/>
    <w:rsid w:val="00B63569"/>
    <w:rsid w:val="00B71D80"/>
    <w:rsid w:val="00B747BF"/>
    <w:rsid w:val="00B8669F"/>
    <w:rsid w:val="00B9112C"/>
    <w:rsid w:val="00BC46BA"/>
    <w:rsid w:val="00BC7BC2"/>
    <w:rsid w:val="00BD23D3"/>
    <w:rsid w:val="00BF07BB"/>
    <w:rsid w:val="00BF7772"/>
    <w:rsid w:val="00C169F9"/>
    <w:rsid w:val="00C2149B"/>
    <w:rsid w:val="00C3171B"/>
    <w:rsid w:val="00C332EA"/>
    <w:rsid w:val="00C3729A"/>
    <w:rsid w:val="00C56D7B"/>
    <w:rsid w:val="00C85BFE"/>
    <w:rsid w:val="00C92B25"/>
    <w:rsid w:val="00CA62A7"/>
    <w:rsid w:val="00CB19EA"/>
    <w:rsid w:val="00CC1FF5"/>
    <w:rsid w:val="00CC414B"/>
    <w:rsid w:val="00CF28A0"/>
    <w:rsid w:val="00D07767"/>
    <w:rsid w:val="00D15625"/>
    <w:rsid w:val="00D220E4"/>
    <w:rsid w:val="00D2468C"/>
    <w:rsid w:val="00D36C8E"/>
    <w:rsid w:val="00D405A3"/>
    <w:rsid w:val="00D619F1"/>
    <w:rsid w:val="00D70ED4"/>
    <w:rsid w:val="00D8576B"/>
    <w:rsid w:val="00D86EC2"/>
    <w:rsid w:val="00D91494"/>
    <w:rsid w:val="00D93E8E"/>
    <w:rsid w:val="00DD0CD3"/>
    <w:rsid w:val="00DE6583"/>
    <w:rsid w:val="00DF06AA"/>
    <w:rsid w:val="00DF6E61"/>
    <w:rsid w:val="00E147AA"/>
    <w:rsid w:val="00E16A03"/>
    <w:rsid w:val="00E3035D"/>
    <w:rsid w:val="00E724DF"/>
    <w:rsid w:val="00E7414B"/>
    <w:rsid w:val="00E9689F"/>
    <w:rsid w:val="00EA0A52"/>
    <w:rsid w:val="00EA5248"/>
    <w:rsid w:val="00EB0FA6"/>
    <w:rsid w:val="00EB2BE5"/>
    <w:rsid w:val="00EC71F6"/>
    <w:rsid w:val="00EF014C"/>
    <w:rsid w:val="00EF317E"/>
    <w:rsid w:val="00F1443A"/>
    <w:rsid w:val="00F3042B"/>
    <w:rsid w:val="00F30F16"/>
    <w:rsid w:val="00F37F3F"/>
    <w:rsid w:val="00F65A05"/>
    <w:rsid w:val="00F72638"/>
    <w:rsid w:val="00F817F8"/>
    <w:rsid w:val="00F91897"/>
    <w:rsid w:val="00FA08EB"/>
    <w:rsid w:val="00FA2449"/>
    <w:rsid w:val="00FA32A0"/>
    <w:rsid w:val="00FA7D72"/>
    <w:rsid w:val="00FC5506"/>
    <w:rsid w:val="00FC7261"/>
    <w:rsid w:val="00FD3A2D"/>
    <w:rsid w:val="00FD69F1"/>
    <w:rsid w:val="00FE2B92"/>
    <w:rsid w:val="00FE461F"/>
    <w:rsid w:val="00FF4E9E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E806A9"/>
  <w15:docId w15:val="{569E7BD9-DDFB-4A23-8720-5A17310D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F4BEF"/>
    <w:rPr>
      <w:rFonts w:ascii="Arial" w:hAnsi="Arial" w:cs="Arial"/>
      <w:sz w:val="19"/>
      <w:szCs w:val="19"/>
      <w:lang w:val="pl-PL" w:eastAsia="pl-PL"/>
    </w:rPr>
  </w:style>
  <w:style w:type="paragraph" w:styleId="Nagwek1">
    <w:name w:val="heading 1"/>
    <w:basedOn w:val="Normalny"/>
    <w:next w:val="Normalny"/>
    <w:qFormat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Nagwek2">
    <w:name w:val="heading 2"/>
    <w:basedOn w:val="Normalny"/>
    <w:next w:val="Normalny"/>
    <w:qFormat/>
    <w:pPr>
      <w:tabs>
        <w:tab w:val="left" w:pos="7185"/>
      </w:tabs>
      <w:spacing w:after="60"/>
      <w:ind w:left="-432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</w:style>
  <w:style w:type="paragraph" w:styleId="Tekstpodstawowy2">
    <w:name w:val="Body Text 2"/>
    <w:basedOn w:val="Normalny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kstpodstawowy3">
    <w:name w:val="Body Text 3"/>
    <w:basedOn w:val="Normalny"/>
    <w:pPr>
      <w:jc w:val="center"/>
    </w:pPr>
  </w:style>
  <w:style w:type="paragraph" w:customStyle="1" w:styleId="Polewyboru">
    <w:name w:val="Pole wyboru"/>
    <w:basedOn w:val="Normalny"/>
    <w:next w:val="Normalny"/>
    <w:pPr>
      <w:jc w:val="center"/>
    </w:pPr>
    <w:rPr>
      <w:lang w:bidi="pl-PL"/>
    </w:rPr>
  </w:style>
  <w:style w:type="character" w:customStyle="1" w:styleId="TekstpolaZnakZnak">
    <w:name w:val="Tekst pola Znak Znak"/>
    <w:basedOn w:val="Domylnaczcionkaakapitu"/>
    <w:link w:val="Tekstpola"/>
    <w:rPr>
      <w:rFonts w:ascii="Arial" w:hAnsi="Arial" w:cs="Arial" w:hint="default"/>
      <w:b/>
      <w:bCs w:val="0"/>
      <w:sz w:val="19"/>
      <w:szCs w:val="19"/>
      <w:lang w:val="pl-PL" w:eastAsia="pl-PL" w:bidi="pl-PL"/>
    </w:rPr>
  </w:style>
  <w:style w:type="paragraph" w:customStyle="1" w:styleId="Tekstpola">
    <w:name w:val="Tekst pola"/>
    <w:basedOn w:val="Normalny"/>
    <w:link w:val="TekstpolaZnakZnak"/>
    <w:rPr>
      <w:b/>
      <w:lang w:bidi="pl-PL"/>
    </w:rPr>
  </w:style>
  <w:style w:type="paragraph" w:customStyle="1" w:styleId="Tekstpodstawowy4">
    <w:name w:val="Tekst podstawowy 4"/>
    <w:basedOn w:val="Normalny"/>
    <w:next w:val="Normalny"/>
    <w:pPr>
      <w:spacing w:after="120"/>
    </w:pPr>
    <w:rPr>
      <w:i/>
      <w:sz w:val="20"/>
      <w:szCs w:val="20"/>
      <w:lang w:bidi="pl-PL"/>
    </w:rPr>
  </w:style>
  <w:style w:type="table" w:styleId="Tabela-Siatka">
    <w:name w:val="Table Grid"/>
    <w:basedOn w:val="Standardowy"/>
    <w:rsid w:val="008D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5A0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E6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6583"/>
    <w:rPr>
      <w:rFonts w:ascii="Segoe UI" w:hAnsi="Segoe UI" w:cs="Segoe UI"/>
      <w:sz w:val="18"/>
      <w:szCs w:val="18"/>
      <w:lang w:val="pl-PL" w:eastAsia="pl-PL"/>
    </w:rPr>
  </w:style>
  <w:style w:type="paragraph" w:customStyle="1" w:styleId="Zawartotabeli">
    <w:name w:val="Zawartość tabeli"/>
    <w:basedOn w:val="Normalny"/>
    <w:rsid w:val="00EB2BE5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nhideWhenUsed/>
    <w:rsid w:val="00EB2BE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EB0FA6"/>
    <w:rPr>
      <w:b/>
      <w:bCs/>
    </w:rPr>
  </w:style>
  <w:style w:type="character" w:customStyle="1" w:styleId="lrzxr">
    <w:name w:val="lrzxr"/>
    <w:basedOn w:val="Domylnaczcionkaakapitu"/>
    <w:rsid w:val="00066C7A"/>
  </w:style>
  <w:style w:type="paragraph" w:styleId="NormalnyWeb">
    <w:name w:val="Normal (Web)"/>
    <w:basedOn w:val="Normalny"/>
    <w:semiHidden/>
    <w:unhideWhenUsed/>
    <w:rsid w:val="005E38C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akubowska\AppData\Roaming\Microsoft\Szablony\Formularz%20oceny%20osoby%20ubiegaj&#261;cej%20si&#281;%20o%20prac&#2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604E89-7955-41C8-BF66-775992EE23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oceny osoby ubiegającej się o pracę.dotx</Template>
  <TotalTime>650</TotalTime>
  <Pages>5</Pages>
  <Words>1539</Words>
  <Characters>9240</Characters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2026-07-09T10:16:00Z</cp:lastPrinted>
  <dcterms:created xsi:type="dcterms:W3CDTF">2026-05-20T13:51:00Z</dcterms:created>
  <dcterms:modified xsi:type="dcterms:W3CDTF">2026-07-12T19:26:00Z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TC060888121045</vt:lpwstr>
  </property>
</Properties>
</file>