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6CE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06AD0098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35FC6CA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FE24885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483801" w:rsidRPr="00A7233D" w14:paraId="586BC6C7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1704F315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EE1B2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94C60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7D644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D46B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0FDB8A" w14:textId="77777777" w:rsidR="00483801" w:rsidRPr="00A7233D" w:rsidRDefault="00483801" w:rsidP="00CC56B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10086" w:type="dxa"/>
          </w:tcPr>
          <w:p w14:paraId="536601EB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6F301A" w14:textId="382DED30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dniu </w:t>
            </w:r>
            <w:r w:rsidR="00A6798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4E53D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A6798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.2026r. zaproszono do złożenia ofert poniższych wykonawców oraz umieszczono zapytanie na BIP Zamawiającego:</w:t>
            </w: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645"/>
              <w:gridCol w:w="3685"/>
              <w:gridCol w:w="1565"/>
            </w:tblGrid>
            <w:tr w:rsidR="00483801" w:rsidRPr="00A7233D" w14:paraId="2BB21771" w14:textId="77777777" w:rsidTr="009103EE">
              <w:tc>
                <w:tcPr>
                  <w:tcW w:w="577" w:type="dxa"/>
                </w:tcPr>
                <w:p w14:paraId="35952D7D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645" w:type="dxa"/>
                </w:tcPr>
                <w:p w14:paraId="36FED84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685" w:type="dxa"/>
                </w:tcPr>
                <w:p w14:paraId="69BCA4D0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565" w:type="dxa"/>
                </w:tcPr>
                <w:p w14:paraId="050BAB2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483801" w:rsidRPr="00A7233D" w14:paraId="4F5197E9" w14:textId="77777777" w:rsidTr="009103EE">
              <w:tc>
                <w:tcPr>
                  <w:tcW w:w="577" w:type="dxa"/>
                </w:tcPr>
                <w:p w14:paraId="6A3A11D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645" w:type="dxa"/>
                </w:tcPr>
                <w:p w14:paraId="50CAF2AB" w14:textId="3AB9B53A" w:rsidR="00483801" w:rsidRPr="00A7233D" w:rsidRDefault="004E53DE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BAJLAGA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Sandwich&amp;Coffee</w:t>
                  </w:r>
                  <w:proofErr w:type="spellEnd"/>
                </w:p>
              </w:tc>
              <w:tc>
                <w:tcPr>
                  <w:tcW w:w="3685" w:type="dxa"/>
                  <w:vAlign w:val="center"/>
                </w:tcPr>
                <w:p w14:paraId="14CC5F3E" w14:textId="244E7004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</w:t>
                  </w:r>
                  <w:r w:rsidR="004E53DE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Wojewódzka 17, 40-026 Katowice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565" w:type="dxa"/>
                </w:tcPr>
                <w:p w14:paraId="7F6E8E2F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16F36B2C" w14:textId="77777777" w:rsidTr="009103EE">
              <w:tc>
                <w:tcPr>
                  <w:tcW w:w="577" w:type="dxa"/>
                </w:tcPr>
                <w:p w14:paraId="083DA2C9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645" w:type="dxa"/>
                </w:tcPr>
                <w:p w14:paraId="3F9AA407" w14:textId="2DE22F19" w:rsidR="00483801" w:rsidRPr="00A7233D" w:rsidRDefault="004700C7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F.P.H.U. GASTRO-SERWIS II Janusz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Langfort</w:t>
                  </w:r>
                  <w:proofErr w:type="spellEnd"/>
                </w:p>
              </w:tc>
              <w:tc>
                <w:tcPr>
                  <w:tcW w:w="3685" w:type="dxa"/>
                  <w:vAlign w:val="center"/>
                </w:tcPr>
                <w:p w14:paraId="2A93846D" w14:textId="437937FA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4700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Gliwicka 106 Katowice</w:t>
                  </w:r>
                </w:p>
              </w:tc>
              <w:tc>
                <w:tcPr>
                  <w:tcW w:w="1565" w:type="dxa"/>
                </w:tcPr>
                <w:p w14:paraId="784C01F1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0EA2D083" w14:textId="77777777" w:rsidTr="009103EE">
              <w:tc>
                <w:tcPr>
                  <w:tcW w:w="577" w:type="dxa"/>
                </w:tcPr>
                <w:p w14:paraId="13632AC3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645" w:type="dxa"/>
                </w:tcPr>
                <w:p w14:paraId="5E6C4205" w14:textId="31265DE3" w:rsidR="00483801" w:rsidRPr="00A7233D" w:rsidRDefault="004700C7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Catering24.pl Sp. Z o.o.</w:t>
                  </w:r>
                </w:p>
              </w:tc>
              <w:tc>
                <w:tcPr>
                  <w:tcW w:w="3685" w:type="dxa"/>
                  <w:vAlign w:val="center"/>
                </w:tcPr>
                <w:p w14:paraId="7A2DA915" w14:textId="59468952" w:rsidR="00483801" w:rsidRPr="00A7233D" w:rsidRDefault="004700C7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Żyzna 2, 40-314 Katowice</w:t>
                  </w:r>
                </w:p>
              </w:tc>
              <w:tc>
                <w:tcPr>
                  <w:tcW w:w="1565" w:type="dxa"/>
                </w:tcPr>
                <w:p w14:paraId="44BC80B7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7F0499" w:rsidRPr="00A7233D" w14:paraId="2DEE3C7A" w14:textId="77777777" w:rsidTr="009103EE">
              <w:tc>
                <w:tcPr>
                  <w:tcW w:w="577" w:type="dxa"/>
                </w:tcPr>
                <w:p w14:paraId="4CF2580C" w14:textId="4B122934" w:rsidR="007F0499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645" w:type="dxa"/>
                </w:tcPr>
                <w:p w14:paraId="0828B0A2" w14:textId="7534F9E7" w:rsidR="007F0499" w:rsidRDefault="009103EE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ManagerPol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S.c.</w:t>
                  </w:r>
                </w:p>
              </w:tc>
              <w:tc>
                <w:tcPr>
                  <w:tcW w:w="3685" w:type="dxa"/>
                  <w:vAlign w:val="center"/>
                </w:tcPr>
                <w:p w14:paraId="1C0CFC63" w14:textId="240F3FD4" w:rsidR="007F0499" w:rsidRPr="00A7233D" w:rsidRDefault="009103EE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Plac Warszawski 5/I lok. 3, 41-800 Zabrze</w:t>
                  </w:r>
                </w:p>
              </w:tc>
              <w:tc>
                <w:tcPr>
                  <w:tcW w:w="1565" w:type="dxa"/>
                </w:tcPr>
                <w:p w14:paraId="393B2B05" w14:textId="048B7B43" w:rsidR="007F0499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26A30E64" w14:textId="56782136" w:rsidR="00483801" w:rsidRPr="009103EE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753C4833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39B59FD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C1523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7B1B4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19DAC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9AC28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A54103D" w14:textId="51F58DCF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terminie do </w:t>
            </w:r>
            <w:r w:rsidR="007F049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D830C6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D830C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.2026 </w:t>
            </w:r>
            <w:r w:rsidR="00D830C6">
              <w:rPr>
                <w:rFonts w:asciiTheme="minorHAnsi" w:hAnsiTheme="minorHAnsi" w:cstheme="minorHAnsi"/>
                <w:sz w:val="20"/>
                <w:szCs w:val="20"/>
              </w:rPr>
              <w:t xml:space="preserve">do godziny 23:59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otrzymano następujące oferty: 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3491"/>
              <w:gridCol w:w="1134"/>
              <w:gridCol w:w="1333"/>
            </w:tblGrid>
            <w:tr w:rsidR="00483801" w:rsidRPr="00A7233D" w14:paraId="55D68FBD" w14:textId="77777777" w:rsidTr="00D064AF">
              <w:tc>
                <w:tcPr>
                  <w:tcW w:w="577" w:type="dxa"/>
                </w:tcPr>
                <w:p w14:paraId="65FFECA5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262652C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91" w:type="dxa"/>
                </w:tcPr>
                <w:p w14:paraId="2742782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C08648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905929E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483801" w:rsidRPr="00A7233D" w14:paraId="56DDA3FC" w14:textId="77777777" w:rsidTr="00D064AF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2355256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936" w:type="dxa"/>
                  <w:vAlign w:val="center"/>
                </w:tcPr>
                <w:p w14:paraId="148958F5" w14:textId="5D63A995" w:rsidR="00483801" w:rsidRPr="00A7233D" w:rsidRDefault="00D830C6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CATERING24.PL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Sp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 o.o.</w:t>
                  </w:r>
                </w:p>
              </w:tc>
              <w:tc>
                <w:tcPr>
                  <w:tcW w:w="3491" w:type="dxa"/>
                  <w:vAlign w:val="center"/>
                </w:tcPr>
                <w:p w14:paraId="742675BC" w14:textId="2513CEB8" w:rsidR="00483801" w:rsidRPr="00A7233D" w:rsidRDefault="007F0499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 w:rsidR="00D830C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Żyzna 2, 40-314 Katowice</w:t>
                  </w:r>
                </w:p>
              </w:tc>
              <w:tc>
                <w:tcPr>
                  <w:tcW w:w="1134" w:type="dxa"/>
                  <w:vAlign w:val="center"/>
                </w:tcPr>
                <w:p w14:paraId="027F991F" w14:textId="542C5F32" w:rsidR="00483801" w:rsidRPr="00A7233D" w:rsidRDefault="00D830C6" w:rsidP="0055699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3 900,00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7421FC6C" w14:textId="31EFB62B" w:rsidR="00483801" w:rsidRPr="00A7233D" w:rsidRDefault="00D830C6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4 497,00 zł</w:t>
                  </w:r>
                </w:p>
              </w:tc>
            </w:tr>
            <w:tr w:rsidR="007F0499" w:rsidRPr="00A7233D" w14:paraId="511105F3" w14:textId="77777777" w:rsidTr="00D064AF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7468B2F0" w14:textId="2C2D95FF" w:rsidR="007F0499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36" w:type="dxa"/>
                  <w:vAlign w:val="center"/>
                </w:tcPr>
                <w:p w14:paraId="6FA58510" w14:textId="5D4AF894" w:rsidR="007F0499" w:rsidRDefault="00D830C6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Tomasz Wypiór </w:t>
                  </w:r>
                  <w:r w:rsidR="007F0499" w:rsidRPr="007F0499">
                    <w:rPr>
                      <w:rFonts w:asciiTheme="minorHAnsi" w:hAnsiTheme="minorHAnsi" w:cstheme="minorHAnsi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3491" w:type="dxa"/>
                  <w:vAlign w:val="center"/>
                </w:tcPr>
                <w:p w14:paraId="3BEEBBF6" w14:textId="6927D6FD" w:rsidR="007F0499" w:rsidRDefault="007F0499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7F0499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ul. </w:t>
                  </w:r>
                  <w:r w:rsidR="00D830C6">
                    <w:rPr>
                      <w:rFonts w:asciiTheme="minorHAnsi" w:hAnsiTheme="minorHAnsi" w:cstheme="minorHAnsi"/>
                      <w:sz w:val="20"/>
                      <w:szCs w:val="20"/>
                    </w:rPr>
                    <w:t>Zacisze 3, 40-025 Katowice</w:t>
                  </w:r>
                </w:p>
              </w:tc>
              <w:tc>
                <w:tcPr>
                  <w:tcW w:w="1134" w:type="dxa"/>
                  <w:vAlign w:val="center"/>
                </w:tcPr>
                <w:p w14:paraId="50AD9DAA" w14:textId="454CD742" w:rsidR="007F0499" w:rsidRDefault="00D830C6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2 960,00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2F865FAC" w14:textId="488F0641" w:rsidR="007F0499" w:rsidRDefault="00D830C6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3 196,80 zł</w:t>
                  </w:r>
                </w:p>
              </w:tc>
            </w:tr>
          </w:tbl>
          <w:p w14:paraId="0FE8E8EB" w14:textId="77777777" w:rsidR="00D064AF" w:rsidRPr="00A7233D" w:rsidRDefault="00D064AF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425F833B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24AABBA6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ED912B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E6EB7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E54EE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11307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7C12D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2BF6B96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Kryteria wyboru </w:t>
            </w:r>
          </w:p>
          <w:p w14:paraId="048F10CB" w14:textId="77777777" w:rsidR="00483801" w:rsidRPr="00A7233D" w:rsidRDefault="00483801" w:rsidP="00CC56BC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Cena 100% - Liczba punktów = (Cena najniższa / Cena oferty badanej) x 100% 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483801" w:rsidRPr="00A7233D" w14:paraId="450A901A" w14:textId="77777777" w:rsidTr="00CC56BC">
              <w:tc>
                <w:tcPr>
                  <w:tcW w:w="577" w:type="dxa"/>
                </w:tcPr>
                <w:p w14:paraId="7F83F12B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3C8030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B285326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D830C6" w:rsidRPr="00A7233D" w14:paraId="7B6CB54B" w14:textId="77777777" w:rsidTr="002D7D7F">
              <w:tc>
                <w:tcPr>
                  <w:tcW w:w="577" w:type="dxa"/>
                </w:tcPr>
                <w:p w14:paraId="4147113C" w14:textId="77777777" w:rsidR="00D830C6" w:rsidRPr="00A7233D" w:rsidRDefault="00D830C6" w:rsidP="00D830C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  <w:vAlign w:val="center"/>
                </w:tcPr>
                <w:p w14:paraId="5E6CF1D4" w14:textId="06D8508F" w:rsidR="00D830C6" w:rsidRPr="00A7233D" w:rsidRDefault="00D830C6" w:rsidP="00D830C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Tomasz Wypiór, </w:t>
                  </w:r>
                  <w:r w:rsidRPr="007F0499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Zacisze 3, 40-025 Katowice</w:t>
                  </w:r>
                </w:p>
              </w:tc>
              <w:tc>
                <w:tcPr>
                  <w:tcW w:w="1701" w:type="dxa"/>
                  <w:vAlign w:val="center"/>
                </w:tcPr>
                <w:p w14:paraId="1486335A" w14:textId="4FF8FE9D" w:rsidR="00D830C6" w:rsidRPr="00A7233D" w:rsidRDefault="009103EE" w:rsidP="00D830C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D830C6" w:rsidRPr="00A7233D" w14:paraId="39284291" w14:textId="77777777" w:rsidTr="00CF472B">
              <w:tc>
                <w:tcPr>
                  <w:tcW w:w="577" w:type="dxa"/>
                </w:tcPr>
                <w:p w14:paraId="5569176D" w14:textId="34FBEA09" w:rsidR="00D830C6" w:rsidRDefault="00D830C6" w:rsidP="00D830C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  <w:vAlign w:val="center"/>
                </w:tcPr>
                <w:p w14:paraId="3BB492D4" w14:textId="4E50FBE1" w:rsidR="00D830C6" w:rsidRPr="007F0499" w:rsidRDefault="00D830C6" w:rsidP="00D830C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CATERING24.PL Sp z o.o., u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Żyzna 2, 40-314 Katowice</w:t>
                  </w:r>
                </w:p>
              </w:tc>
              <w:tc>
                <w:tcPr>
                  <w:tcW w:w="1701" w:type="dxa"/>
                  <w:vAlign w:val="center"/>
                </w:tcPr>
                <w:p w14:paraId="1971ADE1" w14:textId="7C68BF87" w:rsidR="00D830C6" w:rsidRPr="00A7233D" w:rsidRDefault="009103EE" w:rsidP="00D830C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71</w:t>
                  </w:r>
                </w:p>
              </w:tc>
            </w:tr>
          </w:tbl>
          <w:p w14:paraId="147407E4" w14:textId="77777777" w:rsidR="00D064AF" w:rsidRPr="00A7233D" w:rsidRDefault="00D064AF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6445664E" w14:textId="77777777" w:rsidTr="00E53862">
        <w:trPr>
          <w:trHeight w:val="1249"/>
          <w:jc w:val="center"/>
        </w:trPr>
        <w:tc>
          <w:tcPr>
            <w:tcW w:w="562" w:type="dxa"/>
            <w:shd w:val="clear" w:color="auto" w:fill="F2F2F2"/>
          </w:tcPr>
          <w:p w14:paraId="653A3A42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D9EF4A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10086" w:type="dxa"/>
          </w:tcPr>
          <w:p w14:paraId="49C5A4B2" w14:textId="77777777" w:rsidR="00E53862" w:rsidRDefault="00E53862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522A2A7" w14:textId="178E50FC" w:rsidR="009103EE" w:rsidRPr="009103EE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03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Wybrano:</w:t>
            </w:r>
          </w:p>
          <w:p w14:paraId="5A28825E" w14:textId="77777777" w:rsidR="00D064AF" w:rsidRPr="009103EE" w:rsidRDefault="009103EE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03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Tomasz Wypiór, ul. Zacisze 3, 40-025 Katowice</w:t>
            </w:r>
          </w:p>
          <w:p w14:paraId="1C4027D9" w14:textId="72EEFCEF" w:rsidR="009103EE" w:rsidRPr="00A7233D" w:rsidRDefault="009103EE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03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Zamawiający zdecydował się na zmniejszenie zamówienia o 20%</w:t>
            </w:r>
          </w:p>
        </w:tc>
      </w:tr>
      <w:tr w:rsidR="00483801" w:rsidRPr="00A7233D" w14:paraId="13276C42" w14:textId="77777777" w:rsidTr="00E53862">
        <w:trPr>
          <w:trHeight w:val="423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55729A32" w14:textId="4AFD691E" w:rsidR="00483801" w:rsidRPr="00A7233D" w:rsidRDefault="00483801" w:rsidP="00E53862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10086" w:type="dxa"/>
            <w:vAlign w:val="center"/>
          </w:tcPr>
          <w:p w14:paraId="28926488" w14:textId="0FD0AB02" w:rsidR="00D064AF" w:rsidRPr="00A7233D" w:rsidRDefault="00483801" w:rsidP="00E53862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483801" w:rsidRPr="00A7233D" w14:paraId="47F3AD44" w14:textId="77777777" w:rsidTr="00E53862">
        <w:trPr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05335D67" w14:textId="1877C2C2" w:rsidR="00483801" w:rsidRPr="00A7233D" w:rsidRDefault="00483801" w:rsidP="00E53862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6.</w:t>
            </w:r>
          </w:p>
        </w:tc>
        <w:tc>
          <w:tcPr>
            <w:tcW w:w="10086" w:type="dxa"/>
            <w:tcBorders>
              <w:top w:val="nil"/>
            </w:tcBorders>
            <w:vAlign w:val="center"/>
          </w:tcPr>
          <w:p w14:paraId="6F73C905" w14:textId="4CFAAF45" w:rsidR="00483801" w:rsidRPr="009103EE" w:rsidRDefault="00483801" w:rsidP="00E53862">
            <w:pPr>
              <w:spacing w:line="100" w:lineRule="atLeas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</w:t>
            </w:r>
            <w:r w:rsidR="009103E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9103E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D064AF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</w:tbl>
    <w:p w14:paraId="4B763208" w14:textId="77777777" w:rsidR="00D064AF" w:rsidRDefault="00D064AF" w:rsidP="00483801">
      <w:pPr>
        <w:rPr>
          <w:rFonts w:asciiTheme="minorHAnsi" w:hAnsiTheme="minorHAnsi" w:cstheme="minorHAnsi"/>
          <w:sz w:val="20"/>
          <w:szCs w:val="20"/>
        </w:rPr>
      </w:pPr>
    </w:p>
    <w:p w14:paraId="54FF97DA" w14:textId="77777777" w:rsidR="00D064AF" w:rsidRPr="00A7233D" w:rsidRDefault="00D064AF" w:rsidP="00483801">
      <w:pPr>
        <w:rPr>
          <w:rFonts w:asciiTheme="minorHAnsi" w:hAnsiTheme="minorHAnsi" w:cstheme="minorHAnsi"/>
          <w:sz w:val="20"/>
          <w:szCs w:val="20"/>
        </w:rPr>
      </w:pPr>
    </w:p>
    <w:p w14:paraId="16088034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A7233D">
        <w:rPr>
          <w:rFonts w:asciiTheme="minorHAnsi" w:hAnsiTheme="minorHAnsi" w:cstheme="minorHAnsi"/>
          <w:sz w:val="20"/>
          <w:szCs w:val="20"/>
        </w:rPr>
        <w:t xml:space="preserve"> </w:t>
      </w:r>
      <w:r w:rsidRPr="00A7233D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5F2B1B3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13BFDC08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586E15D7" w14:textId="77777777" w:rsidR="009103EE" w:rsidRPr="00A7233D" w:rsidRDefault="009103EE" w:rsidP="00483801">
      <w:pPr>
        <w:rPr>
          <w:rFonts w:asciiTheme="minorHAnsi" w:hAnsiTheme="minorHAnsi" w:cstheme="minorHAnsi"/>
          <w:sz w:val="20"/>
          <w:szCs w:val="20"/>
        </w:rPr>
      </w:pPr>
    </w:p>
    <w:p w14:paraId="2EA51902" w14:textId="2E9601CA" w:rsidR="00483801" w:rsidRPr="00A7233D" w:rsidRDefault="00E53862" w:rsidP="0048380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zastępstwie </w:t>
      </w:r>
      <w:r w:rsidR="00483801" w:rsidRPr="00A7233D">
        <w:rPr>
          <w:rFonts w:asciiTheme="minorHAnsi" w:hAnsiTheme="minorHAnsi" w:cstheme="minorHAnsi"/>
          <w:sz w:val="20"/>
          <w:szCs w:val="20"/>
        </w:rPr>
        <w:t>Główn</w:t>
      </w:r>
      <w:r>
        <w:rPr>
          <w:rFonts w:asciiTheme="minorHAnsi" w:hAnsiTheme="minorHAnsi" w:cstheme="minorHAnsi"/>
          <w:sz w:val="20"/>
          <w:szCs w:val="20"/>
        </w:rPr>
        <w:t>ej</w:t>
      </w:r>
      <w:r w:rsidR="00483801" w:rsidRPr="00A7233D">
        <w:rPr>
          <w:rFonts w:asciiTheme="minorHAnsi" w:hAnsiTheme="minorHAnsi" w:cstheme="minorHAnsi"/>
          <w:sz w:val="20"/>
          <w:szCs w:val="20"/>
        </w:rPr>
        <w:t xml:space="preserve"> Księgow</w:t>
      </w:r>
      <w:r>
        <w:rPr>
          <w:rFonts w:asciiTheme="minorHAnsi" w:hAnsiTheme="minorHAnsi" w:cstheme="minorHAnsi"/>
          <w:sz w:val="20"/>
          <w:szCs w:val="20"/>
        </w:rPr>
        <w:t xml:space="preserve">ej starszy specjalista                              </w:t>
      </w:r>
      <w:r w:rsidR="00483801" w:rsidRPr="00A7233D">
        <w:rPr>
          <w:rFonts w:asciiTheme="minorHAnsi" w:hAnsiTheme="minorHAnsi" w:cstheme="minorHAnsi"/>
          <w:sz w:val="20"/>
          <w:szCs w:val="20"/>
        </w:rPr>
        <w:t xml:space="preserve">     dnia ………………………….</w:t>
      </w:r>
      <w:r w:rsidR="00483801" w:rsidRPr="00A7233D">
        <w:rPr>
          <w:rFonts w:asciiTheme="minorHAnsi" w:hAnsiTheme="minorHAnsi" w:cstheme="minorHAnsi"/>
          <w:sz w:val="20"/>
          <w:szCs w:val="20"/>
        </w:rPr>
        <w:tab/>
        <w:t xml:space="preserve">Podpis……………………. </w:t>
      </w:r>
    </w:p>
    <w:p w14:paraId="0EBD3AE5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0C891C84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0B436143" w14:textId="77777777" w:rsidR="009103EE" w:rsidRPr="00A7233D" w:rsidRDefault="009103EE" w:rsidP="00483801">
      <w:pPr>
        <w:rPr>
          <w:rFonts w:asciiTheme="minorHAnsi" w:hAnsiTheme="minorHAnsi" w:cstheme="minorHAnsi"/>
          <w:sz w:val="20"/>
          <w:szCs w:val="20"/>
        </w:rPr>
      </w:pPr>
    </w:p>
    <w:p w14:paraId="62C1B4C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C40531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</w:p>
    <w:p w14:paraId="3AF8ACAF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</w:p>
    <w:p w14:paraId="50518A0A" w14:textId="77777777" w:rsidR="009103EE" w:rsidRDefault="009103EE" w:rsidP="00483801">
      <w:pPr>
        <w:rPr>
          <w:rFonts w:asciiTheme="minorHAnsi" w:hAnsiTheme="minorHAnsi" w:cstheme="minorHAnsi"/>
          <w:b/>
          <w:sz w:val="20"/>
          <w:szCs w:val="20"/>
        </w:rPr>
      </w:pPr>
    </w:p>
    <w:p w14:paraId="7105987A" w14:textId="18DF79D4" w:rsidR="00483801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 xml:space="preserve">Wyrażam zgodę na dokonanie zakupu </w:t>
      </w:r>
    </w:p>
    <w:p w14:paraId="7EB7778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5F7175F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76E5426B" w14:textId="77777777" w:rsidR="00E53862" w:rsidRDefault="00E53862">
      <w:pPr>
        <w:rPr>
          <w:rFonts w:asciiTheme="minorHAnsi" w:hAnsiTheme="minorHAnsi" w:cstheme="minorHAnsi"/>
          <w:sz w:val="20"/>
          <w:szCs w:val="20"/>
        </w:rPr>
      </w:pPr>
    </w:p>
    <w:p w14:paraId="161FB6B8" w14:textId="4822B778" w:rsidR="00483801" w:rsidRPr="00A04B46" w:rsidRDefault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</w:p>
    <w:sectPr w:rsidR="00483801" w:rsidRPr="00A04B46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2C7D" w14:textId="77777777" w:rsidR="00403DBE" w:rsidRDefault="00403DBE">
      <w:r>
        <w:separator/>
      </w:r>
    </w:p>
  </w:endnote>
  <w:endnote w:type="continuationSeparator" w:id="0">
    <w:p w14:paraId="47368AF2" w14:textId="77777777" w:rsidR="00403DBE" w:rsidRDefault="0040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7F72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B687B" w14:textId="77777777" w:rsidR="00403DBE" w:rsidRDefault="00403DBE">
      <w:r>
        <w:separator/>
      </w:r>
    </w:p>
  </w:footnote>
  <w:footnote w:type="continuationSeparator" w:id="0">
    <w:p w14:paraId="2B00446F" w14:textId="77777777" w:rsidR="00403DBE" w:rsidRDefault="00403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642155">
    <w:abstractNumId w:val="1"/>
  </w:num>
  <w:num w:numId="2" w16cid:durableId="1425146651">
    <w:abstractNumId w:val="0"/>
  </w:num>
  <w:num w:numId="3" w16cid:durableId="1462184788">
    <w:abstractNumId w:val="4"/>
  </w:num>
  <w:num w:numId="4" w16cid:durableId="627585006">
    <w:abstractNumId w:val="3"/>
  </w:num>
  <w:num w:numId="5" w16cid:durableId="1935747639">
    <w:abstractNumId w:val="5"/>
  </w:num>
  <w:num w:numId="6" w16cid:durableId="1602688015">
    <w:abstractNumId w:val="6"/>
  </w:num>
  <w:num w:numId="7" w16cid:durableId="81144361">
    <w:abstractNumId w:val="2"/>
  </w:num>
  <w:num w:numId="8" w16cid:durableId="798111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81344"/>
    <w:rsid w:val="000A3692"/>
    <w:rsid w:val="000D48E3"/>
    <w:rsid w:val="000E24AB"/>
    <w:rsid w:val="000E7414"/>
    <w:rsid w:val="000F7688"/>
    <w:rsid w:val="00100019"/>
    <w:rsid w:val="00100B03"/>
    <w:rsid w:val="00120107"/>
    <w:rsid w:val="00123388"/>
    <w:rsid w:val="00126E10"/>
    <w:rsid w:val="00127FAE"/>
    <w:rsid w:val="00166FAD"/>
    <w:rsid w:val="00176146"/>
    <w:rsid w:val="00180E80"/>
    <w:rsid w:val="001C5A30"/>
    <w:rsid w:val="001E385D"/>
    <w:rsid w:val="001F4C83"/>
    <w:rsid w:val="002126F7"/>
    <w:rsid w:val="00213EB1"/>
    <w:rsid w:val="0022583A"/>
    <w:rsid w:val="00225857"/>
    <w:rsid w:val="002278DE"/>
    <w:rsid w:val="00246526"/>
    <w:rsid w:val="00262ADF"/>
    <w:rsid w:val="00275BD5"/>
    <w:rsid w:val="00280327"/>
    <w:rsid w:val="002914C8"/>
    <w:rsid w:val="0029410B"/>
    <w:rsid w:val="0029597F"/>
    <w:rsid w:val="002A5FB1"/>
    <w:rsid w:val="002D7E6B"/>
    <w:rsid w:val="002E4EF8"/>
    <w:rsid w:val="003221CD"/>
    <w:rsid w:val="003417DA"/>
    <w:rsid w:val="00376F00"/>
    <w:rsid w:val="003B3527"/>
    <w:rsid w:val="003C238E"/>
    <w:rsid w:val="003F07DD"/>
    <w:rsid w:val="00403DBE"/>
    <w:rsid w:val="00411C72"/>
    <w:rsid w:val="004264BD"/>
    <w:rsid w:val="0044059C"/>
    <w:rsid w:val="004700C7"/>
    <w:rsid w:val="00483801"/>
    <w:rsid w:val="004C006A"/>
    <w:rsid w:val="004E53DE"/>
    <w:rsid w:val="00512916"/>
    <w:rsid w:val="00512A20"/>
    <w:rsid w:val="00533891"/>
    <w:rsid w:val="00544554"/>
    <w:rsid w:val="0055699C"/>
    <w:rsid w:val="005846B5"/>
    <w:rsid w:val="005A2C1F"/>
    <w:rsid w:val="005A7D77"/>
    <w:rsid w:val="005C7560"/>
    <w:rsid w:val="005E5A0B"/>
    <w:rsid w:val="005F6A93"/>
    <w:rsid w:val="00637399"/>
    <w:rsid w:val="00651CCE"/>
    <w:rsid w:val="00666A7E"/>
    <w:rsid w:val="00674A81"/>
    <w:rsid w:val="0068646F"/>
    <w:rsid w:val="006D51DC"/>
    <w:rsid w:val="006E0B60"/>
    <w:rsid w:val="006E3D21"/>
    <w:rsid w:val="0074690A"/>
    <w:rsid w:val="00751EA2"/>
    <w:rsid w:val="007552B1"/>
    <w:rsid w:val="00767A82"/>
    <w:rsid w:val="00780198"/>
    <w:rsid w:val="0078529F"/>
    <w:rsid w:val="007A34A7"/>
    <w:rsid w:val="007A615F"/>
    <w:rsid w:val="007E1C63"/>
    <w:rsid w:val="007F0499"/>
    <w:rsid w:val="007F0FA7"/>
    <w:rsid w:val="007F6451"/>
    <w:rsid w:val="00811C0B"/>
    <w:rsid w:val="00821240"/>
    <w:rsid w:val="00825B4B"/>
    <w:rsid w:val="008260B2"/>
    <w:rsid w:val="008339F1"/>
    <w:rsid w:val="00840BEE"/>
    <w:rsid w:val="008432CF"/>
    <w:rsid w:val="00863074"/>
    <w:rsid w:val="00864567"/>
    <w:rsid w:val="00875428"/>
    <w:rsid w:val="008843F8"/>
    <w:rsid w:val="00885D6E"/>
    <w:rsid w:val="008A1964"/>
    <w:rsid w:val="008B006E"/>
    <w:rsid w:val="008B2462"/>
    <w:rsid w:val="008D1EA6"/>
    <w:rsid w:val="008D6BD3"/>
    <w:rsid w:val="008D6D2D"/>
    <w:rsid w:val="008E0AC6"/>
    <w:rsid w:val="00901243"/>
    <w:rsid w:val="009103EE"/>
    <w:rsid w:val="00924282"/>
    <w:rsid w:val="0095506C"/>
    <w:rsid w:val="00980C73"/>
    <w:rsid w:val="009D5478"/>
    <w:rsid w:val="009D79AE"/>
    <w:rsid w:val="009F7318"/>
    <w:rsid w:val="00A04B46"/>
    <w:rsid w:val="00A56E3A"/>
    <w:rsid w:val="00A67988"/>
    <w:rsid w:val="00A75878"/>
    <w:rsid w:val="00AD1681"/>
    <w:rsid w:val="00AD4528"/>
    <w:rsid w:val="00AD7FCD"/>
    <w:rsid w:val="00B03131"/>
    <w:rsid w:val="00B168B8"/>
    <w:rsid w:val="00B21235"/>
    <w:rsid w:val="00B52A9C"/>
    <w:rsid w:val="00B8669F"/>
    <w:rsid w:val="00B9112C"/>
    <w:rsid w:val="00BB6106"/>
    <w:rsid w:val="00BC0CC7"/>
    <w:rsid w:val="00BC46BA"/>
    <w:rsid w:val="00BC7BC2"/>
    <w:rsid w:val="00BD23D3"/>
    <w:rsid w:val="00BF07BB"/>
    <w:rsid w:val="00BF4959"/>
    <w:rsid w:val="00BF7772"/>
    <w:rsid w:val="00C2149B"/>
    <w:rsid w:val="00C332EA"/>
    <w:rsid w:val="00C3729A"/>
    <w:rsid w:val="00C558E5"/>
    <w:rsid w:val="00C85BFE"/>
    <w:rsid w:val="00CB19EA"/>
    <w:rsid w:val="00CC1FF5"/>
    <w:rsid w:val="00CC414B"/>
    <w:rsid w:val="00CC60E9"/>
    <w:rsid w:val="00CE7A23"/>
    <w:rsid w:val="00D064AF"/>
    <w:rsid w:val="00D22C29"/>
    <w:rsid w:val="00D2468C"/>
    <w:rsid w:val="00D325B9"/>
    <w:rsid w:val="00D619F1"/>
    <w:rsid w:val="00D67936"/>
    <w:rsid w:val="00D830C6"/>
    <w:rsid w:val="00D86EC2"/>
    <w:rsid w:val="00D91494"/>
    <w:rsid w:val="00D93E8E"/>
    <w:rsid w:val="00DC4ECD"/>
    <w:rsid w:val="00DD0CD3"/>
    <w:rsid w:val="00DE6583"/>
    <w:rsid w:val="00E3035D"/>
    <w:rsid w:val="00E53862"/>
    <w:rsid w:val="00E6646D"/>
    <w:rsid w:val="00E7414B"/>
    <w:rsid w:val="00E9689F"/>
    <w:rsid w:val="00EA5248"/>
    <w:rsid w:val="00EB0FA6"/>
    <w:rsid w:val="00EB2BE5"/>
    <w:rsid w:val="00EF014C"/>
    <w:rsid w:val="00EF317E"/>
    <w:rsid w:val="00F1443A"/>
    <w:rsid w:val="00F24E00"/>
    <w:rsid w:val="00F3042B"/>
    <w:rsid w:val="00F74D0E"/>
    <w:rsid w:val="00F80CCD"/>
    <w:rsid w:val="00F817F8"/>
    <w:rsid w:val="00F91897"/>
    <w:rsid w:val="00F94D85"/>
    <w:rsid w:val="00FA139B"/>
    <w:rsid w:val="00FA32A0"/>
    <w:rsid w:val="00FC5506"/>
    <w:rsid w:val="00FC7261"/>
    <w:rsid w:val="00FD065A"/>
    <w:rsid w:val="00FD3A2D"/>
    <w:rsid w:val="00FF4E9E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96168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197</TotalTime>
  <Pages>1</Pages>
  <Words>238</Words>
  <Characters>1428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2026-06-15T07:41:00Z</cp:lastPrinted>
  <dcterms:created xsi:type="dcterms:W3CDTF">2026-05-25T12:30:00Z</dcterms:created>
  <dcterms:modified xsi:type="dcterms:W3CDTF">2026-06-25T19:33:00Z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