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60C24" w14:textId="77777777" w:rsidR="00986D97" w:rsidRPr="00A3072C" w:rsidRDefault="00FF4E9E" w:rsidP="00A3072C">
      <w:pPr>
        <w:spacing w:line="100" w:lineRule="atLeast"/>
        <w:ind w:left="4254" w:firstLine="708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 xml:space="preserve">  </w:t>
      </w:r>
      <w:r w:rsidR="00986D97" w:rsidRPr="00A3072C">
        <w:rPr>
          <w:rFonts w:asciiTheme="minorHAnsi" w:hAnsiTheme="minorHAnsi" w:cstheme="minorHAnsi"/>
          <w:sz w:val="20"/>
          <w:szCs w:val="20"/>
        </w:rPr>
        <w:t>Załącznik nr 2</w:t>
      </w:r>
    </w:p>
    <w:p w14:paraId="611C9B41" w14:textId="705987BF" w:rsidR="000C66EB" w:rsidRPr="00A3072C" w:rsidRDefault="000C66EB" w:rsidP="00A3072C">
      <w:pPr>
        <w:spacing w:line="100" w:lineRule="atLeast"/>
        <w:ind w:left="5040" w:firstLine="3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 xml:space="preserve">do Regulaminu dokonywania zakupów o wartości szacunkowej </w:t>
      </w:r>
      <w:r w:rsidR="00A31618" w:rsidRPr="00A3072C">
        <w:rPr>
          <w:rFonts w:asciiTheme="minorHAnsi" w:hAnsiTheme="minorHAnsi" w:cstheme="minorHAnsi"/>
          <w:sz w:val="20"/>
          <w:szCs w:val="20"/>
        </w:rPr>
        <w:t xml:space="preserve"> </w:t>
      </w:r>
      <w:r w:rsidRPr="00A3072C">
        <w:rPr>
          <w:rFonts w:asciiTheme="minorHAnsi" w:hAnsiTheme="minorHAnsi" w:cstheme="minorHAnsi"/>
          <w:sz w:val="20"/>
          <w:szCs w:val="20"/>
        </w:rPr>
        <w:t>nieprzekraczającej kwoty 1</w:t>
      </w:r>
      <w:r w:rsidR="0066647A" w:rsidRPr="00A3072C">
        <w:rPr>
          <w:rFonts w:asciiTheme="minorHAnsi" w:hAnsiTheme="minorHAnsi" w:cstheme="minorHAnsi"/>
          <w:sz w:val="20"/>
          <w:szCs w:val="20"/>
        </w:rPr>
        <w:t>7</w:t>
      </w:r>
      <w:r w:rsidRPr="00A3072C">
        <w:rPr>
          <w:rFonts w:asciiTheme="minorHAnsi" w:hAnsiTheme="minorHAnsi" w:cstheme="minorHAnsi"/>
          <w:sz w:val="20"/>
          <w:szCs w:val="20"/>
        </w:rPr>
        <w:t xml:space="preserve">0 000 zł netto w Regionalnym Ośrodku Metodyczno – Edukacyjnym  Metis w Katowicach  </w:t>
      </w:r>
    </w:p>
    <w:p w14:paraId="217CEA6D" w14:textId="77777777" w:rsidR="00986D97" w:rsidRPr="00A3072C" w:rsidRDefault="00986D97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p w14:paraId="503A1AF5" w14:textId="5F5E3B85" w:rsidR="00FF4E9E" w:rsidRPr="00A3072C" w:rsidRDefault="00986D97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>ROME.AD-2720-</w:t>
      </w:r>
      <w:r w:rsidR="00A1465E">
        <w:rPr>
          <w:rFonts w:asciiTheme="minorHAnsi" w:hAnsiTheme="minorHAnsi" w:cstheme="minorHAnsi"/>
          <w:sz w:val="20"/>
          <w:szCs w:val="20"/>
        </w:rPr>
        <w:t>9</w:t>
      </w:r>
      <w:r w:rsidR="003933BA" w:rsidRPr="00A3072C">
        <w:rPr>
          <w:rFonts w:asciiTheme="minorHAnsi" w:hAnsiTheme="minorHAnsi" w:cstheme="minorHAnsi"/>
          <w:sz w:val="20"/>
          <w:szCs w:val="20"/>
        </w:rPr>
        <w:t>/</w:t>
      </w:r>
      <w:r w:rsidR="0066647A" w:rsidRPr="00A3072C">
        <w:rPr>
          <w:rFonts w:asciiTheme="minorHAnsi" w:hAnsiTheme="minorHAnsi" w:cstheme="minorHAnsi"/>
          <w:sz w:val="20"/>
          <w:szCs w:val="20"/>
        </w:rPr>
        <w:t>26</w:t>
      </w:r>
      <w:r w:rsidR="00A31618" w:rsidRPr="00A3072C">
        <w:rPr>
          <w:rFonts w:asciiTheme="minorHAnsi" w:hAnsiTheme="minorHAnsi" w:cstheme="minorHAnsi"/>
          <w:sz w:val="20"/>
          <w:szCs w:val="20"/>
        </w:rPr>
        <w:t>/</w:t>
      </w:r>
      <w:r w:rsidR="0066647A" w:rsidRPr="00A3072C">
        <w:rPr>
          <w:rFonts w:asciiTheme="minorHAnsi" w:hAnsiTheme="minorHAnsi" w:cstheme="minorHAnsi"/>
          <w:sz w:val="20"/>
          <w:szCs w:val="20"/>
        </w:rPr>
        <w:t>EGK</w:t>
      </w:r>
    </w:p>
    <w:p w14:paraId="60290E28" w14:textId="4262433D" w:rsidR="00FF4E9E" w:rsidRPr="00A3072C" w:rsidRDefault="00C21404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>2</w:t>
      </w:r>
      <w:r w:rsidR="00A1465E">
        <w:rPr>
          <w:rFonts w:asciiTheme="minorHAnsi" w:hAnsiTheme="minorHAnsi" w:cstheme="minorHAnsi"/>
          <w:sz w:val="20"/>
          <w:szCs w:val="20"/>
        </w:rPr>
        <w:t>7</w:t>
      </w:r>
      <w:r w:rsidR="005F0D50" w:rsidRPr="00A3072C">
        <w:rPr>
          <w:rFonts w:asciiTheme="minorHAnsi" w:hAnsiTheme="minorHAnsi" w:cstheme="minorHAnsi"/>
          <w:sz w:val="20"/>
          <w:szCs w:val="20"/>
        </w:rPr>
        <w:t>.</w:t>
      </w:r>
      <w:r w:rsidR="00F27B1A" w:rsidRPr="00A3072C">
        <w:rPr>
          <w:rFonts w:asciiTheme="minorHAnsi" w:hAnsiTheme="minorHAnsi" w:cstheme="minorHAnsi"/>
          <w:sz w:val="20"/>
          <w:szCs w:val="20"/>
        </w:rPr>
        <w:t>0</w:t>
      </w:r>
      <w:r w:rsidR="00C06AF8">
        <w:rPr>
          <w:rFonts w:asciiTheme="minorHAnsi" w:hAnsiTheme="minorHAnsi" w:cstheme="minorHAnsi"/>
          <w:sz w:val="20"/>
          <w:szCs w:val="20"/>
        </w:rPr>
        <w:t>5</w:t>
      </w:r>
      <w:r w:rsidR="005F0D50" w:rsidRPr="00A3072C">
        <w:rPr>
          <w:rFonts w:asciiTheme="minorHAnsi" w:hAnsiTheme="minorHAnsi" w:cstheme="minorHAnsi"/>
          <w:sz w:val="20"/>
          <w:szCs w:val="20"/>
        </w:rPr>
        <w:t>.202</w:t>
      </w:r>
      <w:r w:rsidR="0066647A" w:rsidRPr="00A3072C">
        <w:rPr>
          <w:rFonts w:asciiTheme="minorHAnsi" w:hAnsiTheme="minorHAnsi" w:cstheme="minorHAnsi"/>
          <w:sz w:val="20"/>
          <w:szCs w:val="20"/>
        </w:rPr>
        <w:t>6</w:t>
      </w:r>
    </w:p>
    <w:p w14:paraId="2210F69D" w14:textId="77777777" w:rsidR="007A34A7" w:rsidRPr="00A3072C" w:rsidRDefault="007A34A7" w:rsidP="00A30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0"/>
          <w:szCs w:val="20"/>
        </w:rPr>
      </w:pPr>
    </w:p>
    <w:p w14:paraId="7FD1B5F4" w14:textId="4F768749" w:rsidR="008D6D2D" w:rsidRPr="00A3072C" w:rsidRDefault="0018180F" w:rsidP="00A30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b/>
          <w:sz w:val="20"/>
          <w:szCs w:val="20"/>
        </w:rPr>
        <w:t>FORMULARZ OFERTOWY</w:t>
      </w:r>
    </w:p>
    <w:p w14:paraId="2B3E5870" w14:textId="77777777" w:rsidR="001706C3" w:rsidRPr="00A3072C" w:rsidRDefault="001706C3" w:rsidP="00A30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p w14:paraId="11D391D7" w14:textId="77777777" w:rsidR="008D6D2D" w:rsidRPr="00A3072C" w:rsidRDefault="008D6D2D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06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0086"/>
      </w:tblGrid>
      <w:tr w:rsidR="007A34A7" w:rsidRPr="00A3072C" w14:paraId="3F55AA63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C8E8DB7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DF908F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="000A3692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32B960CB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C310FC" w14:textId="77777777" w:rsidR="007A34A7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Nazwa i adres </w:t>
            </w:r>
            <w:r w:rsidR="00B31311" w:rsidRPr="00A3072C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amawiającego </w:t>
            </w:r>
          </w:p>
          <w:p w14:paraId="326F40BB" w14:textId="77777777" w:rsidR="0018180F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130DB6" w14:textId="77777777" w:rsidR="0018180F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Regionalny Ośrodek Metodyczno – Edukacyjny Metis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w Katowicach</w:t>
            </w:r>
          </w:p>
          <w:p w14:paraId="0301FFC6" w14:textId="77777777" w:rsidR="0018180F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40-530 Katowice, ul. Drozdów 21 i 17</w:t>
            </w:r>
          </w:p>
          <w:p w14:paraId="7EBDFDC2" w14:textId="77777777" w:rsidR="0018180F" w:rsidRPr="00A3072C" w:rsidRDefault="0017772C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hyperlink r:id="rId9" w:history="1">
              <w:r w:rsidR="0018180F" w:rsidRPr="00A3072C">
                <w:rPr>
                  <w:rStyle w:val="Hipercze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</w:rPr>
                <w:t>www.metis.pl</w:t>
              </w:r>
            </w:hyperlink>
            <w:r w:rsidR="0018180F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</w:p>
          <w:p w14:paraId="59BCE979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18180F" w:rsidRPr="00A3072C" w14:paraId="2B8115E4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476733A" w14:textId="77777777" w:rsidR="0018180F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2.</w:t>
            </w:r>
          </w:p>
        </w:tc>
        <w:tc>
          <w:tcPr>
            <w:tcW w:w="10086" w:type="dxa"/>
          </w:tcPr>
          <w:p w14:paraId="5F2F5B0D" w14:textId="77777777" w:rsidR="0018180F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C4D98A" w14:textId="462BF97C" w:rsidR="0018180F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Przedmiot zamówienia –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bookmarkStart w:id="0" w:name="_Hlk230778252"/>
            <w:r w:rsidR="00A1465E" w:rsidRPr="00A146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Catering w dniu 15.06.2026 r. na szkolenie 39K/XVII</w:t>
            </w:r>
            <w:bookmarkEnd w:id="0"/>
          </w:p>
          <w:p w14:paraId="38DA587A" w14:textId="77777777" w:rsidR="0018180F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A34A7" w:rsidRPr="00A3072C" w14:paraId="2C5E1D72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2318FF1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26BC84D" w14:textId="77777777" w:rsidR="007A34A7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3.</w:t>
            </w:r>
          </w:p>
        </w:tc>
        <w:tc>
          <w:tcPr>
            <w:tcW w:w="10086" w:type="dxa"/>
          </w:tcPr>
          <w:p w14:paraId="4BEFEAD8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30634C" w14:textId="785D1535" w:rsidR="007A34A7" w:rsidRPr="00A3072C" w:rsidRDefault="0018180F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Opis przedmiotu zamówienia</w:t>
            </w:r>
            <w:r w:rsidR="004E20F0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Szczegółowy opis przedmiotu zamówienia stanowi </w:t>
            </w:r>
            <w:r w:rsidR="00A31618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załącznik  nr 1 do Form</w:t>
            </w:r>
            <w:r w:rsidR="00E870A0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</w:t>
            </w:r>
            <w:r w:rsidR="004270D6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larza</w:t>
            </w:r>
            <w:r w:rsidR="00EC7A07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4270D6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Ofertowego ROME.AD-2720-</w:t>
            </w:r>
            <w:r w:rsidR="00A146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</w:t>
            </w:r>
            <w:r w:rsidR="004270D6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/2</w:t>
            </w:r>
            <w:r w:rsidR="0066647A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  <w:r w:rsidR="00A31618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</w:t>
            </w:r>
            <w:r w:rsidR="0066647A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EGK</w:t>
            </w:r>
          </w:p>
        </w:tc>
      </w:tr>
      <w:tr w:rsidR="007A34A7" w:rsidRPr="00A3072C" w14:paraId="6FF67CB8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19C7927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AE0A5BB" w14:textId="77777777" w:rsidR="007A34A7" w:rsidRPr="00A3072C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  <w:r w:rsidR="000A3692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5D551F4D" w14:textId="23E6D0D8" w:rsidR="00011E85" w:rsidRPr="00A3072C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Warunki wykonania zamówienia:</w:t>
            </w:r>
          </w:p>
          <w:p w14:paraId="5E9617C3" w14:textId="72BFFCB1" w:rsidR="00736B40" w:rsidRPr="00A3072C" w:rsidRDefault="00A05BA9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36B40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termin wykonania usługi – </w:t>
            </w:r>
            <w:r w:rsidR="00C06AF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A1465E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736B40" w:rsidRPr="00A3072C"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 w:rsidR="00C06AF8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736B40" w:rsidRPr="00A3072C">
              <w:rPr>
                <w:rFonts w:asciiTheme="minorHAnsi" w:hAnsiTheme="minorHAnsi" w:cstheme="minorHAnsi"/>
                <w:sz w:val="20"/>
                <w:szCs w:val="20"/>
              </w:rPr>
              <w:t>.2026 r</w:t>
            </w:r>
          </w:p>
          <w:p w14:paraId="259EBB32" w14:textId="0E6572DF" w:rsidR="00A05BA9" w:rsidRPr="00A3072C" w:rsidRDefault="00736B40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A05BA9" w:rsidRPr="00A3072C">
              <w:rPr>
                <w:rFonts w:asciiTheme="minorHAnsi" w:hAnsiTheme="minorHAnsi" w:cstheme="minorHAnsi"/>
                <w:sz w:val="20"/>
                <w:szCs w:val="20"/>
              </w:rPr>
              <w:t>termin płatności –</w:t>
            </w:r>
            <w:r w:rsidR="004270D6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27B1A" w:rsidRPr="00A3072C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E20F0" w:rsidRPr="00A3072C">
              <w:rPr>
                <w:rFonts w:asciiTheme="minorHAnsi" w:hAnsiTheme="minorHAnsi" w:cstheme="minorHAnsi"/>
                <w:sz w:val="20"/>
                <w:szCs w:val="20"/>
              </w:rPr>
              <w:t>dni od daty dostarczenia zamawiającemu FV</w:t>
            </w:r>
            <w:r w:rsidR="005F0D50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580280F" w14:textId="5B28BDA8" w:rsidR="00A05BA9" w:rsidRPr="00A3072C" w:rsidRDefault="00A05BA9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4E20F0" w:rsidRPr="00A3072C">
              <w:rPr>
                <w:rFonts w:asciiTheme="minorHAnsi" w:hAnsiTheme="minorHAnsi" w:cstheme="minorHAnsi"/>
                <w:sz w:val="20"/>
                <w:szCs w:val="20"/>
              </w:rPr>
              <w:t>sposób dostarczenia FV –</w:t>
            </w:r>
            <w:r w:rsidR="00C06AF8">
              <w:t xml:space="preserve"> </w:t>
            </w:r>
            <w:r w:rsidR="00C06AF8" w:rsidRPr="00C06AF8">
              <w:rPr>
                <w:rFonts w:asciiTheme="minorHAnsi" w:hAnsiTheme="minorHAnsi" w:cstheme="minorHAnsi"/>
                <w:sz w:val="20"/>
                <w:szCs w:val="20"/>
              </w:rPr>
              <w:t>faktura ustrukturyzowana w systemie KSeF</w:t>
            </w:r>
            <w:r w:rsidR="004E20F0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08D9873" w14:textId="77777777" w:rsidR="0072137A" w:rsidRPr="00A3072C" w:rsidRDefault="00E870A0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termin związania z ofertą – </w:t>
            </w:r>
            <w:r w:rsidR="009B6EA5" w:rsidRPr="00A3072C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="0072137A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dni</w:t>
            </w:r>
          </w:p>
          <w:p w14:paraId="431E34D1" w14:textId="303CCFC8" w:rsidR="004E20F0" w:rsidRPr="00A3072C" w:rsidRDefault="004E20F0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termin wyboru wykonawcy 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21404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36B40" w:rsidRPr="00A3072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A1465E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461CF4" w:rsidRPr="00A3072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F27B1A" w:rsidRPr="00A3072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C06AF8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F27B1A" w:rsidRPr="00A3072C">
              <w:rPr>
                <w:rFonts w:asciiTheme="minorHAnsi" w:hAnsiTheme="minorHAnsi" w:cstheme="minorHAnsi"/>
                <w:sz w:val="20"/>
                <w:szCs w:val="20"/>
              </w:rPr>
              <w:t>.202</w:t>
            </w:r>
            <w:r w:rsidR="0066647A" w:rsidRPr="00A3072C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>r.</w:t>
            </w:r>
            <w:r w:rsidR="004270D6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8DD02E0" w14:textId="081E6553" w:rsidR="0072137A" w:rsidRPr="00A3072C" w:rsidRDefault="0072137A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planowany termin podpisania umowy </w:t>
            </w:r>
            <w:r w:rsidR="004E20F0" w:rsidRPr="00A3072C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21404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07DDD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A1465E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270D6" w:rsidRPr="00A3072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F27B1A" w:rsidRPr="00A3072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C06AF8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4270D6" w:rsidRPr="00A3072C">
              <w:rPr>
                <w:rFonts w:asciiTheme="minorHAnsi" w:hAnsiTheme="minorHAnsi" w:cstheme="minorHAnsi"/>
                <w:sz w:val="20"/>
                <w:szCs w:val="20"/>
              </w:rPr>
              <w:t>.202</w:t>
            </w:r>
            <w:r w:rsidR="0066647A" w:rsidRPr="00A3072C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>r.</w:t>
            </w:r>
          </w:p>
          <w:p w14:paraId="51C43A1E" w14:textId="77777777" w:rsidR="007A34A7" w:rsidRPr="00A3072C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96882" w:rsidRPr="00A3072C" w14:paraId="2EEA3A57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E1B874B" w14:textId="77777777" w:rsidR="00096882" w:rsidRPr="00A3072C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  <w:r w:rsidR="00096882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10086" w:type="dxa"/>
          </w:tcPr>
          <w:p w14:paraId="61222A2D" w14:textId="77777777" w:rsidR="00096882" w:rsidRPr="00A3072C" w:rsidRDefault="00096882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Sposób wyboru wykonawcy:</w:t>
            </w:r>
          </w:p>
          <w:p w14:paraId="76B8E9B2" w14:textId="77777777" w:rsidR="00096882" w:rsidRPr="00A3072C" w:rsidRDefault="00A31618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tabs>
                <w:tab w:val="left" w:pos="462"/>
              </w:tabs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Cena 100%</w:t>
            </w:r>
          </w:p>
        </w:tc>
      </w:tr>
      <w:tr w:rsidR="00096882" w:rsidRPr="00A3072C" w14:paraId="155C4F29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ACCEC00" w14:textId="77777777" w:rsidR="00096882" w:rsidRPr="00A3072C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 w:rsidR="00096882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5286B861" w14:textId="77777777" w:rsidR="00096882" w:rsidRPr="00A3072C" w:rsidRDefault="00A05BA9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Czy zamawiający wyraża zgodę na składanie ofert częściowych – </w:t>
            </w:r>
            <w:r w:rsidR="004E20F0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nie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18180F" w:rsidRPr="00A3072C" w14:paraId="26195DD3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1559D48" w14:textId="77777777" w:rsidR="0018180F" w:rsidRPr="00A3072C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="0018180F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1C7F8E47" w14:textId="77777777" w:rsidR="0018180F" w:rsidRPr="00A3072C" w:rsidRDefault="00B31311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Forma, miejsce i czas złożenia oferty</w:t>
            </w:r>
          </w:p>
          <w:p w14:paraId="6481F955" w14:textId="77777777" w:rsidR="00B31311" w:rsidRPr="00A3072C" w:rsidRDefault="00B31311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470CEA" w14:textId="7CAFD9D5" w:rsidR="00B31311" w:rsidRPr="00A3072C" w:rsidRDefault="00B31311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Ofertę na formularzu oferty 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>oraz oświadczenie (Załącznik 2</w:t>
            </w:r>
            <w:r w:rsidR="005B719A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należy złożyć w terminie do dnia </w:t>
            </w:r>
            <w:r w:rsidR="00736B40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0</w:t>
            </w:r>
            <w:r w:rsidR="00A1465E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="00736B40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.0</w:t>
            </w:r>
            <w:r w:rsidR="00C06AF8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 w:rsidR="004270D6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.202</w:t>
            </w:r>
            <w:r w:rsidR="0066647A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6 </w:t>
            </w:r>
            <w:r w:rsidR="004E20F0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r</w:t>
            </w:r>
            <w:r w:rsidR="00A1465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do </w:t>
            </w:r>
            <w:r w:rsidR="000850FB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A1465E">
              <w:rPr>
                <w:rFonts w:asciiTheme="minorHAnsi" w:hAnsiTheme="minorHAnsi" w:cstheme="minorHAnsi"/>
                <w:b/>
                <w:sz w:val="20"/>
                <w:szCs w:val="20"/>
              </w:rPr>
              <w:t>godziny 23:59</w:t>
            </w:r>
            <w:r w:rsidR="00E672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w formie:</w:t>
            </w:r>
          </w:p>
          <w:p w14:paraId="65C76172" w14:textId="77777777" w:rsidR="00B31311" w:rsidRPr="00A3072C" w:rsidRDefault="00B31311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w siedzibie Zamawiającego </w:t>
            </w:r>
            <w:r w:rsidR="00096882" w:rsidRPr="00A3072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40-530 Katowice, ul. Drozdów 21 i 17 (sekretariat)</w:t>
            </w:r>
          </w:p>
          <w:p w14:paraId="2CF23698" w14:textId="5CE6D490" w:rsidR="00B31311" w:rsidRPr="00A3072C" w:rsidRDefault="00B31311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pocztą elektroniczną na adres: </w:t>
            </w:r>
            <w:r w:rsidR="0017772C">
              <w:rPr>
                <w:rFonts w:asciiTheme="minorHAnsi" w:hAnsiTheme="minorHAnsi" w:cstheme="minorHAnsi"/>
                <w:sz w:val="20"/>
                <w:szCs w:val="20"/>
              </w:rPr>
              <w:t>egajur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>@metis.pl</w:t>
            </w:r>
          </w:p>
          <w:p w14:paraId="63253970" w14:textId="77777777" w:rsidR="00B31311" w:rsidRPr="00A3072C" w:rsidRDefault="00B31311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75428" w:rsidRPr="00A3072C" w14:paraId="72B22003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6311CDA" w14:textId="77777777" w:rsidR="00DE6583" w:rsidRPr="00A3072C" w:rsidRDefault="00DE6583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52CAFB0" w14:textId="77777777" w:rsidR="00875428" w:rsidRPr="00A3072C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="00924282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14:paraId="6E5CBA44" w14:textId="77777777" w:rsidR="00A05BA9" w:rsidRPr="00A3072C" w:rsidRDefault="00A05BA9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086" w:type="dxa"/>
            <w:tcBorders>
              <w:top w:val="nil"/>
            </w:tcBorders>
          </w:tcPr>
          <w:p w14:paraId="3276BA14" w14:textId="24AA4509" w:rsidR="00736B40" w:rsidRPr="00A3072C" w:rsidRDefault="00736B40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Nazwa, adres i NIP/REGON/KRS/CEIDG wykonawcy: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73"/>
              <w:gridCol w:w="4873"/>
            </w:tblGrid>
            <w:tr w:rsidR="00736B40" w:rsidRPr="00A3072C" w14:paraId="6298B834" w14:textId="77777777" w:rsidTr="000D387D">
              <w:trPr>
                <w:trHeight w:val="394"/>
              </w:trPr>
              <w:tc>
                <w:tcPr>
                  <w:tcW w:w="4873" w:type="dxa"/>
                  <w:vAlign w:val="center"/>
                </w:tcPr>
                <w:p w14:paraId="0FCD5933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Nazwa (firma) / Imię i nazwisko</w:t>
                  </w:r>
                </w:p>
              </w:tc>
              <w:tc>
                <w:tcPr>
                  <w:tcW w:w="4873" w:type="dxa"/>
                  <w:vAlign w:val="center"/>
                </w:tcPr>
                <w:p w14:paraId="53E3BB63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A3072C" w14:paraId="69117A5C" w14:textId="77777777" w:rsidTr="000D387D">
              <w:trPr>
                <w:trHeight w:val="556"/>
              </w:trPr>
              <w:tc>
                <w:tcPr>
                  <w:tcW w:w="4873" w:type="dxa"/>
                  <w:vAlign w:val="center"/>
                </w:tcPr>
                <w:p w14:paraId="17DF8AAB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Adres siedziby / miejsca zamieszkania</w:t>
                  </w:r>
                </w:p>
              </w:tc>
              <w:tc>
                <w:tcPr>
                  <w:tcW w:w="4873" w:type="dxa"/>
                  <w:vAlign w:val="center"/>
                </w:tcPr>
                <w:p w14:paraId="75D78B8C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A3072C" w14:paraId="6188C89D" w14:textId="77777777" w:rsidTr="000D387D">
              <w:trPr>
                <w:trHeight w:val="350"/>
              </w:trPr>
              <w:tc>
                <w:tcPr>
                  <w:tcW w:w="4873" w:type="dxa"/>
                  <w:vAlign w:val="center"/>
                </w:tcPr>
                <w:p w14:paraId="5E90090A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NIP</w:t>
                  </w:r>
                </w:p>
              </w:tc>
              <w:tc>
                <w:tcPr>
                  <w:tcW w:w="4873" w:type="dxa"/>
                  <w:vAlign w:val="center"/>
                </w:tcPr>
                <w:p w14:paraId="56B7BADE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A3072C" w14:paraId="00BE3756" w14:textId="77777777" w:rsidTr="000D387D">
              <w:trPr>
                <w:trHeight w:val="411"/>
              </w:trPr>
              <w:tc>
                <w:tcPr>
                  <w:tcW w:w="4873" w:type="dxa"/>
                  <w:vAlign w:val="center"/>
                </w:tcPr>
                <w:p w14:paraId="57851370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REGON/KRS/CEIDG</w:t>
                  </w:r>
                </w:p>
              </w:tc>
              <w:tc>
                <w:tcPr>
                  <w:tcW w:w="4873" w:type="dxa"/>
                  <w:vAlign w:val="center"/>
                </w:tcPr>
                <w:p w14:paraId="274798D0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A3072C" w14:paraId="5E9C91B0" w14:textId="77777777" w:rsidTr="000D387D">
              <w:tc>
                <w:tcPr>
                  <w:tcW w:w="4873" w:type="dxa"/>
                  <w:vAlign w:val="center"/>
                </w:tcPr>
                <w:p w14:paraId="1C5D9491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Osoba do kontaktu (imię i nazwisko)</w:t>
                  </w:r>
                </w:p>
              </w:tc>
              <w:tc>
                <w:tcPr>
                  <w:tcW w:w="4873" w:type="dxa"/>
                  <w:vAlign w:val="center"/>
                </w:tcPr>
                <w:p w14:paraId="4D194C9A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736B40" w:rsidRPr="00A3072C" w14:paraId="4AA236DD" w14:textId="77777777" w:rsidTr="000D387D">
              <w:tc>
                <w:tcPr>
                  <w:tcW w:w="4873" w:type="dxa"/>
                  <w:vAlign w:val="center"/>
                </w:tcPr>
                <w:p w14:paraId="378DF816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Telefon / e-mail</w:t>
                  </w:r>
                </w:p>
              </w:tc>
              <w:tc>
                <w:tcPr>
                  <w:tcW w:w="4873" w:type="dxa"/>
                  <w:vAlign w:val="center"/>
                </w:tcPr>
                <w:p w14:paraId="5C733417" w14:textId="77777777" w:rsidR="00736B40" w:rsidRPr="00A3072C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3072C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</w:tbl>
          <w:p w14:paraId="35D620B9" w14:textId="77777777" w:rsidR="00875428" w:rsidRPr="00A3072C" w:rsidRDefault="00875428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4282" w:rsidRPr="00A3072C" w14:paraId="08A7B22B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68305E2" w14:textId="77777777" w:rsidR="00924282" w:rsidRPr="00A3072C" w:rsidRDefault="00924282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B856D11" w14:textId="77777777" w:rsidR="00924282" w:rsidRPr="00A3072C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  <w:r w:rsidR="00924282"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28B60755" w14:textId="77777777" w:rsidR="00924282" w:rsidRPr="00A3072C" w:rsidRDefault="00924282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A441FC4" w14:textId="77777777" w:rsidR="00924282" w:rsidRPr="00A3072C" w:rsidRDefault="00A05BA9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Oferuję wykonanie całości</w:t>
            </w:r>
            <w:r w:rsidR="00A31618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Zamówienia</w:t>
            </w:r>
            <w:r w:rsidR="0072137A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w kwocie </w:t>
            </w:r>
          </w:p>
          <w:p w14:paraId="5283A4E1" w14:textId="77777777" w:rsidR="0072137A" w:rsidRPr="00A3072C" w:rsidRDefault="0072137A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591D30" w14:textId="77777777" w:rsidR="0072137A" w:rsidRPr="00A3072C" w:rsidRDefault="0072137A" w:rsidP="00A3072C">
            <w:pPr>
              <w:spacing w:line="100" w:lineRule="atLea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Cena netto …........................... zł</w:t>
            </w:r>
          </w:p>
          <w:p w14:paraId="38C17EEC" w14:textId="77777777" w:rsidR="0072137A" w:rsidRPr="00A3072C" w:rsidRDefault="0072137A" w:rsidP="00A3072C">
            <w:pPr>
              <w:spacing w:line="100" w:lineRule="atLea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22EFE52" w14:textId="77777777" w:rsidR="0072137A" w:rsidRPr="00A3072C" w:rsidRDefault="0072137A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ab/>
              <w:t>Podatek VAT …....................... zł</w:t>
            </w:r>
          </w:p>
          <w:p w14:paraId="0FDF80C9" w14:textId="77777777" w:rsidR="0072137A" w:rsidRPr="00A3072C" w:rsidRDefault="0072137A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DFE266" w14:textId="24D3A821" w:rsidR="00C20BC9" w:rsidRPr="00A3072C" w:rsidRDefault="0072137A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ab/>
              <w:t>Cena brutto …......................... zł</w:t>
            </w:r>
          </w:p>
          <w:p w14:paraId="15FD4729" w14:textId="77777777" w:rsidR="00C20BC9" w:rsidRPr="00A3072C" w:rsidRDefault="00C20BC9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09FBD26" w14:textId="77777777" w:rsidR="003933BA" w:rsidRPr="00A3072C" w:rsidRDefault="003933BA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2818B1" w14:textId="77777777" w:rsidR="00C20BC9" w:rsidRPr="00A3072C" w:rsidRDefault="00C20BC9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Koszt </w:t>
            </w:r>
            <w:r w:rsidR="005023FE" w:rsidRPr="00A3072C">
              <w:rPr>
                <w:rFonts w:asciiTheme="minorHAnsi" w:hAnsiTheme="minorHAnsi" w:cstheme="minorHAnsi"/>
                <w:sz w:val="20"/>
                <w:szCs w:val="20"/>
              </w:rPr>
              <w:t>usługi cateringu dla 1 uczestnika</w:t>
            </w:r>
          </w:p>
          <w:p w14:paraId="4C483FDA" w14:textId="77777777" w:rsidR="00C20BC9" w:rsidRPr="00A3072C" w:rsidRDefault="00C20BC9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C66A49" w14:textId="77777777" w:rsidR="00C20BC9" w:rsidRPr="00A3072C" w:rsidRDefault="00C20BC9" w:rsidP="00A3072C">
            <w:pPr>
              <w:spacing w:line="100" w:lineRule="atLea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Cena netto …........................... zł</w:t>
            </w:r>
          </w:p>
          <w:p w14:paraId="78E82F0F" w14:textId="77777777" w:rsidR="00C20BC9" w:rsidRPr="00A3072C" w:rsidRDefault="00C20BC9" w:rsidP="00A3072C">
            <w:pPr>
              <w:spacing w:line="100" w:lineRule="atLea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E6249A8" w14:textId="77777777" w:rsidR="00C20BC9" w:rsidRPr="00A3072C" w:rsidRDefault="00C20BC9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ab/>
              <w:t>Podatek VAT …....................... zł</w:t>
            </w:r>
          </w:p>
          <w:p w14:paraId="1BB0B1F0" w14:textId="77777777" w:rsidR="00C20BC9" w:rsidRPr="00A3072C" w:rsidRDefault="00C20BC9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68BFDB" w14:textId="2F6DD73B" w:rsidR="0072137A" w:rsidRPr="00A3072C" w:rsidRDefault="00C20BC9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ab/>
              <w:t>Cena brutto …......................... zł</w:t>
            </w:r>
          </w:p>
          <w:p w14:paraId="4194E87C" w14:textId="77777777" w:rsidR="007F4312" w:rsidRPr="00A3072C" w:rsidRDefault="007F4312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B719A" w:rsidRPr="00A3072C" w14:paraId="2020F2C7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46ADC49" w14:textId="77777777" w:rsidR="005B719A" w:rsidRPr="00A3072C" w:rsidRDefault="005B719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10.</w:t>
            </w:r>
          </w:p>
        </w:tc>
        <w:tc>
          <w:tcPr>
            <w:tcW w:w="10086" w:type="dxa"/>
          </w:tcPr>
          <w:p w14:paraId="4F83F8C0" w14:textId="77777777" w:rsidR="00736B40" w:rsidRPr="00A3072C" w:rsidRDefault="00736B40" w:rsidP="00A3072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1) Oświadczam, że zapoznałem się z opisem przedmiotu zamówienia, warunkami wykonania zamówienia. 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2) Akceptuję je w całości i nie wnoszę do nich zastrzeżeń. </w:t>
            </w:r>
          </w:p>
          <w:p w14:paraId="14EACA06" w14:textId="5B99644F" w:rsidR="00736B40" w:rsidRPr="00A3072C" w:rsidRDefault="00736B40" w:rsidP="00A3072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3) Oświadczam, że oferowana cena obejmuje wszelkie koszty wykonania zamówienia, w tym: dostawę i obsługę cateringu zgodnie ze wskazaniami z OPZ.</w:t>
            </w:r>
          </w:p>
          <w:p w14:paraId="67A763D3" w14:textId="77DBD92A" w:rsidR="00736B40" w:rsidRPr="00A3072C" w:rsidRDefault="00736B40" w:rsidP="00A3072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4) Zamawiający zastrzega sobie prawo do zapłaty tylko za zrealizowaną część zamówienia – możliwość zmniejszenia lub zwiększenia zamówienia maks</w:t>
            </w:r>
            <w:r w:rsidR="00EC7A07" w:rsidRPr="00A3072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o 20%.</w:t>
            </w:r>
          </w:p>
          <w:p w14:paraId="19A66943" w14:textId="0D29DD1A" w:rsidR="00736B40" w:rsidRPr="00A3072C" w:rsidRDefault="00736B40" w:rsidP="00A3072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5) Zamówienie odbierane będzie na podstawie protokołu odbioru i po podpisaniu przedmiotowego protokołu bez zastrzeżeń, Wykonawcy zostanie wypłacone wynagrodzenie. </w:t>
            </w:r>
          </w:p>
        </w:tc>
      </w:tr>
      <w:tr w:rsidR="00736B40" w:rsidRPr="00A3072C" w14:paraId="733443B8" w14:textId="77777777" w:rsidTr="00736B40">
        <w:tblPrEx>
          <w:jc w:val="left"/>
        </w:tblPrEx>
        <w:tc>
          <w:tcPr>
            <w:tcW w:w="562" w:type="dxa"/>
            <w:shd w:val="clear" w:color="auto" w:fill="F2F2F2" w:themeFill="background1" w:themeFillShade="F2"/>
          </w:tcPr>
          <w:p w14:paraId="5A1E7146" w14:textId="77777777" w:rsidR="00736B40" w:rsidRPr="00A3072C" w:rsidRDefault="00736B40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11.</w:t>
            </w:r>
          </w:p>
        </w:tc>
        <w:tc>
          <w:tcPr>
            <w:tcW w:w="10086" w:type="dxa"/>
          </w:tcPr>
          <w:p w14:paraId="5CEC6039" w14:textId="77777777" w:rsidR="00736B40" w:rsidRPr="00A3072C" w:rsidRDefault="00736B40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Wszystkie pytania proszę kierować na adres mailowy: egajur@metis.pl</w:t>
            </w:r>
          </w:p>
        </w:tc>
      </w:tr>
      <w:tr w:rsidR="00736B40" w:rsidRPr="00A3072C" w14:paraId="7125AAD8" w14:textId="77777777" w:rsidTr="00736B40">
        <w:tblPrEx>
          <w:jc w:val="left"/>
        </w:tblPrEx>
        <w:tc>
          <w:tcPr>
            <w:tcW w:w="562" w:type="dxa"/>
            <w:shd w:val="clear" w:color="auto" w:fill="F2F2F2" w:themeFill="background1" w:themeFillShade="F2"/>
          </w:tcPr>
          <w:p w14:paraId="3716E1F4" w14:textId="77777777" w:rsidR="00736B40" w:rsidRPr="00A3072C" w:rsidRDefault="00736B40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b/>
                <w:sz w:val="20"/>
                <w:szCs w:val="20"/>
              </w:rPr>
              <w:t>12.</w:t>
            </w:r>
          </w:p>
        </w:tc>
        <w:tc>
          <w:tcPr>
            <w:tcW w:w="10086" w:type="dxa"/>
          </w:tcPr>
          <w:p w14:paraId="03E72E14" w14:textId="77777777" w:rsidR="00736B40" w:rsidRPr="00A3072C" w:rsidRDefault="00736B40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Załącznik:</w:t>
            </w:r>
          </w:p>
          <w:p w14:paraId="56DF5FF9" w14:textId="77777777" w:rsidR="00736B40" w:rsidRPr="00A3072C" w:rsidRDefault="00736B40" w:rsidP="00A3072C">
            <w:pPr>
              <w:pStyle w:val="Akapitzlist"/>
              <w:numPr>
                <w:ilvl w:val="0"/>
                <w:numId w:val="11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Opis przedmiotu zamówienia</w:t>
            </w:r>
          </w:p>
          <w:p w14:paraId="5271C1D3" w14:textId="77777777" w:rsidR="00736B40" w:rsidRPr="00A3072C" w:rsidRDefault="00736B40" w:rsidP="00A3072C">
            <w:pPr>
              <w:pStyle w:val="Akapitzlist"/>
              <w:numPr>
                <w:ilvl w:val="0"/>
                <w:numId w:val="11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Oświadczenie</w:t>
            </w:r>
          </w:p>
        </w:tc>
      </w:tr>
    </w:tbl>
    <w:p w14:paraId="74E2C3EB" w14:textId="77777777" w:rsidR="000A3692" w:rsidRPr="00A3072C" w:rsidRDefault="00A04B46" w:rsidP="00A3072C">
      <w:pPr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ab/>
      </w:r>
    </w:p>
    <w:p w14:paraId="3A831791" w14:textId="77777777" w:rsidR="0072137A" w:rsidRPr="00A3072C" w:rsidRDefault="0072137A" w:rsidP="00A3072C">
      <w:pPr>
        <w:rPr>
          <w:rFonts w:asciiTheme="minorHAnsi" w:hAnsiTheme="minorHAnsi" w:cstheme="minorHAnsi"/>
          <w:sz w:val="20"/>
          <w:szCs w:val="20"/>
        </w:rPr>
      </w:pPr>
    </w:p>
    <w:p w14:paraId="522BDFA1" w14:textId="77777777" w:rsidR="0072137A" w:rsidRPr="00A3072C" w:rsidRDefault="0072137A" w:rsidP="00A3072C">
      <w:pPr>
        <w:rPr>
          <w:rFonts w:asciiTheme="minorHAnsi" w:hAnsiTheme="minorHAnsi" w:cstheme="minorHAnsi"/>
          <w:sz w:val="20"/>
          <w:szCs w:val="20"/>
        </w:rPr>
      </w:pPr>
    </w:p>
    <w:p w14:paraId="782F080A" w14:textId="77777777" w:rsidR="000A3692" w:rsidRPr="00A3072C" w:rsidRDefault="000A3692" w:rsidP="00A3072C">
      <w:pPr>
        <w:rPr>
          <w:rFonts w:asciiTheme="minorHAnsi" w:hAnsiTheme="minorHAnsi" w:cstheme="minorHAnsi"/>
          <w:sz w:val="20"/>
          <w:szCs w:val="20"/>
        </w:rPr>
      </w:pPr>
    </w:p>
    <w:p w14:paraId="3F545EB2" w14:textId="11A8C55C" w:rsidR="000A3692" w:rsidRPr="00A3072C" w:rsidRDefault="000A3692" w:rsidP="00A3072C">
      <w:pPr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ab/>
      </w:r>
      <w:r w:rsidRPr="00A3072C">
        <w:rPr>
          <w:rFonts w:asciiTheme="minorHAnsi" w:hAnsiTheme="minorHAnsi" w:cstheme="minorHAnsi"/>
          <w:sz w:val="20"/>
          <w:szCs w:val="20"/>
        </w:rPr>
        <w:tab/>
      </w:r>
      <w:r w:rsidR="00EC7A07" w:rsidRPr="00A3072C">
        <w:rPr>
          <w:rFonts w:asciiTheme="minorHAnsi" w:hAnsiTheme="minorHAnsi" w:cstheme="minorHAnsi"/>
          <w:sz w:val="20"/>
          <w:szCs w:val="20"/>
        </w:rPr>
        <w:tab/>
      </w:r>
      <w:r w:rsidR="00EC7A07" w:rsidRPr="00A3072C">
        <w:rPr>
          <w:rFonts w:asciiTheme="minorHAnsi" w:hAnsiTheme="minorHAnsi" w:cstheme="minorHAnsi"/>
          <w:sz w:val="20"/>
          <w:szCs w:val="20"/>
        </w:rPr>
        <w:tab/>
      </w:r>
      <w:r w:rsidRPr="00A3072C">
        <w:rPr>
          <w:rFonts w:asciiTheme="minorHAnsi" w:hAnsiTheme="minorHAnsi" w:cstheme="minorHAnsi"/>
          <w:sz w:val="20"/>
          <w:szCs w:val="20"/>
        </w:rPr>
        <w:t>dnia ………………………….</w:t>
      </w:r>
      <w:r w:rsidRPr="00A3072C">
        <w:rPr>
          <w:rFonts w:asciiTheme="minorHAnsi" w:hAnsiTheme="minorHAnsi" w:cstheme="minorHAnsi"/>
          <w:sz w:val="20"/>
          <w:szCs w:val="20"/>
        </w:rPr>
        <w:tab/>
      </w:r>
      <w:r w:rsidR="0072137A" w:rsidRPr="00A3072C">
        <w:rPr>
          <w:rFonts w:asciiTheme="minorHAnsi" w:hAnsiTheme="minorHAnsi" w:cstheme="minorHAnsi"/>
          <w:sz w:val="20"/>
          <w:szCs w:val="20"/>
        </w:rPr>
        <w:t>P</w:t>
      </w:r>
      <w:r w:rsidRPr="00A3072C">
        <w:rPr>
          <w:rFonts w:asciiTheme="minorHAnsi" w:hAnsiTheme="minorHAnsi" w:cstheme="minorHAnsi"/>
          <w:sz w:val="20"/>
          <w:szCs w:val="20"/>
        </w:rPr>
        <w:t>odpis</w:t>
      </w:r>
      <w:r w:rsidR="0072137A" w:rsidRPr="00A3072C">
        <w:rPr>
          <w:rFonts w:asciiTheme="minorHAnsi" w:hAnsiTheme="minorHAnsi" w:cstheme="minorHAnsi"/>
          <w:sz w:val="20"/>
          <w:szCs w:val="20"/>
        </w:rPr>
        <w:t xml:space="preserve"> osoby uprawnionej</w:t>
      </w:r>
      <w:r w:rsidRPr="00A3072C">
        <w:rPr>
          <w:rFonts w:asciiTheme="minorHAnsi" w:hAnsiTheme="minorHAnsi" w:cstheme="minorHAnsi"/>
          <w:sz w:val="20"/>
          <w:szCs w:val="20"/>
        </w:rPr>
        <w:t xml:space="preserve"> ………………………………</w:t>
      </w:r>
    </w:p>
    <w:p w14:paraId="22C19E45" w14:textId="77777777" w:rsidR="000A3692" w:rsidRPr="00A3072C" w:rsidRDefault="000A3692" w:rsidP="00A3072C">
      <w:pPr>
        <w:rPr>
          <w:rFonts w:asciiTheme="minorHAnsi" w:hAnsiTheme="minorHAnsi" w:cstheme="minorHAnsi"/>
          <w:sz w:val="20"/>
          <w:szCs w:val="20"/>
        </w:rPr>
      </w:pPr>
    </w:p>
    <w:p w14:paraId="383E9C73" w14:textId="7941FB82" w:rsidR="000850FB" w:rsidRDefault="005B719A" w:rsidP="00A1465E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br/>
      </w:r>
      <w:r w:rsidRPr="00A3072C">
        <w:rPr>
          <w:rFonts w:asciiTheme="minorHAnsi" w:hAnsiTheme="minorHAnsi" w:cstheme="minorHAnsi"/>
          <w:sz w:val="20"/>
          <w:szCs w:val="20"/>
        </w:rPr>
        <w:br/>
      </w:r>
      <w:r w:rsidRPr="00A3072C">
        <w:rPr>
          <w:rFonts w:asciiTheme="minorHAnsi" w:hAnsiTheme="minorHAnsi" w:cstheme="minorHAnsi"/>
          <w:sz w:val="20"/>
          <w:szCs w:val="20"/>
        </w:rPr>
        <w:br/>
      </w:r>
      <w:r w:rsidRPr="00A3072C">
        <w:rPr>
          <w:rFonts w:asciiTheme="minorHAnsi" w:hAnsiTheme="minorHAnsi" w:cstheme="minorHAnsi"/>
          <w:sz w:val="20"/>
          <w:szCs w:val="20"/>
        </w:rPr>
        <w:br/>
      </w:r>
    </w:p>
    <w:p w14:paraId="735A9599" w14:textId="77777777" w:rsidR="000850FB" w:rsidRDefault="000850FB">
      <w:pPr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7529F3A8" w14:textId="77777777" w:rsidR="000850FB" w:rsidRPr="00A3072C" w:rsidRDefault="000850FB" w:rsidP="000850FB">
      <w:pPr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>Załącznik nr 2 do Formularza ofertowego</w:t>
      </w:r>
      <w:r w:rsidRPr="00A3072C">
        <w:rPr>
          <w:rFonts w:asciiTheme="minorHAnsi" w:hAnsiTheme="minorHAnsi" w:cstheme="minorHAnsi"/>
          <w:sz w:val="20"/>
          <w:szCs w:val="20"/>
        </w:rPr>
        <w:br/>
        <w:t>ROME.AD-2720-</w:t>
      </w:r>
      <w:r>
        <w:rPr>
          <w:rFonts w:asciiTheme="minorHAnsi" w:hAnsiTheme="minorHAnsi" w:cstheme="minorHAnsi"/>
          <w:sz w:val="20"/>
          <w:szCs w:val="20"/>
        </w:rPr>
        <w:t>9</w:t>
      </w:r>
      <w:r w:rsidRPr="00A3072C">
        <w:rPr>
          <w:rFonts w:asciiTheme="minorHAnsi" w:hAnsiTheme="minorHAnsi" w:cstheme="minorHAnsi"/>
          <w:sz w:val="20"/>
          <w:szCs w:val="20"/>
        </w:rPr>
        <w:t>/26/EGK</w:t>
      </w:r>
      <w:r w:rsidRPr="00A3072C">
        <w:rPr>
          <w:rFonts w:asciiTheme="minorHAnsi" w:hAnsiTheme="minorHAnsi" w:cstheme="minorHAnsi"/>
          <w:sz w:val="20"/>
          <w:szCs w:val="20"/>
        </w:rPr>
        <w:br/>
      </w:r>
      <w:r w:rsidRPr="00A3072C">
        <w:rPr>
          <w:rFonts w:asciiTheme="minorHAnsi" w:hAnsiTheme="minorHAnsi" w:cstheme="minorHAnsi"/>
          <w:sz w:val="20"/>
          <w:szCs w:val="20"/>
        </w:rPr>
        <w:br/>
      </w:r>
    </w:p>
    <w:p w14:paraId="65757595" w14:textId="77777777" w:rsidR="000850FB" w:rsidRPr="00A3072C" w:rsidRDefault="000850FB" w:rsidP="000850FB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 xml:space="preserve">………………………………                                                               </w:t>
      </w:r>
      <w:r w:rsidRPr="00A3072C">
        <w:rPr>
          <w:rFonts w:asciiTheme="minorHAnsi" w:hAnsiTheme="minorHAnsi" w:cstheme="minorHAnsi"/>
          <w:sz w:val="20"/>
          <w:szCs w:val="20"/>
        </w:rPr>
        <w:tab/>
      </w:r>
      <w:r w:rsidRPr="00A3072C">
        <w:rPr>
          <w:rFonts w:asciiTheme="minorHAnsi" w:hAnsiTheme="minorHAnsi" w:cstheme="minorHAnsi"/>
          <w:sz w:val="20"/>
          <w:szCs w:val="20"/>
        </w:rPr>
        <w:tab/>
      </w:r>
      <w:r w:rsidRPr="00A3072C">
        <w:rPr>
          <w:rFonts w:asciiTheme="minorHAnsi" w:hAnsiTheme="minorHAnsi" w:cstheme="minorHAnsi"/>
          <w:sz w:val="20"/>
          <w:szCs w:val="20"/>
        </w:rPr>
        <w:tab/>
        <w:t xml:space="preserve">             Katowice, dnia…………….</w:t>
      </w:r>
    </w:p>
    <w:p w14:paraId="662CB137" w14:textId="77777777" w:rsidR="000850FB" w:rsidRPr="00C06AF8" w:rsidRDefault="000850FB" w:rsidP="000850FB">
      <w:pPr>
        <w:pStyle w:val="Standard"/>
        <w:rPr>
          <w:rFonts w:asciiTheme="minorHAnsi" w:hAnsiTheme="minorHAnsi" w:cstheme="minorHAnsi"/>
          <w:sz w:val="16"/>
          <w:szCs w:val="16"/>
        </w:rPr>
      </w:pPr>
      <w:r w:rsidRPr="00A3072C">
        <w:rPr>
          <w:rFonts w:asciiTheme="minorHAnsi" w:hAnsiTheme="minorHAnsi" w:cstheme="minorHAnsi"/>
          <w:sz w:val="20"/>
          <w:szCs w:val="20"/>
        </w:rPr>
        <w:t xml:space="preserve">     </w:t>
      </w:r>
      <w:r w:rsidRPr="00C06AF8">
        <w:rPr>
          <w:rFonts w:asciiTheme="minorHAnsi" w:hAnsiTheme="minorHAnsi" w:cstheme="minorHAnsi"/>
          <w:sz w:val="16"/>
          <w:szCs w:val="16"/>
        </w:rPr>
        <w:t>Dane Wykonawcy</w:t>
      </w:r>
    </w:p>
    <w:p w14:paraId="5B976DE2" w14:textId="77777777" w:rsidR="000850FB" w:rsidRDefault="000850FB" w:rsidP="000850FB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5B5F6E50" w14:textId="77777777" w:rsidR="000850FB" w:rsidRPr="00A3072C" w:rsidRDefault="000850FB" w:rsidP="000850FB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sz w:val="20"/>
          <w:szCs w:val="20"/>
        </w:rPr>
        <w:t xml:space="preserve">……………………………..                                                                                                                 </w:t>
      </w:r>
    </w:p>
    <w:p w14:paraId="7717CC86" w14:textId="77777777" w:rsidR="000850FB" w:rsidRPr="00A3072C" w:rsidRDefault="000850FB" w:rsidP="000850FB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70E2C3C" w14:textId="77777777" w:rsidR="000850FB" w:rsidRPr="00A3072C" w:rsidRDefault="000850FB" w:rsidP="000850FB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25C3E7DE" w14:textId="77777777" w:rsidR="000850FB" w:rsidRPr="00A3072C" w:rsidRDefault="000850FB" w:rsidP="000850FB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7A302F7" w14:textId="77777777" w:rsidR="000850FB" w:rsidRPr="00A3072C" w:rsidRDefault="000850FB" w:rsidP="000850FB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A3072C">
        <w:rPr>
          <w:rFonts w:asciiTheme="minorHAnsi" w:hAnsiTheme="minorHAnsi" w:cstheme="minorHAnsi"/>
          <w:b/>
          <w:bCs/>
          <w:sz w:val="20"/>
          <w:szCs w:val="20"/>
          <w:u w:val="single"/>
        </w:rPr>
        <w:t>Oświadczenie na podstawie art. 7  pkt 1 ustawy z dnia 13 kwietnia 2022 r.</w:t>
      </w:r>
    </w:p>
    <w:p w14:paraId="73B5BD55" w14:textId="77777777" w:rsidR="000850FB" w:rsidRPr="00A3072C" w:rsidRDefault="000850FB" w:rsidP="000850FB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A3072C"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  <w:t>o szczególnych rozwiązaniach w zakresie przeciwdziałania wspieraniu agresji na</w:t>
      </w:r>
    </w:p>
    <w:p w14:paraId="1E2D4C88" w14:textId="77777777" w:rsidR="000850FB" w:rsidRPr="00A3072C" w:rsidRDefault="000850FB" w:rsidP="000850FB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A3072C"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  <w:t>Ukrainę (Dz. U. Poz. 835)</w:t>
      </w:r>
    </w:p>
    <w:p w14:paraId="4ADDD18D" w14:textId="77777777" w:rsidR="000850FB" w:rsidRPr="00A3072C" w:rsidRDefault="000850FB" w:rsidP="000850FB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</w:pPr>
    </w:p>
    <w:p w14:paraId="3ABCE763" w14:textId="77777777" w:rsidR="000850FB" w:rsidRPr="00A3072C" w:rsidRDefault="000850FB" w:rsidP="000850FB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</w:pPr>
    </w:p>
    <w:p w14:paraId="7C05A0A5" w14:textId="77777777" w:rsidR="000850FB" w:rsidRPr="00A3072C" w:rsidRDefault="000850FB" w:rsidP="000850FB">
      <w:pPr>
        <w:pStyle w:val="Standard"/>
        <w:jc w:val="center"/>
        <w:rPr>
          <w:rFonts w:asciiTheme="minorHAnsi" w:hAnsiTheme="minorHAnsi" w:cstheme="minorHAnsi"/>
          <w:sz w:val="20"/>
          <w:szCs w:val="20"/>
        </w:rPr>
      </w:pPr>
      <w:r w:rsidRPr="00A3072C">
        <w:rPr>
          <w:rFonts w:asciiTheme="minorHAnsi" w:hAnsiTheme="minorHAnsi" w:cstheme="minorHAnsi"/>
          <w:b/>
          <w:bCs/>
          <w:sz w:val="20"/>
          <w:szCs w:val="20"/>
        </w:rPr>
        <w:t xml:space="preserve">do oferty nr </w:t>
      </w:r>
      <w:r w:rsidRPr="00A3072C">
        <w:rPr>
          <w:rFonts w:asciiTheme="minorHAnsi" w:hAnsiTheme="minorHAnsi" w:cstheme="minorHAnsi"/>
          <w:b/>
          <w:sz w:val="20"/>
          <w:szCs w:val="20"/>
        </w:rPr>
        <w:t>ROME.AD-2720-</w:t>
      </w:r>
      <w:r>
        <w:rPr>
          <w:rFonts w:asciiTheme="minorHAnsi" w:hAnsiTheme="minorHAnsi" w:cstheme="minorHAnsi"/>
          <w:b/>
          <w:sz w:val="20"/>
          <w:szCs w:val="20"/>
        </w:rPr>
        <w:t>9</w:t>
      </w:r>
      <w:r w:rsidRPr="00A3072C">
        <w:rPr>
          <w:rFonts w:asciiTheme="minorHAnsi" w:hAnsiTheme="minorHAnsi" w:cstheme="minorHAnsi"/>
          <w:b/>
          <w:sz w:val="20"/>
          <w:szCs w:val="20"/>
        </w:rPr>
        <w:t>/26/EGK</w:t>
      </w:r>
    </w:p>
    <w:p w14:paraId="7EF0D86B" w14:textId="77777777" w:rsidR="000850FB" w:rsidRPr="00A3072C" w:rsidRDefault="000850FB" w:rsidP="000850FB">
      <w:pPr>
        <w:suppressAutoHyphens/>
        <w:autoSpaceDN w:val="0"/>
        <w:textAlignment w:val="baseline"/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bidi="hi-IN"/>
        </w:rPr>
      </w:pPr>
    </w:p>
    <w:p w14:paraId="78AB7216" w14:textId="77777777" w:rsidR="000850FB" w:rsidRPr="00A3072C" w:rsidRDefault="000850FB" w:rsidP="000850FB">
      <w:pPr>
        <w:suppressAutoHyphens/>
        <w:autoSpaceDN w:val="0"/>
        <w:textAlignment w:val="baseline"/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eastAsia="zh-CN" w:bidi="hi-IN"/>
        </w:rPr>
      </w:pPr>
      <w:r w:rsidRPr="00A3072C"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bidi="hi-IN"/>
        </w:rPr>
        <w:t>Oświadczam, że nie jestem:</w:t>
      </w:r>
    </w:p>
    <w:p w14:paraId="6444A183" w14:textId="77777777" w:rsidR="000850FB" w:rsidRPr="00A3072C" w:rsidRDefault="000850FB" w:rsidP="000850FB">
      <w:pPr>
        <w:suppressAutoHyphens/>
        <w:autoSpaceDN w:val="0"/>
        <w:textAlignment w:val="baseline"/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bidi="hi-IN"/>
        </w:rPr>
      </w:pPr>
    </w:p>
    <w:p w14:paraId="37F5119B" w14:textId="77777777" w:rsidR="000850FB" w:rsidRPr="00A3072C" w:rsidRDefault="000850FB" w:rsidP="000850FB">
      <w:pPr>
        <w:numPr>
          <w:ilvl w:val="0"/>
          <w:numId w:val="8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wykonawcą, o którym mowa w art. 7 ust. 1 wymienionego w wykazach określonych w rozporządzeniu 765/2006 i rozporządzeniu 269/2014 albo wpisanego na listę na podstawie decyzji w sprawie wpisu na listę rozstrzygającej o zastosowaniu środka, o którym mowa w art. 1 pkt 3</w:t>
      </w:r>
      <w:r w:rsidRPr="00A3072C">
        <w:rPr>
          <w:rFonts w:asciiTheme="minorHAnsi" w:eastAsia="NSimSun" w:hAnsiTheme="minorHAnsi" w:cstheme="minorHAnsi"/>
          <w:b/>
          <w:kern w:val="3"/>
          <w:sz w:val="20"/>
          <w:szCs w:val="20"/>
          <w:lang w:bidi="hi-IN"/>
        </w:rPr>
        <w:t xml:space="preserve"> </w:t>
      </w: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  <w:t xml:space="preserve">ustawy z dnia 13 kwietnia 2022 r. </w:t>
      </w:r>
      <w:r w:rsidRPr="00A3072C">
        <w:rPr>
          <w:rFonts w:asciiTheme="minorHAnsi" w:eastAsia="NSimSun" w:hAnsiTheme="minorHAnsi" w:cstheme="minorHAns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;</w:t>
      </w:r>
    </w:p>
    <w:p w14:paraId="4FB13A2E" w14:textId="77777777" w:rsidR="000850FB" w:rsidRPr="00A3072C" w:rsidRDefault="000850FB" w:rsidP="000850FB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Pr="00A3072C">
        <w:rPr>
          <w:rFonts w:asciiTheme="minorHAnsi" w:eastAsia="NSimSun" w:hAnsiTheme="minorHAnsi" w:cstheme="minorHAnsi"/>
          <w:b/>
          <w:kern w:val="3"/>
          <w:sz w:val="20"/>
          <w:szCs w:val="20"/>
          <w:lang w:bidi="hi-IN"/>
        </w:rPr>
        <w:t xml:space="preserve"> </w:t>
      </w: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  <w:t xml:space="preserve">ustawy z dnia 13 kwietnia 2022 r. </w:t>
      </w:r>
      <w:r w:rsidRPr="00A3072C">
        <w:rPr>
          <w:rFonts w:asciiTheme="minorHAnsi" w:eastAsia="NSimSun" w:hAnsiTheme="minorHAnsi" w:cstheme="minorHAns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;</w:t>
      </w:r>
    </w:p>
    <w:p w14:paraId="5D11CC81" w14:textId="77777777" w:rsidR="000850FB" w:rsidRPr="00A3072C" w:rsidRDefault="000850FB" w:rsidP="000850FB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 szczególnych rozwiązaniach w zakresie przeciwdziałania wspieraniu agresji na Ukrainę (Dz. U. Poz. 835).</w:t>
      </w:r>
    </w:p>
    <w:p w14:paraId="0EDF49E2" w14:textId="77777777" w:rsidR="000850FB" w:rsidRPr="00A3072C" w:rsidRDefault="000850FB" w:rsidP="000850FB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Wykonawca oświadcza, że:</w:t>
      </w:r>
    </w:p>
    <w:p w14:paraId="27220E7D" w14:textId="77777777" w:rsidR="000850FB" w:rsidRPr="00A3072C" w:rsidRDefault="000850FB" w:rsidP="000850FB">
      <w:pPr>
        <w:suppressAutoHyphens/>
        <w:autoSpaceDE w:val="0"/>
        <w:autoSpaceDN w:val="0"/>
        <w:spacing w:line="360" w:lineRule="auto"/>
        <w:ind w:left="720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1)</w:t>
      </w: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ab/>
        <w:t>nie jest obywatelem rosyjskim lub osobą fizyczną lub prawną, podmiotem lub organem z siedzibą w Rosji,</w:t>
      </w:r>
    </w:p>
    <w:p w14:paraId="60928B67" w14:textId="77777777" w:rsidR="000850FB" w:rsidRPr="00A3072C" w:rsidRDefault="000850FB" w:rsidP="000850FB">
      <w:pPr>
        <w:suppressAutoHyphens/>
        <w:autoSpaceDE w:val="0"/>
        <w:autoSpaceDN w:val="0"/>
        <w:spacing w:line="360" w:lineRule="auto"/>
        <w:ind w:left="1418" w:hanging="698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2)</w:t>
      </w: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ab/>
        <w:t>nie jest osobą prawną, podmiotem lub organem, do których prawa własności bezpośrednio lub pośrednio w ponad 50% należą do podmiotu, którego prawa własnościowe są bezpośrednio lub pośrednio w ponad 50% własnością osoby fizycznej lub prawnej, jednostki lub organu, o których mowa w pkt 1,</w:t>
      </w:r>
    </w:p>
    <w:p w14:paraId="70FADEE2" w14:textId="77777777" w:rsidR="000850FB" w:rsidRPr="00A3072C" w:rsidRDefault="000850FB" w:rsidP="000850FB">
      <w:pPr>
        <w:suppressAutoHyphens/>
        <w:autoSpaceDE w:val="0"/>
        <w:autoSpaceDN w:val="0"/>
        <w:spacing w:line="360" w:lineRule="auto"/>
        <w:ind w:left="720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3)</w:t>
      </w: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ab/>
        <w:t>nie jest osobą fizyczną lub prawną, podmiotem lub organem działającym w imieniu lub pod kierunkiem podmiotu, o którym mowa w pkt 1 lub 2;</w:t>
      </w:r>
    </w:p>
    <w:p w14:paraId="63457697" w14:textId="77777777" w:rsidR="000850FB" w:rsidRPr="00A3072C" w:rsidRDefault="000850FB" w:rsidP="000850FB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A3072C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zobowiązujemy się nie wykonywać zamówienia z udziałem podwykonawców, dostawców lub podmiotów, na których zdolności polega się w rozumieniu dyrektywy 2014/24/UE, o których mowa w art. 5k rozporządzenia Rady (UE) nr 833/2014 z 31 lipca 2014 r. dotyczącego środków ograniczających w związku z działaniami Rosji destabilizującymi sytuację na Ukrainie,  w przypadku gdy przypada na nich ponad 10% wartości zamówienia.</w:t>
      </w:r>
    </w:p>
    <w:p w14:paraId="7AE36DAC" w14:textId="77777777" w:rsidR="000850FB" w:rsidRPr="00A3072C" w:rsidRDefault="000850FB" w:rsidP="000850FB">
      <w:pPr>
        <w:suppressAutoHyphens/>
        <w:autoSpaceDE w:val="0"/>
        <w:autoSpaceDN w:val="0"/>
        <w:spacing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</w:p>
    <w:p w14:paraId="01F35221" w14:textId="77777777" w:rsidR="000850FB" w:rsidRPr="00A3072C" w:rsidRDefault="000850FB" w:rsidP="000850FB">
      <w:pPr>
        <w:suppressAutoHyphens/>
        <w:autoSpaceDE w:val="0"/>
        <w:autoSpaceDN w:val="0"/>
        <w:spacing w:line="360" w:lineRule="auto"/>
        <w:textAlignment w:val="baseline"/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</w:pPr>
    </w:p>
    <w:p w14:paraId="6EA26C2A" w14:textId="77777777" w:rsidR="000850FB" w:rsidRPr="00A3072C" w:rsidRDefault="000850FB" w:rsidP="000850FB">
      <w:pPr>
        <w:suppressAutoHyphens/>
        <w:autoSpaceDE w:val="0"/>
        <w:autoSpaceDN w:val="0"/>
        <w:spacing w:line="360" w:lineRule="auto"/>
        <w:textAlignment w:val="baseline"/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</w:pPr>
    </w:p>
    <w:p w14:paraId="681C7F98" w14:textId="77777777" w:rsidR="000850FB" w:rsidRPr="00A3072C" w:rsidRDefault="000850FB" w:rsidP="000850FB">
      <w:pPr>
        <w:suppressAutoHyphens/>
        <w:autoSpaceDE w:val="0"/>
        <w:autoSpaceDN w:val="0"/>
        <w:textAlignment w:val="baseline"/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</w:pPr>
      <w:r w:rsidRPr="00A3072C"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………………………………………</w:t>
      </w:r>
    </w:p>
    <w:p w14:paraId="2857D033" w14:textId="77777777" w:rsidR="000850FB" w:rsidRPr="00A3072C" w:rsidRDefault="000850FB" w:rsidP="000850FB">
      <w:pPr>
        <w:suppressAutoHyphens/>
        <w:autoSpaceDE w:val="0"/>
        <w:autoSpaceDN w:val="0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A3072C"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   ( Podpis i pieczątka Wykonawcy)</w:t>
      </w:r>
    </w:p>
    <w:p w14:paraId="2C66A7D9" w14:textId="77777777" w:rsidR="0066647A" w:rsidRPr="00A1465E" w:rsidRDefault="0066647A" w:rsidP="00A1465E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5AC02ECE" w14:textId="77777777" w:rsidR="000A3692" w:rsidRPr="00A3072C" w:rsidRDefault="000A3692" w:rsidP="00A3072C">
      <w:pPr>
        <w:rPr>
          <w:rFonts w:asciiTheme="minorHAnsi" w:hAnsiTheme="minorHAnsi" w:cstheme="minorHAnsi"/>
          <w:sz w:val="20"/>
          <w:szCs w:val="20"/>
        </w:rPr>
      </w:pPr>
    </w:p>
    <w:p w14:paraId="19D07678" w14:textId="77777777" w:rsidR="00E870A0" w:rsidRPr="00A3072C" w:rsidRDefault="00E870A0" w:rsidP="00A3072C">
      <w:pPr>
        <w:rPr>
          <w:rFonts w:asciiTheme="minorHAnsi" w:hAnsiTheme="minorHAnsi" w:cstheme="minorHAnsi"/>
          <w:sz w:val="20"/>
          <w:szCs w:val="20"/>
        </w:rPr>
      </w:pPr>
    </w:p>
    <w:sectPr w:rsidR="00E870A0" w:rsidRPr="00A3072C" w:rsidSect="0066647A">
      <w:footerReference w:type="default" r:id="rId10"/>
      <w:pgSz w:w="11907" w:h="1683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5C767" w14:textId="77777777" w:rsidR="00215EF8" w:rsidRDefault="00215EF8">
      <w:r>
        <w:separator/>
      </w:r>
    </w:p>
  </w:endnote>
  <w:endnote w:type="continuationSeparator" w:id="0">
    <w:p w14:paraId="22CAF51C" w14:textId="77777777" w:rsidR="00215EF8" w:rsidRDefault="00215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237829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06C799E" w14:textId="0AB51FD7" w:rsidR="00A3072C" w:rsidRDefault="00A3072C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D2BC5A" w14:textId="77777777" w:rsidR="007F6451" w:rsidRDefault="007F6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F3056" w14:textId="77777777" w:rsidR="00215EF8" w:rsidRDefault="00215EF8">
      <w:r>
        <w:separator/>
      </w:r>
    </w:p>
  </w:footnote>
  <w:footnote w:type="continuationSeparator" w:id="0">
    <w:p w14:paraId="2580A32F" w14:textId="77777777" w:rsidR="00215EF8" w:rsidRDefault="00215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3"/>
    <w:multiLevelType w:val="multilevel"/>
    <w:tmpl w:val="00000013"/>
    <w:name w:val="WW8Num19"/>
    <w:lvl w:ilvl="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9B1CDF"/>
    <w:multiLevelType w:val="hybridMultilevel"/>
    <w:tmpl w:val="3F5C2850"/>
    <w:lvl w:ilvl="0" w:tplc="48E4D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201807"/>
    <w:multiLevelType w:val="hybridMultilevel"/>
    <w:tmpl w:val="F3D4B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724E1"/>
    <w:multiLevelType w:val="hybridMultilevel"/>
    <w:tmpl w:val="14EE33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8E0E4D"/>
    <w:multiLevelType w:val="multilevel"/>
    <w:tmpl w:val="96A00EE2"/>
    <w:styleLink w:val="WW8Num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Cs/>
        <w:i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FCE7566"/>
    <w:multiLevelType w:val="hybridMultilevel"/>
    <w:tmpl w:val="3C68F5D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1A44EE"/>
    <w:multiLevelType w:val="hybridMultilevel"/>
    <w:tmpl w:val="36722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D5F7D"/>
    <w:multiLevelType w:val="hybridMultilevel"/>
    <w:tmpl w:val="5FA47548"/>
    <w:lvl w:ilvl="0" w:tplc="A2FA03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24516A"/>
    <w:multiLevelType w:val="hybridMultilevel"/>
    <w:tmpl w:val="0CC2DA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8B216A"/>
    <w:multiLevelType w:val="hybridMultilevel"/>
    <w:tmpl w:val="2604E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B50F7"/>
    <w:multiLevelType w:val="hybridMultilevel"/>
    <w:tmpl w:val="770699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C43D18"/>
    <w:multiLevelType w:val="hybridMultilevel"/>
    <w:tmpl w:val="857C8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101AFB"/>
    <w:multiLevelType w:val="hybridMultilevel"/>
    <w:tmpl w:val="A62214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DC0DB8"/>
    <w:multiLevelType w:val="hybridMultilevel"/>
    <w:tmpl w:val="FEC20BF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6285545">
    <w:abstractNumId w:val="2"/>
  </w:num>
  <w:num w:numId="2" w16cid:durableId="1558862050">
    <w:abstractNumId w:val="1"/>
  </w:num>
  <w:num w:numId="3" w16cid:durableId="1052778456">
    <w:abstractNumId w:val="8"/>
  </w:num>
  <w:num w:numId="4" w16cid:durableId="1832019528">
    <w:abstractNumId w:val="6"/>
  </w:num>
  <w:num w:numId="5" w16cid:durableId="1927030265">
    <w:abstractNumId w:val="0"/>
  </w:num>
  <w:num w:numId="6" w16cid:durableId="999649587">
    <w:abstractNumId w:val="11"/>
  </w:num>
  <w:num w:numId="7" w16cid:durableId="129566680">
    <w:abstractNumId w:val="4"/>
  </w:num>
  <w:num w:numId="8" w16cid:durableId="1570068362">
    <w:abstractNumId w:val="4"/>
    <w:lvlOverride w:ilvl="0">
      <w:startOverride w:val="1"/>
    </w:lvlOverride>
  </w:num>
  <w:num w:numId="9" w16cid:durableId="28258855">
    <w:abstractNumId w:val="10"/>
  </w:num>
  <w:num w:numId="10" w16cid:durableId="72970345">
    <w:abstractNumId w:val="12"/>
  </w:num>
  <w:num w:numId="11" w16cid:durableId="1283344585">
    <w:abstractNumId w:val="7"/>
  </w:num>
  <w:num w:numId="12" w16cid:durableId="420489909">
    <w:abstractNumId w:val="5"/>
  </w:num>
  <w:num w:numId="13" w16cid:durableId="849683009">
    <w:abstractNumId w:val="9"/>
  </w:num>
  <w:num w:numId="14" w16cid:durableId="1843158915">
    <w:abstractNumId w:val="13"/>
  </w:num>
  <w:num w:numId="15" w16cid:durableId="11631569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9E"/>
    <w:rsid w:val="00011E85"/>
    <w:rsid w:val="00041480"/>
    <w:rsid w:val="000536EE"/>
    <w:rsid w:val="000850FB"/>
    <w:rsid w:val="00096882"/>
    <w:rsid w:val="000A3692"/>
    <w:rsid w:val="000C6292"/>
    <w:rsid w:val="000C66EB"/>
    <w:rsid w:val="000C7F62"/>
    <w:rsid w:val="000F4AE0"/>
    <w:rsid w:val="00100B03"/>
    <w:rsid w:val="00140913"/>
    <w:rsid w:val="00166134"/>
    <w:rsid w:val="001706C3"/>
    <w:rsid w:val="0017772C"/>
    <w:rsid w:val="0018180F"/>
    <w:rsid w:val="001C5A30"/>
    <w:rsid w:val="00215EF8"/>
    <w:rsid w:val="0029713F"/>
    <w:rsid w:val="002E3571"/>
    <w:rsid w:val="002E4EF8"/>
    <w:rsid w:val="002F4454"/>
    <w:rsid w:val="002F49AF"/>
    <w:rsid w:val="00307DDD"/>
    <w:rsid w:val="00335671"/>
    <w:rsid w:val="003417DA"/>
    <w:rsid w:val="003933BA"/>
    <w:rsid w:val="003F07DD"/>
    <w:rsid w:val="003F5CE0"/>
    <w:rsid w:val="004113D1"/>
    <w:rsid w:val="004270D6"/>
    <w:rsid w:val="00452CF9"/>
    <w:rsid w:val="004578F8"/>
    <w:rsid w:val="00461CF4"/>
    <w:rsid w:val="004C006A"/>
    <w:rsid w:val="004E20F0"/>
    <w:rsid w:val="005023FE"/>
    <w:rsid w:val="00512916"/>
    <w:rsid w:val="00577AA5"/>
    <w:rsid w:val="005B719A"/>
    <w:rsid w:val="005E5A0B"/>
    <w:rsid w:val="005F0D50"/>
    <w:rsid w:val="006000FA"/>
    <w:rsid w:val="0066647A"/>
    <w:rsid w:val="006B0692"/>
    <w:rsid w:val="006B0B85"/>
    <w:rsid w:val="006D0C11"/>
    <w:rsid w:val="006D51DC"/>
    <w:rsid w:val="0071391B"/>
    <w:rsid w:val="0071455B"/>
    <w:rsid w:val="0072137A"/>
    <w:rsid w:val="00736B40"/>
    <w:rsid w:val="00780198"/>
    <w:rsid w:val="007A34A7"/>
    <w:rsid w:val="007F4312"/>
    <w:rsid w:val="007F6451"/>
    <w:rsid w:val="00812CB2"/>
    <w:rsid w:val="0081686E"/>
    <w:rsid w:val="00825B4B"/>
    <w:rsid w:val="00863940"/>
    <w:rsid w:val="00875428"/>
    <w:rsid w:val="008B006E"/>
    <w:rsid w:val="008D6D2D"/>
    <w:rsid w:val="00901243"/>
    <w:rsid w:val="00913ECC"/>
    <w:rsid w:val="00924034"/>
    <w:rsid w:val="00924282"/>
    <w:rsid w:val="00942344"/>
    <w:rsid w:val="00947B51"/>
    <w:rsid w:val="00982DF6"/>
    <w:rsid w:val="00986D97"/>
    <w:rsid w:val="009B6EA5"/>
    <w:rsid w:val="009D0959"/>
    <w:rsid w:val="009E207A"/>
    <w:rsid w:val="009E44E6"/>
    <w:rsid w:val="00A04B46"/>
    <w:rsid w:val="00A05BA9"/>
    <w:rsid w:val="00A1465E"/>
    <w:rsid w:val="00A3072C"/>
    <w:rsid w:val="00A31618"/>
    <w:rsid w:val="00A62E5F"/>
    <w:rsid w:val="00A7158A"/>
    <w:rsid w:val="00A96C4E"/>
    <w:rsid w:val="00AD4528"/>
    <w:rsid w:val="00B00876"/>
    <w:rsid w:val="00B31311"/>
    <w:rsid w:val="00B37449"/>
    <w:rsid w:val="00B473A0"/>
    <w:rsid w:val="00B8669F"/>
    <w:rsid w:val="00B9112C"/>
    <w:rsid w:val="00BA1C92"/>
    <w:rsid w:val="00BF07BB"/>
    <w:rsid w:val="00C04FF3"/>
    <w:rsid w:val="00C06AF8"/>
    <w:rsid w:val="00C20BC9"/>
    <w:rsid w:val="00C21404"/>
    <w:rsid w:val="00C679E4"/>
    <w:rsid w:val="00C73C68"/>
    <w:rsid w:val="00CC1FF5"/>
    <w:rsid w:val="00D04A00"/>
    <w:rsid w:val="00D04ADC"/>
    <w:rsid w:val="00D22C29"/>
    <w:rsid w:val="00D22FBB"/>
    <w:rsid w:val="00D60DBF"/>
    <w:rsid w:val="00D702F3"/>
    <w:rsid w:val="00D707C0"/>
    <w:rsid w:val="00DE6583"/>
    <w:rsid w:val="00E215B8"/>
    <w:rsid w:val="00E27850"/>
    <w:rsid w:val="00E373AC"/>
    <w:rsid w:val="00E536B7"/>
    <w:rsid w:val="00E66482"/>
    <w:rsid w:val="00E6722C"/>
    <w:rsid w:val="00E870A0"/>
    <w:rsid w:val="00EA4F58"/>
    <w:rsid w:val="00EB036D"/>
    <w:rsid w:val="00EB2BE5"/>
    <w:rsid w:val="00EC7A07"/>
    <w:rsid w:val="00EE6CDE"/>
    <w:rsid w:val="00F00380"/>
    <w:rsid w:val="00F27B1A"/>
    <w:rsid w:val="00FD3A2D"/>
    <w:rsid w:val="00FF37D4"/>
    <w:rsid w:val="00FF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128BB611"/>
  <w15:docId w15:val="{87AF55F6-ABC2-40A1-9873-71F9309B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B036D"/>
    <w:rPr>
      <w:rFonts w:ascii="Arial" w:hAnsi="Arial" w:cs="Arial"/>
      <w:sz w:val="19"/>
      <w:szCs w:val="19"/>
      <w:lang w:val="pl-PL" w:eastAsia="pl-PL"/>
    </w:rPr>
  </w:style>
  <w:style w:type="paragraph" w:styleId="Nagwek1">
    <w:name w:val="heading 1"/>
    <w:basedOn w:val="Normalny"/>
    <w:next w:val="Normalny"/>
    <w:qFormat/>
    <w:rsid w:val="00EB036D"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Nagwek2">
    <w:name w:val="heading 2"/>
    <w:basedOn w:val="Normalny"/>
    <w:next w:val="Normalny"/>
    <w:qFormat/>
    <w:rsid w:val="00EB036D"/>
    <w:pPr>
      <w:tabs>
        <w:tab w:val="left" w:pos="7185"/>
      </w:tabs>
      <w:spacing w:after="60"/>
      <w:ind w:left="-432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qFormat/>
    <w:rsid w:val="00EB036D"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EB036D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link w:val="StopkaZnak"/>
    <w:uiPriority w:val="99"/>
    <w:rsid w:val="00EB036D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  <w:rsid w:val="00EB036D"/>
  </w:style>
  <w:style w:type="paragraph" w:styleId="Tekstpodstawowy2">
    <w:name w:val="Body Text 2"/>
    <w:basedOn w:val="Normalny"/>
    <w:rsid w:val="00EB036D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kstpodstawowy3">
    <w:name w:val="Body Text 3"/>
    <w:basedOn w:val="Normalny"/>
    <w:rsid w:val="00EB036D"/>
    <w:pPr>
      <w:jc w:val="center"/>
    </w:pPr>
  </w:style>
  <w:style w:type="paragraph" w:customStyle="1" w:styleId="Polewyboru">
    <w:name w:val="Pole wyboru"/>
    <w:basedOn w:val="Normalny"/>
    <w:next w:val="Normalny"/>
    <w:rsid w:val="00EB036D"/>
    <w:pPr>
      <w:jc w:val="center"/>
    </w:pPr>
    <w:rPr>
      <w:lang w:bidi="pl-PL"/>
    </w:rPr>
  </w:style>
  <w:style w:type="character" w:customStyle="1" w:styleId="TekstpolaZnakZnak">
    <w:name w:val="Tekst pola Znak Znak"/>
    <w:basedOn w:val="Domylnaczcionkaakapitu"/>
    <w:link w:val="Tekstpola"/>
    <w:rsid w:val="00EB036D"/>
    <w:rPr>
      <w:rFonts w:ascii="Arial" w:hAnsi="Arial" w:cs="Arial" w:hint="default"/>
      <w:b/>
      <w:bCs w:val="0"/>
      <w:sz w:val="19"/>
      <w:szCs w:val="19"/>
      <w:lang w:val="pl-PL" w:eastAsia="pl-PL" w:bidi="pl-PL"/>
    </w:rPr>
  </w:style>
  <w:style w:type="paragraph" w:customStyle="1" w:styleId="Tekstpola">
    <w:name w:val="Tekst pola"/>
    <w:basedOn w:val="Normalny"/>
    <w:link w:val="TekstpolaZnakZnak"/>
    <w:rsid w:val="00EB036D"/>
    <w:rPr>
      <w:b/>
      <w:lang w:bidi="pl-PL"/>
    </w:rPr>
  </w:style>
  <w:style w:type="paragraph" w:customStyle="1" w:styleId="Tekstpodstawowy4">
    <w:name w:val="Tekst podstawowy 4"/>
    <w:basedOn w:val="Normalny"/>
    <w:next w:val="Normalny"/>
    <w:rsid w:val="00EB036D"/>
    <w:pPr>
      <w:spacing w:after="120"/>
    </w:pPr>
    <w:rPr>
      <w:i/>
      <w:sz w:val="20"/>
      <w:szCs w:val="20"/>
      <w:lang w:bidi="pl-PL"/>
    </w:rPr>
  </w:style>
  <w:style w:type="table" w:styleId="Tabela-Siatka">
    <w:name w:val="Table Grid"/>
    <w:basedOn w:val="Standardowy"/>
    <w:uiPriority w:val="59"/>
    <w:rsid w:val="008D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5A0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E6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6583"/>
    <w:rPr>
      <w:rFonts w:ascii="Segoe UI" w:hAnsi="Segoe UI" w:cs="Segoe UI"/>
      <w:sz w:val="18"/>
      <w:szCs w:val="18"/>
      <w:lang w:val="pl-PL" w:eastAsia="pl-PL"/>
    </w:rPr>
  </w:style>
  <w:style w:type="paragraph" w:customStyle="1" w:styleId="Zawartotabeli">
    <w:name w:val="Zawartość tabeli"/>
    <w:basedOn w:val="Normalny"/>
    <w:rsid w:val="00EB2BE5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nhideWhenUsed/>
    <w:rsid w:val="00EB2BE5"/>
    <w:rPr>
      <w:color w:val="0000FF" w:themeColor="hyperlink"/>
      <w:u w:val="single"/>
    </w:rPr>
  </w:style>
  <w:style w:type="paragraph" w:customStyle="1" w:styleId="Default">
    <w:name w:val="Default"/>
    <w:rsid w:val="00F00380"/>
    <w:pPr>
      <w:autoSpaceDE w:val="0"/>
      <w:autoSpaceDN w:val="0"/>
      <w:adjustRightInd w:val="0"/>
    </w:pPr>
    <w:rPr>
      <w:color w:val="000000"/>
      <w:sz w:val="24"/>
      <w:szCs w:val="24"/>
      <w:lang w:val="pl-PL"/>
    </w:rPr>
  </w:style>
  <w:style w:type="paragraph" w:customStyle="1" w:styleId="Standard">
    <w:name w:val="Standard"/>
    <w:rsid w:val="005B719A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</w:rPr>
  </w:style>
  <w:style w:type="numbering" w:customStyle="1" w:styleId="WW8Num5">
    <w:name w:val="WW8Num5"/>
    <w:basedOn w:val="Bezlisty"/>
    <w:rsid w:val="005B719A"/>
    <w:pPr>
      <w:numPr>
        <w:numId w:val="7"/>
      </w:numPr>
    </w:pPr>
  </w:style>
  <w:style w:type="paragraph" w:styleId="Bezodstpw">
    <w:name w:val="No Spacing"/>
    <w:uiPriority w:val="1"/>
    <w:qFormat/>
    <w:rsid w:val="00E870A0"/>
    <w:pPr>
      <w:widowControl w:val="0"/>
      <w:suppressAutoHyphens/>
    </w:pPr>
    <w:rPr>
      <w:rFonts w:eastAsia="Lucida Sans Unicode" w:cs="Mangal"/>
      <w:kern w:val="1"/>
      <w:sz w:val="24"/>
      <w:szCs w:val="21"/>
      <w:lang w:val="pl-PL"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rsid w:val="00A3072C"/>
    <w:rPr>
      <w:rFonts w:ascii="Arial" w:hAnsi="Arial" w:cs="Arial"/>
      <w:sz w:val="19"/>
      <w:szCs w:val="19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2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1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4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2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www.metis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akubowska\AppData\Roaming\Microsoft\Szablony\Formularz%20oceny%20osoby%20ubiegaj&#261;cej%20si&#281;%20o%20prac&#2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04E89-7955-41C8-BF66-775992EE23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807A81-24BB-44DC-9E46-63F7DB33C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oceny osoby ubiegającej się o pracę.dotx</Template>
  <TotalTime>16</TotalTime>
  <Pages>4</Pages>
  <Words>902</Words>
  <Characters>6515</Characters>
  <DocSecurity>0</DocSecurity>
  <Lines>54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2026-03-23T11:31:00Z</cp:lastPrinted>
  <dcterms:created xsi:type="dcterms:W3CDTF">2026-05-25T13:37:00Z</dcterms:created>
  <dcterms:modified xsi:type="dcterms:W3CDTF">2026-05-28T09:59:00Z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TC060888121045</vt:lpwstr>
  </property>
</Properties>
</file>