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CDBB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E92887">
        <w:trPr>
          <w:trHeight w:val="3204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26944593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dniu </w:t>
            </w:r>
            <w:r w:rsidR="004336D0">
              <w:rPr>
                <w:rFonts w:asciiTheme="minorHAnsi" w:hAnsiTheme="minorHAnsi" w:cstheme="minorHAnsi"/>
              </w:rPr>
              <w:t>28</w:t>
            </w:r>
            <w:r w:rsidR="004A4BDB" w:rsidRPr="001D49B2">
              <w:rPr>
                <w:rFonts w:asciiTheme="minorHAnsi" w:hAnsiTheme="minorHAnsi" w:cstheme="minorHAnsi"/>
              </w:rPr>
              <w:t>.05.</w:t>
            </w:r>
            <w:r w:rsidRPr="001D49B2">
              <w:rPr>
                <w:rFonts w:asciiTheme="minorHAnsi" w:hAnsiTheme="minorHAnsi" w:cstheme="minorHAnsi"/>
              </w:rPr>
              <w:t>202</w:t>
            </w:r>
            <w:r w:rsidR="004A4BDB" w:rsidRPr="001D49B2">
              <w:rPr>
                <w:rFonts w:asciiTheme="minorHAnsi" w:hAnsiTheme="minorHAnsi" w:cstheme="minorHAnsi"/>
              </w:rPr>
              <w:t xml:space="preserve">6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786"/>
              <w:gridCol w:w="3407"/>
              <w:gridCol w:w="1702"/>
            </w:tblGrid>
            <w:tr w:rsidR="00066C7A" w:rsidRPr="001D49B2" w14:paraId="06B196D2" w14:textId="77777777" w:rsidTr="0018289F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786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7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18289F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E8C21" w14:textId="72207116" w:rsidR="00066C7A" w:rsidRPr="00AA1C7D" w:rsidRDefault="00AA1C7D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t>StudioFlag.pl</w:t>
                  </w: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3407" w:type="dxa"/>
                  <w:vAlign w:val="center"/>
                </w:tcPr>
                <w:p w14:paraId="5302AE58" w14:textId="7F966F83" w:rsidR="00066C7A" w:rsidRPr="00AA1C7D" w:rsidRDefault="00AA1C7D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t>Złoty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t>Potok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t>ul. św. Józefa 22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,</w:t>
                  </w: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  <w:t>42-253 Janów</w:t>
                  </w:r>
                </w:p>
              </w:tc>
              <w:tc>
                <w:tcPr>
                  <w:tcW w:w="1702" w:type="dxa"/>
                </w:tcPr>
                <w:p w14:paraId="28E75670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52A0116" w14:textId="77777777" w:rsidTr="0018289F">
              <w:tc>
                <w:tcPr>
                  <w:tcW w:w="577" w:type="dxa"/>
                </w:tcPr>
                <w:p w14:paraId="21765376" w14:textId="7F8AC75E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CA37E" w14:textId="700738F4" w:rsidR="00066C7A" w:rsidRPr="001D49B2" w:rsidRDefault="00AA1C7D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Kiwi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Gifts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Sp. z o.o.</w:t>
                  </w:r>
                </w:p>
              </w:tc>
              <w:tc>
                <w:tcPr>
                  <w:tcW w:w="3407" w:type="dxa"/>
                  <w:vAlign w:val="center"/>
                </w:tcPr>
                <w:p w14:paraId="09C8F982" w14:textId="30DB8CAA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AA1C7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Piaskowa 11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AA1C7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41-253 Czeladź</w:t>
                  </w:r>
                </w:p>
              </w:tc>
              <w:tc>
                <w:tcPr>
                  <w:tcW w:w="1702" w:type="dxa"/>
                </w:tcPr>
                <w:p w14:paraId="7E18B6C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E0D8395" w14:textId="77777777" w:rsidTr="0018289F">
              <w:tc>
                <w:tcPr>
                  <w:tcW w:w="577" w:type="dxa"/>
                </w:tcPr>
                <w:p w14:paraId="07787366" w14:textId="0B78470C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32EFD1B1" w14:textId="75E6671E" w:rsidR="00066C7A" w:rsidRPr="001D49B2" w:rsidRDefault="00AA1C7D" w:rsidP="0018289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Adlowe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Sp. J. </w:t>
                  </w:r>
                </w:p>
              </w:tc>
              <w:tc>
                <w:tcPr>
                  <w:tcW w:w="3407" w:type="dxa"/>
                  <w:vAlign w:val="center"/>
                </w:tcPr>
                <w:p w14:paraId="354C51A3" w14:textId="5D11490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AA1C7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Leśna 3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="00AA1C7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05-100 Nowy Dwór Mazowiecki</w:t>
                  </w:r>
                </w:p>
              </w:tc>
              <w:tc>
                <w:tcPr>
                  <w:tcW w:w="1702" w:type="dxa"/>
                </w:tcPr>
                <w:p w14:paraId="4BE4A7FD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077DA97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E92887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27D9355A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AA1C7D">
              <w:rPr>
                <w:rFonts w:asciiTheme="minorHAnsi" w:hAnsiTheme="minorHAnsi" w:cstheme="minorHAnsi"/>
              </w:rPr>
              <w:t>08</w:t>
            </w:r>
            <w:r w:rsidRPr="001D49B2">
              <w:rPr>
                <w:rFonts w:asciiTheme="minorHAnsi" w:hAnsiTheme="minorHAnsi" w:cstheme="minorHAnsi"/>
              </w:rPr>
              <w:t>.</w:t>
            </w:r>
            <w:r w:rsidR="005E38C2" w:rsidRPr="001D49B2">
              <w:rPr>
                <w:rFonts w:asciiTheme="minorHAnsi" w:hAnsiTheme="minorHAnsi" w:cstheme="minorHAnsi"/>
              </w:rPr>
              <w:t>0</w:t>
            </w:r>
            <w:r w:rsidR="00AA1C7D">
              <w:rPr>
                <w:rFonts w:asciiTheme="minorHAnsi" w:hAnsiTheme="minorHAnsi" w:cstheme="minorHAnsi"/>
              </w:rPr>
              <w:t>6</w:t>
            </w:r>
            <w:r w:rsidRPr="001D49B2">
              <w:rPr>
                <w:rFonts w:asciiTheme="minorHAnsi" w:hAnsiTheme="minorHAnsi" w:cstheme="minorHAnsi"/>
              </w:rPr>
              <w:t>.202</w:t>
            </w:r>
            <w:r w:rsidR="005E38C2" w:rsidRPr="001D49B2">
              <w:rPr>
                <w:rFonts w:asciiTheme="minorHAnsi" w:hAnsiTheme="minorHAnsi" w:cstheme="minorHAnsi"/>
              </w:rPr>
              <w:t>6 r.</w:t>
            </w:r>
            <w:r w:rsidRPr="001D49B2">
              <w:rPr>
                <w:rFonts w:asciiTheme="minorHAnsi" w:hAnsiTheme="minorHAnsi" w:cstheme="minorHAnsi"/>
              </w:rPr>
              <w:t xml:space="preserve"> otrzymano następujące oferty: </w:t>
            </w:r>
          </w:p>
          <w:p w14:paraId="5921A078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E38C2" w:rsidRPr="001D49B2" w14:paraId="3EA10B05" w14:textId="77777777" w:rsidTr="00E92887">
              <w:tc>
                <w:tcPr>
                  <w:tcW w:w="577" w:type="dxa"/>
                </w:tcPr>
                <w:p w14:paraId="73BD18D6" w14:textId="7777777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386EC72C" w14:textId="5C23EC3E" w:rsidR="005E38C2" w:rsidRPr="001D49B2" w:rsidRDefault="00AA1C7D" w:rsidP="005E38C2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Kiwi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Gifts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0CDBBF86" w14:textId="1988B05B" w:rsidR="005E38C2" w:rsidRPr="001D49B2" w:rsidRDefault="00AA1C7D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Piaskowa 11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41-253 Czeladź</w:t>
                  </w:r>
                </w:p>
              </w:tc>
              <w:tc>
                <w:tcPr>
                  <w:tcW w:w="1134" w:type="dxa"/>
                </w:tcPr>
                <w:p w14:paraId="654F37AB" w14:textId="494C85A6" w:rsidR="005E38C2" w:rsidRPr="001D49B2" w:rsidRDefault="00AA1C7D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3360,00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</w:tcPr>
                <w:p w14:paraId="2B17799B" w14:textId="6161944A" w:rsidR="005E38C2" w:rsidRPr="001D49B2" w:rsidRDefault="00AA1C7D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4132,80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tr w:rsidR="00B03549" w:rsidRPr="001D49B2" w14:paraId="574C9A74" w14:textId="77777777" w:rsidTr="00B650C2">
              <w:tc>
                <w:tcPr>
                  <w:tcW w:w="577" w:type="dxa"/>
                </w:tcPr>
                <w:p w14:paraId="0EBA686B" w14:textId="74FCB75B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04487F2" w14:textId="3E3CE012" w:rsidR="00B03549" w:rsidRPr="001D49B2" w:rsidRDefault="00AA1C7D" w:rsidP="00B03549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Nadruk na Tkaninach Ryszard Lampa</w:t>
                  </w:r>
                </w:p>
              </w:tc>
              <w:tc>
                <w:tcPr>
                  <w:tcW w:w="3402" w:type="dxa"/>
                </w:tcPr>
                <w:p w14:paraId="002015CD" w14:textId="6E6CD6C6" w:rsidR="00B03549" w:rsidRPr="001D49B2" w:rsidRDefault="00AA1C7D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A1C7D">
                    <w:rPr>
                      <w:rFonts w:asciiTheme="minorHAnsi" w:hAnsiTheme="minorHAnsi" w:cstheme="minorHAnsi"/>
                      <w:sz w:val="20"/>
                      <w:szCs w:val="20"/>
                    </w:rPr>
                    <w:t>ul. św. Józefa 22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, 42-253 Złoty Potok</w:t>
                  </w:r>
                </w:p>
              </w:tc>
              <w:tc>
                <w:tcPr>
                  <w:tcW w:w="1134" w:type="dxa"/>
                </w:tcPr>
                <w:p w14:paraId="69F10681" w14:textId="5D678AA8" w:rsidR="00B03549" w:rsidRPr="001D49B2" w:rsidRDefault="00AA1C7D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2200,00</w:t>
                  </w:r>
                  <w:r w:rsidR="00B03549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</w:tcPr>
                <w:p w14:paraId="5E936312" w14:textId="70EB7B8D" w:rsidR="00B03549" w:rsidRPr="001D49B2" w:rsidRDefault="005C4CE0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2706,00</w:t>
                  </w:r>
                  <w:r w:rsidR="00B03549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bookmarkEnd w:id="0"/>
          </w:tbl>
          <w:p w14:paraId="1385A0E4" w14:textId="77777777" w:rsidR="00FE2B92" w:rsidRPr="001D49B2" w:rsidRDefault="00FE2B92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C4020FA" w14:textId="77777777" w:rsidR="002341D8" w:rsidRPr="001D49B2" w:rsidRDefault="002341D8" w:rsidP="005C4CE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Pr="001D49B2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2FF302E6" w14:textId="77777777" w:rsidR="00066C7A" w:rsidRPr="001D49B2" w:rsidRDefault="00066C7A" w:rsidP="00066C7A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p w14:paraId="66E2BA31" w14:textId="400C4E4D" w:rsidR="00FE2B92" w:rsidRPr="001D49B2" w:rsidRDefault="00FE2B92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66C7A" w:rsidRPr="001D49B2" w14:paraId="548E050D" w14:textId="77777777" w:rsidTr="00E92887">
              <w:tc>
                <w:tcPr>
                  <w:tcW w:w="577" w:type="dxa"/>
                </w:tcPr>
                <w:p w14:paraId="18C302B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C4B825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7D514DC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593028" w:rsidRPr="001D49B2" w14:paraId="52D429BA" w14:textId="77777777" w:rsidTr="00E92887">
              <w:tc>
                <w:tcPr>
                  <w:tcW w:w="577" w:type="dxa"/>
                </w:tcPr>
                <w:p w14:paraId="4C0780BC" w14:textId="2401C3C6" w:rsidR="00593028" w:rsidRPr="001D49B2" w:rsidRDefault="00593028" w:rsidP="0059302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56E28323" w14:textId="7252379D" w:rsidR="00593028" w:rsidRPr="001D49B2" w:rsidRDefault="005C4CE0" w:rsidP="0059302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Nadruk na Tkaninach Ryszard Lampa</w:t>
                  </w:r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ab/>
                    <w:t>ul. św. Józefa 22, 42-253 Złoty Potok</w:t>
                  </w:r>
                </w:p>
              </w:tc>
              <w:tc>
                <w:tcPr>
                  <w:tcW w:w="1701" w:type="dxa"/>
                </w:tcPr>
                <w:p w14:paraId="4ACDC38F" w14:textId="25ECCE12" w:rsidR="00593028" w:rsidRPr="001D49B2" w:rsidRDefault="00593028" w:rsidP="0059302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  <w:r w:rsidR="00F71C6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,00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pkt</w:t>
                  </w:r>
                  <w:r w:rsidR="00F71C6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</w:tr>
            <w:tr w:rsidR="003B4B5E" w:rsidRPr="001D49B2" w14:paraId="44522C0F" w14:textId="77777777" w:rsidTr="00E92887">
              <w:tc>
                <w:tcPr>
                  <w:tcW w:w="577" w:type="dxa"/>
                </w:tcPr>
                <w:p w14:paraId="0BCB808F" w14:textId="29EB4B20" w:rsidR="003B4B5E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190F955D" w14:textId="73B0C063" w:rsidR="003B4B5E" w:rsidRPr="00593028" w:rsidRDefault="005C4CE0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Kiwi </w:t>
                  </w:r>
                  <w:proofErr w:type="spellStart"/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Gifts</w:t>
                  </w:r>
                  <w:proofErr w:type="spellEnd"/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 Sp. z o.o.</w:t>
                  </w:r>
                  <w:r w:rsidRPr="005C4CE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ab/>
                    <w:t>ul. Piaskowa 11, 41-253 Czeladź</w:t>
                  </w:r>
                </w:p>
              </w:tc>
              <w:tc>
                <w:tcPr>
                  <w:tcW w:w="1701" w:type="dxa"/>
                </w:tcPr>
                <w:p w14:paraId="05E1D918" w14:textId="45A08416" w:rsidR="003B4B5E" w:rsidRDefault="00F71C66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65,47 pkt.</w:t>
                  </w:r>
                </w:p>
              </w:tc>
            </w:tr>
          </w:tbl>
          <w:p w14:paraId="4A8B4FBC" w14:textId="3289AB9C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9570665" w14:textId="77777777" w:rsidR="001D49B2" w:rsidRPr="001D49B2" w:rsidRDefault="001D49B2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47E0EF14" w14:textId="77777777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2CEB3074" w14:textId="77777777" w:rsidR="000A2276" w:rsidRDefault="000A2276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B409FD2" w14:textId="5336DE74" w:rsidR="00C56D7B" w:rsidRPr="001D49B2" w:rsidRDefault="005C4CE0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5C4CE0">
              <w:rPr>
                <w:rFonts w:asciiTheme="minorHAnsi" w:hAnsiTheme="minorHAnsi" w:cstheme="minorHAnsi"/>
                <w:b/>
                <w:sz w:val="22"/>
                <w:szCs w:val="22"/>
              </w:rPr>
              <w:t>Nadruk na Tkaninach Ryszard Lampa</w:t>
            </w:r>
            <w:r w:rsidRPr="005C4CE0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ul. św. Józefa 22, 42-253 Złoty Potok</w:t>
            </w: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10086" w:type="dxa"/>
          </w:tcPr>
          <w:p w14:paraId="66434EDF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0A76415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  <w:p w14:paraId="75B5AD8C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6.</w:t>
            </w:r>
          </w:p>
        </w:tc>
        <w:tc>
          <w:tcPr>
            <w:tcW w:w="10086" w:type="dxa"/>
          </w:tcPr>
          <w:p w14:paraId="55CFD93B" w14:textId="05DA4F71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do </w:t>
            </w:r>
            <w:r w:rsidR="001D49B2" w:rsidRPr="000A227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5C4CE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1D49B2" w:rsidRPr="000A2276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5C4CE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C56D7B" w:rsidRPr="000A2276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1D49B2" w:rsidRPr="000A227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C56D7B"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</w:p>
          <w:p w14:paraId="21CD9290" w14:textId="77777777" w:rsidR="00066C7A" w:rsidRPr="001D49B2" w:rsidRDefault="00066C7A" w:rsidP="00E92887">
            <w:pPr>
              <w:spacing w:line="100" w:lineRule="atLeast"/>
              <w:ind w:firstLine="6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BB6494B" w14:textId="77777777" w:rsidR="005C4CE0" w:rsidRPr="001D49B2" w:rsidRDefault="005C4CE0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871F09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p w14:paraId="636CB7D1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F5EDF" w14:textId="77777777" w:rsidR="001F4C83" w:rsidRDefault="001F4C83">
      <w:r>
        <w:separator/>
      </w:r>
    </w:p>
  </w:endnote>
  <w:endnote w:type="continuationSeparator" w:id="0">
    <w:p w14:paraId="2E8B2621" w14:textId="77777777" w:rsidR="001F4C83" w:rsidRDefault="001F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9E7DA" w14:textId="77777777" w:rsidR="001F4C83" w:rsidRDefault="001F4C83">
      <w:r>
        <w:separator/>
      </w:r>
    </w:p>
  </w:footnote>
  <w:footnote w:type="continuationSeparator" w:id="0">
    <w:p w14:paraId="37B10666" w14:textId="77777777" w:rsidR="001F4C83" w:rsidRDefault="001F4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4"/>
  </w:num>
  <w:num w:numId="4" w16cid:durableId="38749692">
    <w:abstractNumId w:val="3"/>
  </w:num>
  <w:num w:numId="5" w16cid:durableId="2001540652">
    <w:abstractNumId w:val="5"/>
  </w:num>
  <w:num w:numId="6" w16cid:durableId="1870948018">
    <w:abstractNumId w:val="6"/>
  </w:num>
  <w:num w:numId="7" w16cid:durableId="146828179">
    <w:abstractNumId w:val="2"/>
  </w:num>
  <w:num w:numId="8" w16cid:durableId="1215849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23871"/>
    <w:rsid w:val="00066C7A"/>
    <w:rsid w:val="00081344"/>
    <w:rsid w:val="000A2276"/>
    <w:rsid w:val="000A3692"/>
    <w:rsid w:val="000A53AB"/>
    <w:rsid w:val="000C39E6"/>
    <w:rsid w:val="000C62BB"/>
    <w:rsid w:val="000D48E3"/>
    <w:rsid w:val="000E7414"/>
    <w:rsid w:val="000F5DFB"/>
    <w:rsid w:val="000F7688"/>
    <w:rsid w:val="00100019"/>
    <w:rsid w:val="00100B03"/>
    <w:rsid w:val="001123DD"/>
    <w:rsid w:val="00120107"/>
    <w:rsid w:val="00123388"/>
    <w:rsid w:val="00127FAE"/>
    <w:rsid w:val="00151F75"/>
    <w:rsid w:val="00156663"/>
    <w:rsid w:val="00162170"/>
    <w:rsid w:val="00166FAD"/>
    <w:rsid w:val="00176146"/>
    <w:rsid w:val="00180E80"/>
    <w:rsid w:val="0018289F"/>
    <w:rsid w:val="001B183C"/>
    <w:rsid w:val="001B2A7F"/>
    <w:rsid w:val="001C5A30"/>
    <w:rsid w:val="001D49B2"/>
    <w:rsid w:val="001E385D"/>
    <w:rsid w:val="001F4C83"/>
    <w:rsid w:val="002126F7"/>
    <w:rsid w:val="00213EB1"/>
    <w:rsid w:val="0022583A"/>
    <w:rsid w:val="00225857"/>
    <w:rsid w:val="002278DE"/>
    <w:rsid w:val="00227FAE"/>
    <w:rsid w:val="002341D8"/>
    <w:rsid w:val="00243F0D"/>
    <w:rsid w:val="00246526"/>
    <w:rsid w:val="00252B0D"/>
    <w:rsid w:val="00262ADF"/>
    <w:rsid w:val="00275BD5"/>
    <w:rsid w:val="002778DB"/>
    <w:rsid w:val="00280327"/>
    <w:rsid w:val="00280BBA"/>
    <w:rsid w:val="002914C8"/>
    <w:rsid w:val="0029410B"/>
    <w:rsid w:val="0029597F"/>
    <w:rsid w:val="002A5FB1"/>
    <w:rsid w:val="002D7E6B"/>
    <w:rsid w:val="002E4EF8"/>
    <w:rsid w:val="00300C37"/>
    <w:rsid w:val="0032159E"/>
    <w:rsid w:val="003417DA"/>
    <w:rsid w:val="003446A9"/>
    <w:rsid w:val="00350F7F"/>
    <w:rsid w:val="00363F61"/>
    <w:rsid w:val="0037682B"/>
    <w:rsid w:val="00376F00"/>
    <w:rsid w:val="003936B2"/>
    <w:rsid w:val="003B0D36"/>
    <w:rsid w:val="003B4B5E"/>
    <w:rsid w:val="003C238E"/>
    <w:rsid w:val="003F2FB5"/>
    <w:rsid w:val="00405D72"/>
    <w:rsid w:val="00411C72"/>
    <w:rsid w:val="004336D0"/>
    <w:rsid w:val="004401B5"/>
    <w:rsid w:val="0044059C"/>
    <w:rsid w:val="004418C3"/>
    <w:rsid w:val="00486FEC"/>
    <w:rsid w:val="004A4BDB"/>
    <w:rsid w:val="004C006A"/>
    <w:rsid w:val="00512916"/>
    <w:rsid w:val="005179DA"/>
    <w:rsid w:val="00530CF6"/>
    <w:rsid w:val="00533891"/>
    <w:rsid w:val="00544554"/>
    <w:rsid w:val="005846B5"/>
    <w:rsid w:val="00593028"/>
    <w:rsid w:val="005A27F6"/>
    <w:rsid w:val="005A2C1F"/>
    <w:rsid w:val="005A7D77"/>
    <w:rsid w:val="005B7BEA"/>
    <w:rsid w:val="005C4CE0"/>
    <w:rsid w:val="005C7560"/>
    <w:rsid w:val="005D6019"/>
    <w:rsid w:val="005E38C2"/>
    <w:rsid w:val="005E4381"/>
    <w:rsid w:val="005E5A0B"/>
    <w:rsid w:val="005E69A6"/>
    <w:rsid w:val="005F6A93"/>
    <w:rsid w:val="00623768"/>
    <w:rsid w:val="0064398F"/>
    <w:rsid w:val="00651CCE"/>
    <w:rsid w:val="00655F57"/>
    <w:rsid w:val="00666A7E"/>
    <w:rsid w:val="0068646F"/>
    <w:rsid w:val="00693B7A"/>
    <w:rsid w:val="006A557B"/>
    <w:rsid w:val="006D51DC"/>
    <w:rsid w:val="006D54B1"/>
    <w:rsid w:val="006E0B60"/>
    <w:rsid w:val="006E3D21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20D0A"/>
    <w:rsid w:val="00821240"/>
    <w:rsid w:val="00823F31"/>
    <w:rsid w:val="00825B4B"/>
    <w:rsid w:val="008260B2"/>
    <w:rsid w:val="00840BEE"/>
    <w:rsid w:val="008432CF"/>
    <w:rsid w:val="00863074"/>
    <w:rsid w:val="00864567"/>
    <w:rsid w:val="008705E6"/>
    <w:rsid w:val="00875428"/>
    <w:rsid w:val="008843F8"/>
    <w:rsid w:val="00885D6E"/>
    <w:rsid w:val="0089395F"/>
    <w:rsid w:val="008A1964"/>
    <w:rsid w:val="008A2F7A"/>
    <w:rsid w:val="008B006E"/>
    <w:rsid w:val="008C119D"/>
    <w:rsid w:val="008D0F5E"/>
    <w:rsid w:val="008D36D3"/>
    <w:rsid w:val="008D6BD3"/>
    <w:rsid w:val="008D6D2D"/>
    <w:rsid w:val="008E0AC6"/>
    <w:rsid w:val="008E5D36"/>
    <w:rsid w:val="008E75DF"/>
    <w:rsid w:val="008F3B32"/>
    <w:rsid w:val="00901243"/>
    <w:rsid w:val="00924282"/>
    <w:rsid w:val="00955A98"/>
    <w:rsid w:val="00960F9D"/>
    <w:rsid w:val="00980C73"/>
    <w:rsid w:val="009B515C"/>
    <w:rsid w:val="009B74B6"/>
    <w:rsid w:val="009D21CD"/>
    <w:rsid w:val="009D79AE"/>
    <w:rsid w:val="009E2F2A"/>
    <w:rsid w:val="009F7318"/>
    <w:rsid w:val="00A04B46"/>
    <w:rsid w:val="00A36854"/>
    <w:rsid w:val="00A56E3A"/>
    <w:rsid w:val="00A66ABE"/>
    <w:rsid w:val="00A75878"/>
    <w:rsid w:val="00AA1C7D"/>
    <w:rsid w:val="00AB2A25"/>
    <w:rsid w:val="00AC0A29"/>
    <w:rsid w:val="00AD1681"/>
    <w:rsid w:val="00AD4528"/>
    <w:rsid w:val="00AD7FCD"/>
    <w:rsid w:val="00B03549"/>
    <w:rsid w:val="00B168B8"/>
    <w:rsid w:val="00B202D5"/>
    <w:rsid w:val="00B52A9C"/>
    <w:rsid w:val="00B8669F"/>
    <w:rsid w:val="00B9112C"/>
    <w:rsid w:val="00BC46BA"/>
    <w:rsid w:val="00BC7BC2"/>
    <w:rsid w:val="00BD23D3"/>
    <w:rsid w:val="00BF07BB"/>
    <w:rsid w:val="00BF7772"/>
    <w:rsid w:val="00C169F9"/>
    <w:rsid w:val="00C2149B"/>
    <w:rsid w:val="00C30466"/>
    <w:rsid w:val="00C3171B"/>
    <w:rsid w:val="00C332EA"/>
    <w:rsid w:val="00C3729A"/>
    <w:rsid w:val="00C56D7B"/>
    <w:rsid w:val="00C85BFE"/>
    <w:rsid w:val="00C97ACD"/>
    <w:rsid w:val="00CA62A7"/>
    <w:rsid w:val="00CB19EA"/>
    <w:rsid w:val="00CC1FF5"/>
    <w:rsid w:val="00CC414B"/>
    <w:rsid w:val="00CF28A0"/>
    <w:rsid w:val="00D220E4"/>
    <w:rsid w:val="00D2468C"/>
    <w:rsid w:val="00D36C8E"/>
    <w:rsid w:val="00D57742"/>
    <w:rsid w:val="00D619F1"/>
    <w:rsid w:val="00D70ED4"/>
    <w:rsid w:val="00D720C1"/>
    <w:rsid w:val="00D8576B"/>
    <w:rsid w:val="00D86EC2"/>
    <w:rsid w:val="00D91494"/>
    <w:rsid w:val="00D93E8E"/>
    <w:rsid w:val="00DC78B0"/>
    <w:rsid w:val="00DD0CD3"/>
    <w:rsid w:val="00DE6583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F014C"/>
    <w:rsid w:val="00EF317E"/>
    <w:rsid w:val="00F1443A"/>
    <w:rsid w:val="00F3042B"/>
    <w:rsid w:val="00F37F3F"/>
    <w:rsid w:val="00F71C66"/>
    <w:rsid w:val="00F817F8"/>
    <w:rsid w:val="00F91897"/>
    <w:rsid w:val="00FA32A0"/>
    <w:rsid w:val="00FA7D72"/>
    <w:rsid w:val="00FB343C"/>
    <w:rsid w:val="00FC5506"/>
    <w:rsid w:val="00FC7261"/>
    <w:rsid w:val="00FD3A2D"/>
    <w:rsid w:val="00FD69F1"/>
    <w:rsid w:val="00FE1861"/>
    <w:rsid w:val="00FE2B92"/>
    <w:rsid w:val="00FE461F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95</TotalTime>
  <Pages>1</Pages>
  <Words>224</Words>
  <Characters>1288</Characters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2026-05-28T06:24:00Z</cp:lastPrinted>
  <dcterms:created xsi:type="dcterms:W3CDTF">2026-05-20T13:51:00Z</dcterms:created>
  <dcterms:modified xsi:type="dcterms:W3CDTF">2026-06-16T06:13:00Z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