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0C24" w14:textId="77777777" w:rsidR="00986D97" w:rsidRPr="00A3072C" w:rsidRDefault="00FF4E9E" w:rsidP="00A3072C">
      <w:pPr>
        <w:spacing w:line="100" w:lineRule="atLeast"/>
        <w:ind w:left="4254" w:firstLine="708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  </w:t>
      </w:r>
      <w:r w:rsidR="00986D97" w:rsidRPr="00A3072C">
        <w:rPr>
          <w:rFonts w:asciiTheme="minorHAnsi" w:hAnsiTheme="minorHAnsi" w:cstheme="minorHAnsi"/>
          <w:sz w:val="20"/>
          <w:szCs w:val="20"/>
        </w:rPr>
        <w:t>Załącznik nr 2</w:t>
      </w:r>
    </w:p>
    <w:p w14:paraId="611C9B41" w14:textId="705987BF" w:rsidR="000C66EB" w:rsidRPr="00A3072C" w:rsidRDefault="000C66EB" w:rsidP="00A3072C">
      <w:pPr>
        <w:spacing w:line="100" w:lineRule="atLeast"/>
        <w:ind w:left="5040" w:firstLine="3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do Regulaminu dokonywania zakupów o wartości szacunkowej </w:t>
      </w:r>
      <w:r w:rsidR="00A31618" w:rsidRPr="00A3072C">
        <w:rPr>
          <w:rFonts w:asciiTheme="minorHAnsi" w:hAnsiTheme="minorHAnsi" w:cstheme="minorHAnsi"/>
          <w:sz w:val="20"/>
          <w:szCs w:val="20"/>
        </w:rPr>
        <w:t xml:space="preserve"> </w:t>
      </w:r>
      <w:r w:rsidRPr="00A3072C">
        <w:rPr>
          <w:rFonts w:asciiTheme="minorHAnsi" w:hAnsiTheme="minorHAnsi" w:cstheme="minorHAnsi"/>
          <w:sz w:val="20"/>
          <w:szCs w:val="20"/>
        </w:rPr>
        <w:t>nieprzekraczającej kwoty 1</w:t>
      </w:r>
      <w:r w:rsidR="0066647A" w:rsidRPr="00A3072C">
        <w:rPr>
          <w:rFonts w:asciiTheme="minorHAnsi" w:hAnsiTheme="minorHAnsi" w:cstheme="minorHAnsi"/>
          <w:sz w:val="20"/>
          <w:szCs w:val="20"/>
        </w:rPr>
        <w:t>7</w:t>
      </w:r>
      <w:r w:rsidRPr="00A3072C">
        <w:rPr>
          <w:rFonts w:asciiTheme="minorHAnsi" w:hAnsiTheme="minorHAnsi" w:cstheme="minorHAnsi"/>
          <w:sz w:val="20"/>
          <w:szCs w:val="20"/>
        </w:rPr>
        <w:t xml:space="preserve">0 000 zł netto w Regionalnym Ośrodku Metodyczno – Edukacyjnym  Metis w Katowicach  </w:t>
      </w:r>
    </w:p>
    <w:p w14:paraId="217CEA6D" w14:textId="77777777" w:rsidR="00986D97" w:rsidRPr="00A3072C" w:rsidRDefault="00986D9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503A1AF5" w14:textId="54026690" w:rsidR="00FF4E9E" w:rsidRPr="00A3072C" w:rsidRDefault="00986D9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>ROME.AD-2720-</w:t>
      </w:r>
      <w:r w:rsidR="00C06AF8">
        <w:rPr>
          <w:rFonts w:asciiTheme="minorHAnsi" w:hAnsiTheme="minorHAnsi" w:cstheme="minorHAnsi"/>
          <w:sz w:val="20"/>
          <w:szCs w:val="20"/>
        </w:rPr>
        <w:t>7</w:t>
      </w:r>
      <w:r w:rsidR="003933BA" w:rsidRPr="00A3072C">
        <w:rPr>
          <w:rFonts w:asciiTheme="minorHAnsi" w:hAnsiTheme="minorHAnsi" w:cstheme="minorHAnsi"/>
          <w:sz w:val="20"/>
          <w:szCs w:val="20"/>
        </w:rPr>
        <w:t>/</w:t>
      </w:r>
      <w:r w:rsidR="0066647A" w:rsidRPr="00A3072C">
        <w:rPr>
          <w:rFonts w:asciiTheme="minorHAnsi" w:hAnsiTheme="minorHAnsi" w:cstheme="minorHAnsi"/>
          <w:sz w:val="20"/>
          <w:szCs w:val="20"/>
        </w:rPr>
        <w:t>26</w:t>
      </w:r>
      <w:r w:rsidR="00A31618" w:rsidRPr="00A3072C">
        <w:rPr>
          <w:rFonts w:asciiTheme="minorHAnsi" w:hAnsiTheme="minorHAnsi" w:cstheme="minorHAnsi"/>
          <w:sz w:val="20"/>
          <w:szCs w:val="20"/>
        </w:rPr>
        <w:t>/</w:t>
      </w:r>
      <w:r w:rsidR="002E361A">
        <w:rPr>
          <w:rFonts w:asciiTheme="minorHAnsi" w:hAnsiTheme="minorHAnsi" w:cstheme="minorHAnsi"/>
          <w:sz w:val="20"/>
          <w:szCs w:val="20"/>
        </w:rPr>
        <w:t>AZ</w:t>
      </w:r>
    </w:p>
    <w:p w14:paraId="60290E28" w14:textId="57B5ECBF" w:rsidR="00FF4E9E" w:rsidRPr="00A3072C" w:rsidRDefault="00C21404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>2</w:t>
      </w:r>
      <w:r w:rsidR="00C06AF8">
        <w:rPr>
          <w:rFonts w:asciiTheme="minorHAnsi" w:hAnsiTheme="minorHAnsi" w:cstheme="minorHAnsi"/>
          <w:sz w:val="20"/>
          <w:szCs w:val="20"/>
        </w:rPr>
        <w:t>6</w:t>
      </w:r>
      <w:r w:rsidR="005F0D50" w:rsidRPr="00A3072C">
        <w:rPr>
          <w:rFonts w:asciiTheme="minorHAnsi" w:hAnsiTheme="minorHAnsi" w:cstheme="minorHAnsi"/>
          <w:sz w:val="20"/>
          <w:szCs w:val="20"/>
        </w:rPr>
        <w:t>.</w:t>
      </w:r>
      <w:r w:rsidR="00F27B1A" w:rsidRPr="00A3072C">
        <w:rPr>
          <w:rFonts w:asciiTheme="minorHAnsi" w:hAnsiTheme="minorHAnsi" w:cstheme="minorHAnsi"/>
          <w:sz w:val="20"/>
          <w:szCs w:val="20"/>
        </w:rPr>
        <w:t>0</w:t>
      </w:r>
      <w:r w:rsidR="00C06AF8">
        <w:rPr>
          <w:rFonts w:asciiTheme="minorHAnsi" w:hAnsiTheme="minorHAnsi" w:cstheme="minorHAnsi"/>
          <w:sz w:val="20"/>
          <w:szCs w:val="20"/>
        </w:rPr>
        <w:t>5</w:t>
      </w:r>
      <w:r w:rsidR="005F0D50" w:rsidRPr="00A3072C">
        <w:rPr>
          <w:rFonts w:asciiTheme="minorHAnsi" w:hAnsiTheme="minorHAnsi" w:cstheme="minorHAnsi"/>
          <w:sz w:val="20"/>
          <w:szCs w:val="20"/>
        </w:rPr>
        <w:t>.202</w:t>
      </w:r>
      <w:r w:rsidR="0066647A" w:rsidRPr="00A3072C">
        <w:rPr>
          <w:rFonts w:asciiTheme="minorHAnsi" w:hAnsiTheme="minorHAnsi" w:cstheme="minorHAnsi"/>
          <w:sz w:val="20"/>
          <w:szCs w:val="20"/>
        </w:rPr>
        <w:t>6</w:t>
      </w:r>
    </w:p>
    <w:p w14:paraId="2210F69D" w14:textId="77777777" w:rsidR="007A34A7" w:rsidRPr="00A3072C" w:rsidRDefault="007A34A7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</w:p>
    <w:p w14:paraId="7FD1B5F4" w14:textId="4F768749" w:rsidR="008D6D2D" w:rsidRPr="00A3072C" w:rsidRDefault="0018180F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b/>
          <w:sz w:val="20"/>
          <w:szCs w:val="20"/>
        </w:rPr>
        <w:t>FORMULARZ OFERTOWY</w:t>
      </w:r>
    </w:p>
    <w:p w14:paraId="2B3E5870" w14:textId="77777777" w:rsidR="001706C3" w:rsidRPr="00A3072C" w:rsidRDefault="001706C3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11D391D7" w14:textId="77777777" w:rsidR="008D6D2D" w:rsidRPr="00A3072C" w:rsidRDefault="008D6D2D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7A34A7" w:rsidRPr="00A3072C" w14:paraId="3F55AA6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C8E8DB7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DF908F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0A369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32B960CB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C310FC" w14:textId="77777777" w:rsidR="007A34A7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Nazwa i adres </w:t>
            </w:r>
            <w:r w:rsidR="00B31311" w:rsidRPr="00A3072C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amawiającego </w:t>
            </w:r>
          </w:p>
          <w:p w14:paraId="326F40BB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130DB6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Regionalny Ośrodek Metodyczno – Edukacyjny Metis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w Katowicach</w:t>
            </w:r>
          </w:p>
          <w:p w14:paraId="0301FFC6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40-530 Katowice, ul. Drozdów 21 i 17</w:t>
            </w:r>
          </w:p>
          <w:p w14:paraId="7EBDFDC2" w14:textId="77777777" w:rsidR="0018180F" w:rsidRPr="00A3072C" w:rsidRDefault="003075F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18180F" w:rsidRPr="00A3072C">
                <w:rPr>
                  <w:rStyle w:val="Hipercz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</w:rPr>
                <w:t>www.metis.pl</w:t>
              </w:r>
            </w:hyperlink>
            <w:r w:rsidR="0018180F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</w:p>
          <w:p w14:paraId="59BCE979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8180F" w:rsidRPr="00A3072C" w14:paraId="2B8115E4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476733A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10086" w:type="dxa"/>
          </w:tcPr>
          <w:p w14:paraId="5F2F5B0D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C4D98A" w14:textId="76759538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Przedmiot zamówienia –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06AF8" w:rsidRPr="00C06A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  <w:r w:rsidR="00C21404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atering</w:t>
            </w:r>
            <w:r w:rsidR="00C06AF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</w:t>
            </w:r>
            <w:r w:rsidR="00736B4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dniu </w:t>
            </w:r>
            <w:r w:rsidR="00C06AF8">
              <w:rPr>
                <w:rFonts w:asciiTheme="minorHAnsi" w:hAnsiTheme="minorHAnsi" w:cstheme="minorHAnsi"/>
                <w:b/>
                <w:sz w:val="20"/>
                <w:szCs w:val="20"/>
              </w:rPr>
              <w:t>13</w:t>
            </w:r>
            <w:r w:rsidR="00736B4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.0</w:t>
            </w:r>
            <w:r w:rsidR="00C06AF8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736B4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.2026 </w:t>
            </w:r>
            <w:r w:rsidR="0066647A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="00C21404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="00307D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</w:t>
            </w:r>
            <w:r w:rsidR="00307DDD" w:rsidRPr="00307DDD">
              <w:rPr>
                <w:rFonts w:asciiTheme="minorHAnsi" w:hAnsiTheme="minorHAnsi" w:cstheme="minorHAnsi"/>
                <w:b/>
                <w:sz w:val="20"/>
                <w:szCs w:val="20"/>
              </w:rPr>
              <w:t>Nazwa szkolenia: Weekend z mediacją, Kod szkolenia: 5K)</w:t>
            </w:r>
          </w:p>
          <w:p w14:paraId="38DA587A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34A7" w:rsidRPr="00A3072C" w14:paraId="2C5E1D72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2318FF1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6BC84D" w14:textId="77777777" w:rsidR="007A34A7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10086" w:type="dxa"/>
          </w:tcPr>
          <w:p w14:paraId="4BEFEAD8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30634C" w14:textId="7C85615C" w:rsidR="007A34A7" w:rsidRPr="00A3072C" w:rsidRDefault="0018180F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Opis przedmiotu zamówienia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Szczegółowy opis przedmiotu zamówienia stanowi </w:t>
            </w:r>
            <w:r w:rsidR="00BF334E" w:rsidRPr="00BF33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</w:t>
            </w:r>
            <w:r w:rsidR="00A31618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ałącznik  nr 1 do Form</w:t>
            </w:r>
            <w:r w:rsidR="00E870A0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 w:rsidR="004270D6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larza</w:t>
            </w:r>
            <w:r w:rsidR="00EC7A07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270D6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Ofertowego ROME.AD-2720-</w:t>
            </w:r>
            <w:r w:rsidR="00C06A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="004270D6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/2</w:t>
            </w:r>
            <w:r w:rsidR="0066647A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="00A31618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307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AZ</w:t>
            </w:r>
          </w:p>
        </w:tc>
      </w:tr>
      <w:tr w:rsidR="007A34A7" w:rsidRPr="00A3072C" w14:paraId="6FF67CB8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19C7927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E0A5BB" w14:textId="77777777" w:rsidR="007A34A7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="000A369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68E6C336" w14:textId="77777777" w:rsidR="00EC7A07" w:rsidRPr="00A3072C" w:rsidRDefault="00EC7A0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551F4D" w14:textId="23E6D0D8" w:rsidR="00011E85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Warunki wykonania zamówienia:</w:t>
            </w:r>
          </w:p>
          <w:p w14:paraId="5E9617C3" w14:textId="184278B0" w:rsidR="00736B40" w:rsidRPr="00A3072C" w:rsidRDefault="00A05BA9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36B40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termin wykonania usługi – </w:t>
            </w:r>
            <w:r w:rsidR="00C06AF8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  <w:r w:rsidR="00736B40" w:rsidRPr="00A3072C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C06AF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736B40" w:rsidRPr="00A3072C">
              <w:rPr>
                <w:rFonts w:asciiTheme="minorHAnsi" w:hAnsiTheme="minorHAnsi" w:cstheme="minorHAnsi"/>
                <w:sz w:val="20"/>
                <w:szCs w:val="20"/>
              </w:rPr>
              <w:t>.2026 r</w:t>
            </w:r>
          </w:p>
          <w:p w14:paraId="259EBB32" w14:textId="0E6572DF" w:rsidR="00A05BA9" w:rsidRPr="00A3072C" w:rsidRDefault="00736B4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A05BA9" w:rsidRPr="00A3072C">
              <w:rPr>
                <w:rFonts w:asciiTheme="minorHAnsi" w:hAnsiTheme="minorHAnsi" w:cstheme="minorHAnsi"/>
                <w:sz w:val="20"/>
                <w:szCs w:val="20"/>
              </w:rPr>
              <w:t>termin płatności –</w:t>
            </w:r>
            <w:r w:rsidR="004270D6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27B1A" w:rsidRPr="00A3072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>dni od daty dostarczenia zamawiającemu FV</w:t>
            </w:r>
            <w:r w:rsidR="005F0D50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580280F" w14:textId="5B28BDA8" w:rsidR="00A05BA9" w:rsidRPr="00A3072C" w:rsidRDefault="00A05BA9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>sposób dostarczenia FV –</w:t>
            </w:r>
            <w:r w:rsidR="00C06AF8">
              <w:t xml:space="preserve"> </w:t>
            </w:r>
            <w:r w:rsidR="00C06AF8" w:rsidRPr="00C06AF8">
              <w:rPr>
                <w:rFonts w:asciiTheme="minorHAnsi" w:hAnsiTheme="minorHAnsi" w:cstheme="minorHAnsi"/>
                <w:sz w:val="20"/>
                <w:szCs w:val="20"/>
              </w:rPr>
              <w:t>faktura ustrukturyzowana w systemie KSeF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08D9873" w14:textId="77777777" w:rsidR="0072137A" w:rsidRPr="00A3072C" w:rsidRDefault="00E870A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termin związania z ofertą – </w:t>
            </w:r>
            <w:r w:rsidR="009B6EA5" w:rsidRPr="00A3072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72137A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dni</w:t>
            </w:r>
          </w:p>
          <w:p w14:paraId="431E34D1" w14:textId="2D54B3F4" w:rsidR="004E20F0" w:rsidRPr="00A3072C" w:rsidRDefault="004E20F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termin wyboru wykonawcy 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21404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6B40" w:rsidRPr="00A3072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C06AF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461CF4" w:rsidRPr="00A3072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F27B1A" w:rsidRPr="00A3072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C06AF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F27B1A" w:rsidRPr="00A3072C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66647A" w:rsidRPr="00A3072C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  <w:r w:rsidR="004270D6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8DD02E0" w14:textId="727727AC" w:rsidR="0072137A" w:rsidRPr="00A3072C" w:rsidRDefault="0072137A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planowany termin podpisania umowy 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21404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07DDD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4270D6" w:rsidRPr="00A3072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F27B1A" w:rsidRPr="00A3072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C06AF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4270D6" w:rsidRPr="00A3072C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66647A" w:rsidRPr="00A3072C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  <w:p w14:paraId="51C43A1E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96882" w:rsidRPr="00A3072C" w14:paraId="2EEA3A57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E1B874B" w14:textId="77777777" w:rsidR="00096882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="0009688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0086" w:type="dxa"/>
          </w:tcPr>
          <w:p w14:paraId="61222A2D" w14:textId="77777777" w:rsidR="00096882" w:rsidRPr="00A3072C" w:rsidRDefault="0009688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Sposób wyboru wykonawcy:</w:t>
            </w:r>
          </w:p>
          <w:p w14:paraId="76B8E9B2" w14:textId="77777777" w:rsidR="00096882" w:rsidRPr="00A3072C" w:rsidRDefault="00A31618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tabs>
                <w:tab w:val="left" w:pos="462"/>
              </w:tabs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Cena 100%</w:t>
            </w:r>
          </w:p>
        </w:tc>
      </w:tr>
      <w:tr w:rsidR="00096882" w:rsidRPr="00A3072C" w14:paraId="155C4F2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ACCEC00" w14:textId="77777777" w:rsidR="00096882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09688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5286B861" w14:textId="77777777" w:rsidR="00096882" w:rsidRPr="00A3072C" w:rsidRDefault="00A05BA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Czy zamawiający wyraża zgodę na składanie ofert częściowych – </w:t>
            </w:r>
            <w:r w:rsidR="004E20F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nie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8180F" w:rsidRPr="00A3072C" w14:paraId="26195DD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1559D48" w14:textId="77777777" w:rsidR="0018180F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="0018180F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1C7F8E47" w14:textId="77777777" w:rsidR="0018180F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Forma, miejsce i czas złożenia oferty</w:t>
            </w:r>
          </w:p>
          <w:p w14:paraId="6481F955" w14:textId="77777777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470CEA" w14:textId="7575CB24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Ofertę na formularzu oferty 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oraz oświadczenie (Załącznik 2</w:t>
            </w:r>
            <w:r w:rsidR="005B719A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należy złożyć w terminie do dnia </w:t>
            </w:r>
            <w:r w:rsidR="00736B4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02.0</w:t>
            </w:r>
            <w:r w:rsidR="00C06AF8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4270D6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.202</w:t>
            </w:r>
            <w:r w:rsidR="0066647A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6 </w:t>
            </w:r>
            <w:r w:rsidR="004E20F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r.</w:t>
            </w: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 formie:</w:t>
            </w:r>
          </w:p>
          <w:p w14:paraId="65C76172" w14:textId="77777777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w siedzibie Zamawiającego </w:t>
            </w:r>
            <w:r w:rsidR="00096882" w:rsidRPr="00A3072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40-530 Katowice, ul. Drozdów 21 i 17 (sekretariat)</w:t>
            </w:r>
          </w:p>
          <w:p w14:paraId="2CF23698" w14:textId="3712BA3D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pocztą elektroniczną na adres: </w:t>
            </w:r>
            <w:r w:rsidR="00C06AF8">
              <w:rPr>
                <w:rFonts w:asciiTheme="minorHAnsi" w:hAnsiTheme="minorHAnsi" w:cstheme="minorHAnsi"/>
                <w:sz w:val="20"/>
                <w:szCs w:val="20"/>
              </w:rPr>
              <w:t>aziaja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@metis.pl</w:t>
            </w:r>
          </w:p>
          <w:p w14:paraId="63253970" w14:textId="77777777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75428" w:rsidRPr="00A3072C" w14:paraId="72B2200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311CDA" w14:textId="77777777" w:rsidR="00DE6583" w:rsidRPr="00A3072C" w:rsidRDefault="00DE6583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2CAFB0" w14:textId="77777777" w:rsidR="00875428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="0092428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6E5CBA44" w14:textId="77777777" w:rsidR="00A05BA9" w:rsidRPr="00A3072C" w:rsidRDefault="00A05BA9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086" w:type="dxa"/>
            <w:tcBorders>
              <w:top w:val="nil"/>
            </w:tcBorders>
          </w:tcPr>
          <w:p w14:paraId="3276BA14" w14:textId="24AA4509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Nazwa, adres i NIP/REGON/KRS/CEIDG wykonawcy: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73"/>
              <w:gridCol w:w="4873"/>
            </w:tblGrid>
            <w:tr w:rsidR="00736B40" w:rsidRPr="00A3072C" w14:paraId="6298B834" w14:textId="77777777" w:rsidTr="000D387D">
              <w:trPr>
                <w:trHeight w:val="394"/>
              </w:trPr>
              <w:tc>
                <w:tcPr>
                  <w:tcW w:w="4873" w:type="dxa"/>
                  <w:vAlign w:val="center"/>
                </w:tcPr>
                <w:p w14:paraId="0FCD5933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Nazwa (firma) / Imię i nazwisko</w:t>
                  </w:r>
                </w:p>
              </w:tc>
              <w:tc>
                <w:tcPr>
                  <w:tcW w:w="4873" w:type="dxa"/>
                  <w:vAlign w:val="center"/>
                </w:tcPr>
                <w:p w14:paraId="53E3BB63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A3072C" w14:paraId="69117A5C" w14:textId="77777777" w:rsidTr="000D387D">
              <w:trPr>
                <w:trHeight w:val="556"/>
              </w:trPr>
              <w:tc>
                <w:tcPr>
                  <w:tcW w:w="4873" w:type="dxa"/>
                  <w:vAlign w:val="center"/>
                </w:tcPr>
                <w:p w14:paraId="17DF8AAB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Adres siedziby / miejsca zamieszkania</w:t>
                  </w:r>
                </w:p>
              </w:tc>
              <w:tc>
                <w:tcPr>
                  <w:tcW w:w="4873" w:type="dxa"/>
                  <w:vAlign w:val="center"/>
                </w:tcPr>
                <w:p w14:paraId="75D78B8C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A3072C" w14:paraId="6188C89D" w14:textId="77777777" w:rsidTr="000D387D">
              <w:trPr>
                <w:trHeight w:val="350"/>
              </w:trPr>
              <w:tc>
                <w:tcPr>
                  <w:tcW w:w="4873" w:type="dxa"/>
                  <w:vAlign w:val="center"/>
                </w:tcPr>
                <w:p w14:paraId="5E90090A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NIP</w:t>
                  </w:r>
                </w:p>
              </w:tc>
              <w:tc>
                <w:tcPr>
                  <w:tcW w:w="4873" w:type="dxa"/>
                  <w:vAlign w:val="center"/>
                </w:tcPr>
                <w:p w14:paraId="56B7BADE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A3072C" w14:paraId="00BE3756" w14:textId="77777777" w:rsidTr="000D387D">
              <w:trPr>
                <w:trHeight w:val="411"/>
              </w:trPr>
              <w:tc>
                <w:tcPr>
                  <w:tcW w:w="4873" w:type="dxa"/>
                  <w:vAlign w:val="center"/>
                </w:tcPr>
                <w:p w14:paraId="57851370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REGON/KRS/CEIDG</w:t>
                  </w:r>
                </w:p>
              </w:tc>
              <w:tc>
                <w:tcPr>
                  <w:tcW w:w="4873" w:type="dxa"/>
                  <w:vAlign w:val="center"/>
                </w:tcPr>
                <w:p w14:paraId="274798D0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A3072C" w14:paraId="5E9C91B0" w14:textId="77777777" w:rsidTr="000D387D">
              <w:tc>
                <w:tcPr>
                  <w:tcW w:w="4873" w:type="dxa"/>
                  <w:vAlign w:val="center"/>
                </w:tcPr>
                <w:p w14:paraId="1C5D9491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Osoba do kontaktu (imię i nazwisko)</w:t>
                  </w:r>
                </w:p>
              </w:tc>
              <w:tc>
                <w:tcPr>
                  <w:tcW w:w="4873" w:type="dxa"/>
                  <w:vAlign w:val="center"/>
                </w:tcPr>
                <w:p w14:paraId="4D194C9A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736B40" w:rsidRPr="00A3072C" w14:paraId="4AA236DD" w14:textId="77777777" w:rsidTr="000D387D">
              <w:tc>
                <w:tcPr>
                  <w:tcW w:w="4873" w:type="dxa"/>
                  <w:vAlign w:val="center"/>
                </w:tcPr>
                <w:p w14:paraId="378DF816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Telefon / e-mail</w:t>
                  </w:r>
                </w:p>
              </w:tc>
              <w:tc>
                <w:tcPr>
                  <w:tcW w:w="4873" w:type="dxa"/>
                  <w:vAlign w:val="center"/>
                </w:tcPr>
                <w:p w14:paraId="5C733417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35D620B9" w14:textId="77777777" w:rsidR="00875428" w:rsidRPr="00A3072C" w:rsidRDefault="00875428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4282" w:rsidRPr="00A3072C" w14:paraId="08A7B22B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8305E2" w14:textId="77777777" w:rsidR="00924282" w:rsidRPr="00A3072C" w:rsidRDefault="00924282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B856D11" w14:textId="77777777" w:rsidR="00924282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="0092428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28B60755" w14:textId="77777777" w:rsidR="00924282" w:rsidRPr="00A3072C" w:rsidRDefault="0092428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441FC4" w14:textId="77777777" w:rsidR="00924282" w:rsidRPr="00A3072C" w:rsidRDefault="00A05BA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Oferuję wykonanie całości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Zamówienia</w:t>
            </w:r>
            <w:r w:rsidR="0072137A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w kwocie </w:t>
            </w:r>
          </w:p>
          <w:p w14:paraId="5283A4E1" w14:textId="77777777" w:rsidR="0072137A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591D30" w14:textId="77777777" w:rsidR="0072137A" w:rsidRPr="00A3072C" w:rsidRDefault="0072137A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38C17EEC" w14:textId="77777777" w:rsidR="0072137A" w:rsidRPr="00A3072C" w:rsidRDefault="0072137A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2EFE52" w14:textId="77777777" w:rsidR="0072137A" w:rsidRPr="00A3072C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ab/>
              <w:t>Podatek VAT …....................... zł</w:t>
            </w:r>
          </w:p>
          <w:p w14:paraId="0FDF80C9" w14:textId="77777777" w:rsidR="0072137A" w:rsidRPr="00A3072C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DFE266" w14:textId="24D3A821" w:rsidR="00C20BC9" w:rsidRPr="00A3072C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ab/>
              <w:t>Cena brutto …......................... zł</w:t>
            </w:r>
          </w:p>
          <w:p w14:paraId="15FD4729" w14:textId="77777777" w:rsidR="00C20BC9" w:rsidRPr="00A3072C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9FBD26" w14:textId="77777777" w:rsidR="003933BA" w:rsidRPr="00A3072C" w:rsidRDefault="003933BA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2818B1" w14:textId="77777777" w:rsidR="00C20BC9" w:rsidRPr="00A3072C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Koszt </w:t>
            </w:r>
            <w:r w:rsidR="005023FE" w:rsidRPr="00A3072C">
              <w:rPr>
                <w:rFonts w:asciiTheme="minorHAnsi" w:hAnsiTheme="minorHAnsi" w:cstheme="minorHAnsi"/>
                <w:sz w:val="20"/>
                <w:szCs w:val="20"/>
              </w:rPr>
              <w:t>usługi cateringu dla 1 uczestnika</w:t>
            </w:r>
          </w:p>
          <w:p w14:paraId="4C483FDA" w14:textId="77777777" w:rsidR="00C20BC9" w:rsidRPr="00A3072C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C66A49" w14:textId="77777777" w:rsidR="00C20BC9" w:rsidRPr="00A3072C" w:rsidRDefault="00C20BC9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78E82F0F" w14:textId="77777777" w:rsidR="00C20BC9" w:rsidRPr="00A3072C" w:rsidRDefault="00C20BC9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6249A8" w14:textId="77777777" w:rsidR="00C20BC9" w:rsidRPr="00A3072C" w:rsidRDefault="00C20BC9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ab/>
              <w:t>Podatek VAT …....................... zł</w:t>
            </w:r>
          </w:p>
          <w:p w14:paraId="1BB0B1F0" w14:textId="77777777" w:rsidR="00C20BC9" w:rsidRPr="00A3072C" w:rsidRDefault="00C20BC9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68BFDB" w14:textId="2F6DD73B" w:rsidR="0072137A" w:rsidRPr="00A3072C" w:rsidRDefault="00C20BC9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ab/>
              <w:t>Cena brutto …......................... zł</w:t>
            </w:r>
          </w:p>
          <w:p w14:paraId="4194E87C" w14:textId="77777777" w:rsidR="007F4312" w:rsidRPr="00A3072C" w:rsidRDefault="007F431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719A" w:rsidRPr="00A3072C" w14:paraId="2020F2C7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46ADC49" w14:textId="77777777" w:rsidR="005B719A" w:rsidRPr="00A3072C" w:rsidRDefault="005B719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10.</w:t>
            </w:r>
          </w:p>
        </w:tc>
        <w:tc>
          <w:tcPr>
            <w:tcW w:w="10086" w:type="dxa"/>
          </w:tcPr>
          <w:p w14:paraId="4F83F8C0" w14:textId="77777777" w:rsidR="00736B40" w:rsidRPr="00A3072C" w:rsidRDefault="00736B40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1) Oświadczam, że zapoznałem się z opisem przedmiotu zamówienia, warunkami wykonania zamówienia. 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2) Akceptuję je w całości i nie wnoszę do nich zastrzeżeń. </w:t>
            </w:r>
          </w:p>
          <w:p w14:paraId="14EACA06" w14:textId="5B99644F" w:rsidR="00736B40" w:rsidRPr="00A3072C" w:rsidRDefault="00736B40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3) Oświadczam, że oferowana cena obejmuje wszelkie koszty wykonania zamówienia, w tym: dostawę i obsługę cateringu zgodnie ze wskazaniami z OPZ.</w:t>
            </w:r>
          </w:p>
          <w:p w14:paraId="67A763D3" w14:textId="77DBD92A" w:rsidR="00736B40" w:rsidRPr="00A3072C" w:rsidRDefault="00736B40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4) Zamawiający zastrzega sobie prawo do zapłaty tylko za zrealizowaną część zamówienia – możliwość zmniejszenia lub zwiększenia zamówienia maks</w:t>
            </w:r>
            <w:r w:rsidR="00EC7A07" w:rsidRPr="00A3072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o 20%.</w:t>
            </w:r>
          </w:p>
          <w:p w14:paraId="19A66943" w14:textId="0D29DD1A" w:rsidR="00736B40" w:rsidRPr="00A3072C" w:rsidRDefault="00736B40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5) Zamówienie odbierane będzie na podstawie protokołu odbioru i po podpisaniu przedmiotowego protokołu bez zastrzeżeń, Wykonawcy zostanie wypłacone wynagrodzenie. </w:t>
            </w:r>
          </w:p>
        </w:tc>
      </w:tr>
      <w:tr w:rsidR="00736B40" w:rsidRPr="00A3072C" w14:paraId="733443B8" w14:textId="77777777" w:rsidTr="00736B40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5A1E7146" w14:textId="77777777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11.</w:t>
            </w:r>
          </w:p>
        </w:tc>
        <w:tc>
          <w:tcPr>
            <w:tcW w:w="10086" w:type="dxa"/>
          </w:tcPr>
          <w:p w14:paraId="5CEC6039" w14:textId="59783D84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Wszystkie pytania proszę kierować na adres mailowy: </w:t>
            </w:r>
            <w:r w:rsidR="008C740B">
              <w:rPr>
                <w:rFonts w:asciiTheme="minorHAnsi" w:hAnsiTheme="minorHAnsi" w:cstheme="minorHAnsi"/>
                <w:b/>
                <w:sz w:val="20"/>
                <w:szCs w:val="20"/>
              </w:rPr>
              <w:t>aziaja</w:t>
            </w: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@metis.pl</w:t>
            </w:r>
          </w:p>
        </w:tc>
      </w:tr>
      <w:tr w:rsidR="00736B40" w:rsidRPr="00A3072C" w14:paraId="7125AAD8" w14:textId="77777777" w:rsidTr="00736B40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3716E1F4" w14:textId="77777777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12.</w:t>
            </w:r>
          </w:p>
        </w:tc>
        <w:tc>
          <w:tcPr>
            <w:tcW w:w="10086" w:type="dxa"/>
          </w:tcPr>
          <w:p w14:paraId="03E72E14" w14:textId="77777777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Załącznik:</w:t>
            </w:r>
          </w:p>
          <w:p w14:paraId="56DF5FF9" w14:textId="77777777" w:rsidR="00736B40" w:rsidRPr="00A3072C" w:rsidRDefault="00736B40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Opis przedmiotu zamówienia</w:t>
            </w:r>
          </w:p>
          <w:p w14:paraId="5271C1D3" w14:textId="77777777" w:rsidR="00736B40" w:rsidRPr="00A3072C" w:rsidRDefault="00736B40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Oświadczenie</w:t>
            </w:r>
          </w:p>
        </w:tc>
      </w:tr>
    </w:tbl>
    <w:p w14:paraId="74E2C3EB" w14:textId="77777777" w:rsidR="000A3692" w:rsidRPr="00A3072C" w:rsidRDefault="00A04B46" w:rsidP="00A3072C">
      <w:pPr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ab/>
      </w:r>
    </w:p>
    <w:p w14:paraId="3A831791" w14:textId="77777777" w:rsidR="0072137A" w:rsidRPr="00A3072C" w:rsidRDefault="0072137A" w:rsidP="00A3072C">
      <w:pPr>
        <w:rPr>
          <w:rFonts w:asciiTheme="minorHAnsi" w:hAnsiTheme="minorHAnsi" w:cstheme="minorHAnsi"/>
          <w:sz w:val="20"/>
          <w:szCs w:val="20"/>
        </w:rPr>
      </w:pPr>
    </w:p>
    <w:p w14:paraId="522BDFA1" w14:textId="77777777" w:rsidR="0072137A" w:rsidRPr="00A3072C" w:rsidRDefault="0072137A" w:rsidP="00A3072C">
      <w:pPr>
        <w:rPr>
          <w:rFonts w:asciiTheme="minorHAnsi" w:hAnsiTheme="minorHAnsi" w:cstheme="minorHAnsi"/>
          <w:sz w:val="20"/>
          <w:szCs w:val="20"/>
        </w:rPr>
      </w:pPr>
    </w:p>
    <w:p w14:paraId="782F080A" w14:textId="77777777" w:rsidR="000A3692" w:rsidRPr="00A3072C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3F545EB2" w14:textId="11A8C55C" w:rsidR="000A3692" w:rsidRPr="00A3072C" w:rsidRDefault="000A3692" w:rsidP="00A3072C">
      <w:pPr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ab/>
      </w:r>
      <w:r w:rsidRPr="00A3072C">
        <w:rPr>
          <w:rFonts w:asciiTheme="minorHAnsi" w:hAnsiTheme="minorHAnsi" w:cstheme="minorHAnsi"/>
          <w:sz w:val="20"/>
          <w:szCs w:val="20"/>
        </w:rPr>
        <w:tab/>
      </w:r>
      <w:r w:rsidR="00EC7A07" w:rsidRPr="00A3072C">
        <w:rPr>
          <w:rFonts w:asciiTheme="minorHAnsi" w:hAnsiTheme="minorHAnsi" w:cstheme="minorHAnsi"/>
          <w:sz w:val="20"/>
          <w:szCs w:val="20"/>
        </w:rPr>
        <w:tab/>
      </w:r>
      <w:r w:rsidR="00EC7A07" w:rsidRPr="00A3072C">
        <w:rPr>
          <w:rFonts w:asciiTheme="minorHAnsi" w:hAnsiTheme="minorHAnsi" w:cstheme="minorHAnsi"/>
          <w:sz w:val="20"/>
          <w:szCs w:val="20"/>
        </w:rPr>
        <w:tab/>
      </w:r>
      <w:r w:rsidRPr="00A3072C">
        <w:rPr>
          <w:rFonts w:asciiTheme="minorHAnsi" w:hAnsiTheme="minorHAnsi" w:cstheme="minorHAnsi"/>
          <w:sz w:val="20"/>
          <w:szCs w:val="20"/>
        </w:rPr>
        <w:t>dnia ………………………….</w:t>
      </w:r>
      <w:r w:rsidRPr="00A3072C">
        <w:rPr>
          <w:rFonts w:asciiTheme="minorHAnsi" w:hAnsiTheme="minorHAnsi" w:cstheme="minorHAnsi"/>
          <w:sz w:val="20"/>
          <w:szCs w:val="20"/>
        </w:rPr>
        <w:tab/>
      </w:r>
      <w:r w:rsidR="0072137A" w:rsidRPr="00A3072C">
        <w:rPr>
          <w:rFonts w:asciiTheme="minorHAnsi" w:hAnsiTheme="minorHAnsi" w:cstheme="minorHAnsi"/>
          <w:sz w:val="20"/>
          <w:szCs w:val="20"/>
        </w:rPr>
        <w:t>P</w:t>
      </w:r>
      <w:r w:rsidRPr="00A3072C">
        <w:rPr>
          <w:rFonts w:asciiTheme="minorHAnsi" w:hAnsiTheme="minorHAnsi" w:cstheme="minorHAnsi"/>
          <w:sz w:val="20"/>
          <w:szCs w:val="20"/>
        </w:rPr>
        <w:t>odpis</w:t>
      </w:r>
      <w:r w:rsidR="0072137A" w:rsidRPr="00A3072C">
        <w:rPr>
          <w:rFonts w:asciiTheme="minorHAnsi" w:hAnsiTheme="minorHAnsi" w:cstheme="minorHAnsi"/>
          <w:sz w:val="20"/>
          <w:szCs w:val="20"/>
        </w:rPr>
        <w:t xml:space="preserve"> osoby uprawnionej</w:t>
      </w:r>
      <w:r w:rsidRPr="00A3072C">
        <w:rPr>
          <w:rFonts w:asciiTheme="minorHAnsi" w:hAnsiTheme="minorHAnsi" w:cstheme="minorHAnsi"/>
          <w:sz w:val="20"/>
          <w:szCs w:val="20"/>
        </w:rPr>
        <w:t xml:space="preserve"> ………………………………</w:t>
      </w:r>
    </w:p>
    <w:p w14:paraId="22C19E45" w14:textId="77777777" w:rsidR="000A3692" w:rsidRPr="00A3072C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78E17B1B" w14:textId="77777777" w:rsidR="00A31618" w:rsidRPr="00A3072C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br/>
      </w:r>
      <w:r w:rsidRPr="00A3072C">
        <w:rPr>
          <w:rFonts w:asciiTheme="minorHAnsi" w:hAnsiTheme="minorHAnsi" w:cstheme="minorHAnsi"/>
          <w:sz w:val="20"/>
          <w:szCs w:val="20"/>
        </w:rPr>
        <w:br/>
      </w:r>
      <w:r w:rsidRPr="00A3072C">
        <w:rPr>
          <w:rFonts w:asciiTheme="minorHAnsi" w:hAnsiTheme="minorHAnsi" w:cstheme="minorHAnsi"/>
          <w:sz w:val="20"/>
          <w:szCs w:val="20"/>
        </w:rPr>
        <w:br/>
      </w:r>
      <w:r w:rsidRPr="00A3072C">
        <w:rPr>
          <w:rFonts w:asciiTheme="minorHAnsi" w:hAnsiTheme="minorHAnsi" w:cstheme="minorHAnsi"/>
          <w:sz w:val="20"/>
          <w:szCs w:val="20"/>
        </w:rPr>
        <w:br/>
      </w:r>
    </w:p>
    <w:p w14:paraId="7D3CA3EE" w14:textId="77777777" w:rsidR="00A31618" w:rsidRPr="00A3072C" w:rsidRDefault="00A31618" w:rsidP="00A3072C">
      <w:pPr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A3072C">
        <w:rPr>
          <w:rFonts w:asciiTheme="minorHAnsi" w:hAnsiTheme="minorHAnsi" w:cstheme="minorHAnsi"/>
          <w:sz w:val="20"/>
          <w:szCs w:val="20"/>
        </w:rPr>
        <w:br w:type="page"/>
      </w:r>
    </w:p>
    <w:p w14:paraId="314A0528" w14:textId="39FB8A49" w:rsidR="005B719A" w:rsidRPr="00A3072C" w:rsidRDefault="00A31618" w:rsidP="00A3072C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bookmarkStart w:id="0" w:name="_Hlk230692722"/>
      <w:r w:rsidRPr="00A3072C">
        <w:rPr>
          <w:rFonts w:asciiTheme="minorHAnsi" w:hAnsiTheme="minorHAnsi" w:cstheme="minorHAnsi"/>
          <w:sz w:val="20"/>
          <w:szCs w:val="20"/>
        </w:rPr>
        <w:lastRenderedPageBreak/>
        <w:t xml:space="preserve">Załącznik nr 2 do </w:t>
      </w:r>
      <w:r w:rsidR="00A3072C" w:rsidRPr="00A3072C">
        <w:rPr>
          <w:rFonts w:asciiTheme="minorHAnsi" w:hAnsiTheme="minorHAnsi" w:cstheme="minorHAnsi"/>
          <w:sz w:val="20"/>
          <w:szCs w:val="20"/>
        </w:rPr>
        <w:t>F</w:t>
      </w:r>
      <w:r w:rsidRPr="00A3072C">
        <w:rPr>
          <w:rFonts w:asciiTheme="minorHAnsi" w:hAnsiTheme="minorHAnsi" w:cstheme="minorHAnsi"/>
          <w:sz w:val="20"/>
          <w:szCs w:val="20"/>
        </w:rPr>
        <w:t>ormularza ofertowego</w:t>
      </w:r>
      <w:r w:rsidR="00A3072C" w:rsidRPr="00A3072C">
        <w:rPr>
          <w:rFonts w:asciiTheme="minorHAnsi" w:hAnsiTheme="minorHAnsi" w:cstheme="minorHAnsi"/>
          <w:sz w:val="20"/>
          <w:szCs w:val="20"/>
        </w:rPr>
        <w:br/>
      </w:r>
      <w:r w:rsidR="009D0959" w:rsidRPr="00A3072C">
        <w:rPr>
          <w:rFonts w:asciiTheme="minorHAnsi" w:hAnsiTheme="minorHAnsi" w:cstheme="minorHAnsi"/>
          <w:sz w:val="20"/>
          <w:szCs w:val="20"/>
        </w:rPr>
        <w:t>ROME.AD-2720-</w:t>
      </w:r>
      <w:r w:rsidR="00C06AF8">
        <w:rPr>
          <w:rFonts w:asciiTheme="minorHAnsi" w:hAnsiTheme="minorHAnsi" w:cstheme="minorHAnsi"/>
          <w:sz w:val="20"/>
          <w:szCs w:val="20"/>
        </w:rPr>
        <w:t>7</w:t>
      </w:r>
      <w:r w:rsidR="009D0959" w:rsidRPr="00A3072C">
        <w:rPr>
          <w:rFonts w:asciiTheme="minorHAnsi" w:hAnsiTheme="minorHAnsi" w:cstheme="minorHAnsi"/>
          <w:sz w:val="20"/>
          <w:szCs w:val="20"/>
        </w:rPr>
        <w:t>/2</w:t>
      </w:r>
      <w:r w:rsidR="0066647A" w:rsidRPr="00A3072C">
        <w:rPr>
          <w:rFonts w:asciiTheme="minorHAnsi" w:hAnsiTheme="minorHAnsi" w:cstheme="minorHAnsi"/>
          <w:sz w:val="20"/>
          <w:szCs w:val="20"/>
        </w:rPr>
        <w:t>6</w:t>
      </w:r>
      <w:r w:rsidRPr="00A3072C">
        <w:rPr>
          <w:rFonts w:asciiTheme="minorHAnsi" w:hAnsiTheme="minorHAnsi" w:cstheme="minorHAnsi"/>
          <w:sz w:val="20"/>
          <w:szCs w:val="20"/>
        </w:rPr>
        <w:t>/</w:t>
      </w:r>
      <w:bookmarkEnd w:id="0"/>
      <w:r w:rsidR="002E361A">
        <w:rPr>
          <w:rFonts w:asciiTheme="minorHAnsi" w:hAnsiTheme="minorHAnsi" w:cstheme="minorHAnsi"/>
          <w:sz w:val="20"/>
          <w:szCs w:val="20"/>
        </w:rPr>
        <w:t>AZ</w:t>
      </w:r>
      <w:r w:rsidR="005B719A" w:rsidRPr="00A3072C">
        <w:rPr>
          <w:rFonts w:asciiTheme="minorHAnsi" w:hAnsiTheme="minorHAnsi" w:cstheme="minorHAnsi"/>
          <w:sz w:val="20"/>
          <w:szCs w:val="20"/>
        </w:rPr>
        <w:br/>
      </w:r>
      <w:r w:rsidR="005B719A" w:rsidRPr="00A3072C">
        <w:rPr>
          <w:rFonts w:asciiTheme="minorHAnsi" w:hAnsiTheme="minorHAnsi" w:cstheme="minorHAnsi"/>
          <w:sz w:val="20"/>
          <w:szCs w:val="20"/>
        </w:rPr>
        <w:br/>
      </w:r>
    </w:p>
    <w:p w14:paraId="7FB4A878" w14:textId="45C1B964" w:rsidR="005B719A" w:rsidRPr="00A3072C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………………………………                                                               </w:t>
      </w:r>
      <w:r w:rsidR="00A62E5F" w:rsidRPr="00A3072C">
        <w:rPr>
          <w:rFonts w:asciiTheme="minorHAnsi" w:hAnsiTheme="minorHAnsi" w:cstheme="minorHAnsi"/>
          <w:sz w:val="20"/>
          <w:szCs w:val="20"/>
        </w:rPr>
        <w:tab/>
      </w:r>
      <w:r w:rsidR="00A62E5F" w:rsidRPr="00A3072C">
        <w:rPr>
          <w:rFonts w:asciiTheme="minorHAnsi" w:hAnsiTheme="minorHAnsi" w:cstheme="minorHAnsi"/>
          <w:sz w:val="20"/>
          <w:szCs w:val="20"/>
        </w:rPr>
        <w:tab/>
      </w:r>
      <w:r w:rsidR="00A62E5F" w:rsidRPr="00A3072C">
        <w:rPr>
          <w:rFonts w:asciiTheme="minorHAnsi" w:hAnsiTheme="minorHAnsi" w:cstheme="minorHAnsi"/>
          <w:sz w:val="20"/>
          <w:szCs w:val="20"/>
        </w:rPr>
        <w:tab/>
      </w:r>
      <w:r w:rsidRPr="00A3072C">
        <w:rPr>
          <w:rFonts w:asciiTheme="minorHAnsi" w:hAnsiTheme="minorHAnsi" w:cstheme="minorHAnsi"/>
          <w:sz w:val="20"/>
          <w:szCs w:val="20"/>
        </w:rPr>
        <w:t xml:space="preserve">              Katowice, dnia…………….</w:t>
      </w:r>
    </w:p>
    <w:p w14:paraId="50AFF4BC" w14:textId="77777777" w:rsidR="005B719A" w:rsidRPr="00C06AF8" w:rsidRDefault="005B719A" w:rsidP="00A3072C">
      <w:pPr>
        <w:pStyle w:val="Standard"/>
        <w:rPr>
          <w:rFonts w:asciiTheme="minorHAnsi" w:hAnsiTheme="minorHAnsi" w:cstheme="minorHAnsi"/>
          <w:sz w:val="16"/>
          <w:szCs w:val="16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     </w:t>
      </w:r>
      <w:r w:rsidRPr="00C06AF8">
        <w:rPr>
          <w:rFonts w:asciiTheme="minorHAnsi" w:hAnsiTheme="minorHAnsi" w:cstheme="minorHAnsi"/>
          <w:sz w:val="16"/>
          <w:szCs w:val="16"/>
        </w:rPr>
        <w:t>Dane Wykonawcy</w:t>
      </w:r>
    </w:p>
    <w:p w14:paraId="7EE8941C" w14:textId="77777777" w:rsidR="00C06AF8" w:rsidRDefault="00C06AF8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094CB4EE" w14:textId="3601D22B" w:rsidR="005B719A" w:rsidRPr="00A3072C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……………………………..                                                                                                                 </w:t>
      </w:r>
    </w:p>
    <w:p w14:paraId="5EC5BFC3" w14:textId="77777777" w:rsidR="005B719A" w:rsidRPr="00A3072C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35A899C" w14:textId="77777777" w:rsidR="005B719A" w:rsidRPr="00A3072C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35E037C" w14:textId="77777777" w:rsidR="005B719A" w:rsidRPr="00A3072C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8B86F68" w14:textId="77777777" w:rsidR="005B719A" w:rsidRPr="00A3072C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A3072C">
        <w:rPr>
          <w:rFonts w:asciiTheme="minorHAnsi" w:hAnsiTheme="minorHAnsi" w:cstheme="minorHAnsi"/>
          <w:b/>
          <w:bCs/>
          <w:sz w:val="20"/>
          <w:szCs w:val="20"/>
          <w:u w:val="single"/>
        </w:rPr>
        <w:t>Oświadczenie na podstawie art. 7  pkt 1 ustawy z dnia 13 kwietnia 2022 r.</w:t>
      </w:r>
    </w:p>
    <w:p w14:paraId="0696CDF0" w14:textId="77777777" w:rsidR="005B719A" w:rsidRPr="00A3072C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A3072C"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  <w:t>o szczególnych rozwiązaniach w zakresie przeciwdziałania wspieraniu agresji na</w:t>
      </w:r>
    </w:p>
    <w:p w14:paraId="62672BE7" w14:textId="77777777" w:rsidR="005B719A" w:rsidRPr="00A3072C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A3072C"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  <w:t>Ukrainę (Dz. U. Poz. 835)</w:t>
      </w:r>
    </w:p>
    <w:p w14:paraId="2B0C3435" w14:textId="77777777" w:rsidR="005B719A" w:rsidRPr="00A3072C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</w:pPr>
    </w:p>
    <w:p w14:paraId="0E3B8F54" w14:textId="77777777" w:rsidR="005B719A" w:rsidRPr="00A3072C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</w:pPr>
    </w:p>
    <w:p w14:paraId="1DF6343A" w14:textId="19F63C66" w:rsidR="00A31618" w:rsidRPr="00A3072C" w:rsidRDefault="00A31618" w:rsidP="00A3072C">
      <w:pPr>
        <w:pStyle w:val="Standard"/>
        <w:jc w:val="center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b/>
          <w:bCs/>
          <w:sz w:val="20"/>
          <w:szCs w:val="20"/>
        </w:rPr>
        <w:t xml:space="preserve">do oferty nr </w:t>
      </w:r>
      <w:r w:rsidR="009E44E6" w:rsidRPr="00A3072C">
        <w:rPr>
          <w:rFonts w:asciiTheme="minorHAnsi" w:hAnsiTheme="minorHAnsi" w:cstheme="minorHAnsi"/>
          <w:b/>
          <w:sz w:val="20"/>
          <w:szCs w:val="20"/>
        </w:rPr>
        <w:t>ROME.AD-2720-</w:t>
      </w:r>
      <w:r w:rsidR="00C06AF8">
        <w:rPr>
          <w:rFonts w:asciiTheme="minorHAnsi" w:hAnsiTheme="minorHAnsi" w:cstheme="minorHAnsi"/>
          <w:b/>
          <w:sz w:val="20"/>
          <w:szCs w:val="20"/>
        </w:rPr>
        <w:t>7</w:t>
      </w:r>
      <w:r w:rsidR="009D0959" w:rsidRPr="00A3072C">
        <w:rPr>
          <w:rFonts w:asciiTheme="minorHAnsi" w:hAnsiTheme="minorHAnsi" w:cstheme="minorHAnsi"/>
          <w:b/>
          <w:sz w:val="20"/>
          <w:szCs w:val="20"/>
        </w:rPr>
        <w:t>/2</w:t>
      </w:r>
      <w:r w:rsidR="0066647A" w:rsidRPr="00A3072C">
        <w:rPr>
          <w:rFonts w:asciiTheme="minorHAnsi" w:hAnsiTheme="minorHAnsi" w:cstheme="minorHAnsi"/>
          <w:b/>
          <w:sz w:val="20"/>
          <w:szCs w:val="20"/>
        </w:rPr>
        <w:t>6</w:t>
      </w:r>
      <w:r w:rsidRPr="00A3072C">
        <w:rPr>
          <w:rFonts w:asciiTheme="minorHAnsi" w:hAnsiTheme="minorHAnsi" w:cstheme="minorHAnsi"/>
          <w:b/>
          <w:sz w:val="20"/>
          <w:szCs w:val="20"/>
        </w:rPr>
        <w:t>/</w:t>
      </w:r>
      <w:r w:rsidR="003075F9">
        <w:rPr>
          <w:rFonts w:asciiTheme="minorHAnsi" w:hAnsiTheme="minorHAnsi" w:cstheme="minorHAnsi"/>
          <w:b/>
          <w:sz w:val="20"/>
          <w:szCs w:val="20"/>
        </w:rPr>
        <w:t>AZ</w:t>
      </w:r>
    </w:p>
    <w:p w14:paraId="1BEF79A0" w14:textId="77777777" w:rsidR="0066647A" w:rsidRPr="00A3072C" w:rsidRDefault="0066647A" w:rsidP="00A3072C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</w:pPr>
    </w:p>
    <w:p w14:paraId="3C44ACE8" w14:textId="133CBB70" w:rsidR="0066647A" w:rsidRPr="00A3072C" w:rsidRDefault="0066647A" w:rsidP="00A3072C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eastAsia="zh-CN" w:bidi="hi-IN"/>
        </w:rPr>
      </w:pPr>
      <w:r w:rsidRPr="00A3072C"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  <w:t>Oświadczam, że nie jestem:</w:t>
      </w:r>
    </w:p>
    <w:p w14:paraId="31AA018C" w14:textId="77777777" w:rsidR="0066647A" w:rsidRPr="00A3072C" w:rsidRDefault="0066647A" w:rsidP="00A3072C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</w:pPr>
    </w:p>
    <w:p w14:paraId="620A135A" w14:textId="77777777" w:rsidR="0066647A" w:rsidRPr="00A3072C" w:rsidRDefault="0066647A" w:rsidP="00A3072C">
      <w:pPr>
        <w:numPr>
          <w:ilvl w:val="0"/>
          <w:numId w:val="8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o którym mowa w art. 7 ust. 1 wymienionego w wykazach określonych w rozporządzeniu 765/2006 i rozporządzeniu 269/2014 albo wpisanego na listę na podstawie decyzji w sprawie wpisu na listę rozstrzygającej o zastosowaniu środka, o którym mowa w art. 1 pkt 3</w:t>
      </w:r>
      <w:r w:rsidRPr="00A3072C">
        <w:rPr>
          <w:rFonts w:asciiTheme="minorHAnsi" w:eastAsia="NSimSun" w:hAnsiTheme="minorHAnsi" w:cstheme="minorHAnsi"/>
          <w:b/>
          <w:kern w:val="3"/>
          <w:sz w:val="20"/>
          <w:szCs w:val="20"/>
          <w:lang w:bidi="hi-IN"/>
        </w:rPr>
        <w:t xml:space="preserve"> 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  <w:t xml:space="preserve">ustawy z dnia 13 kwietnia 2022 r. </w:t>
      </w:r>
      <w:r w:rsidRPr="00A3072C">
        <w:rPr>
          <w:rFonts w:asciiTheme="minorHAnsi" w:eastAsia="NSimSun" w:hAnsiTheme="minorHAnsi" w:cstheme="minorHAns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;</w:t>
      </w:r>
    </w:p>
    <w:p w14:paraId="37954614" w14:textId="77777777" w:rsidR="0066647A" w:rsidRPr="00A3072C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A3072C">
        <w:rPr>
          <w:rFonts w:asciiTheme="minorHAnsi" w:eastAsia="NSimSun" w:hAnsiTheme="minorHAnsi" w:cstheme="minorHAnsi"/>
          <w:b/>
          <w:kern w:val="3"/>
          <w:sz w:val="20"/>
          <w:szCs w:val="20"/>
          <w:lang w:bidi="hi-IN"/>
        </w:rPr>
        <w:t xml:space="preserve"> 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  <w:t xml:space="preserve">ustawy z dnia 13 kwietnia 2022 r. </w:t>
      </w:r>
      <w:r w:rsidRPr="00A3072C">
        <w:rPr>
          <w:rFonts w:asciiTheme="minorHAnsi" w:eastAsia="NSimSun" w:hAnsiTheme="minorHAnsi" w:cstheme="minorHAns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;</w:t>
      </w:r>
    </w:p>
    <w:p w14:paraId="74AE33B2" w14:textId="77777777" w:rsidR="0066647A" w:rsidRPr="00A3072C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835).</w:t>
      </w:r>
    </w:p>
    <w:p w14:paraId="5A0229F9" w14:textId="77777777" w:rsidR="0066647A" w:rsidRPr="00A3072C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Wykonawca oświadcza, że:</w:t>
      </w:r>
    </w:p>
    <w:p w14:paraId="20112E78" w14:textId="77777777" w:rsidR="0066647A" w:rsidRPr="00A3072C" w:rsidRDefault="0066647A" w:rsidP="00A3072C">
      <w:pPr>
        <w:suppressAutoHyphens/>
        <w:autoSpaceDE w:val="0"/>
        <w:autoSpaceDN w:val="0"/>
        <w:spacing w:line="360" w:lineRule="auto"/>
        <w:ind w:left="72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lastRenderedPageBreak/>
        <w:t>1)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obywatelem rosyjskim lub osobą fizyczną lub prawną, podmiotem lub organem z siedzibą w Rosji,</w:t>
      </w:r>
    </w:p>
    <w:p w14:paraId="4E30727B" w14:textId="77777777" w:rsidR="0066647A" w:rsidRPr="00A3072C" w:rsidRDefault="0066647A" w:rsidP="00A3072C">
      <w:pPr>
        <w:suppressAutoHyphens/>
        <w:autoSpaceDE w:val="0"/>
        <w:autoSpaceDN w:val="0"/>
        <w:spacing w:line="360" w:lineRule="auto"/>
        <w:ind w:left="1418" w:hanging="698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2)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osobą prawną, podmiotem lub organem, do których prawa własności bezpośrednio lub pośrednio w ponad 50% należą do podmiotu, którego prawa własnościowe są bezpośrednio lub pośrednio w ponad 50% własnością osoby fizycznej lub prawnej, jednostki lub organu, o których mowa w pkt 1,</w:t>
      </w:r>
    </w:p>
    <w:p w14:paraId="33A4BE10" w14:textId="77777777" w:rsidR="0066647A" w:rsidRPr="00A3072C" w:rsidRDefault="0066647A" w:rsidP="00A3072C">
      <w:pPr>
        <w:suppressAutoHyphens/>
        <w:autoSpaceDE w:val="0"/>
        <w:autoSpaceDN w:val="0"/>
        <w:spacing w:line="360" w:lineRule="auto"/>
        <w:ind w:left="72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3)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osobą fizyczną lub prawną, podmiotem lub organem działającym w imieniu lub pod kierunkiem podmiotu, o którym mowa w pkt 1 lub 2;</w:t>
      </w:r>
    </w:p>
    <w:p w14:paraId="521C3C6F" w14:textId="77777777" w:rsidR="0066647A" w:rsidRPr="00A3072C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20475940" w14:textId="77777777" w:rsidR="0066647A" w:rsidRPr="00A3072C" w:rsidRDefault="0066647A" w:rsidP="00A3072C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</w:p>
    <w:p w14:paraId="6C37A771" w14:textId="77777777" w:rsidR="0066647A" w:rsidRPr="00A3072C" w:rsidRDefault="0066647A" w:rsidP="00A3072C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</w:p>
    <w:p w14:paraId="2E1F86EC" w14:textId="77777777" w:rsidR="0066647A" w:rsidRPr="00A3072C" w:rsidRDefault="0066647A" w:rsidP="00A3072C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</w:p>
    <w:p w14:paraId="0A87E2BB" w14:textId="77777777" w:rsidR="0066647A" w:rsidRPr="00A3072C" w:rsidRDefault="0066647A" w:rsidP="00A3072C">
      <w:pPr>
        <w:suppressAutoHyphens/>
        <w:autoSpaceDE w:val="0"/>
        <w:autoSpaceDN w:val="0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………………………………………</w:t>
      </w:r>
    </w:p>
    <w:p w14:paraId="1A11CEFE" w14:textId="77777777" w:rsidR="0066647A" w:rsidRPr="00A3072C" w:rsidRDefault="0066647A" w:rsidP="00A3072C">
      <w:pPr>
        <w:suppressAutoHyphens/>
        <w:autoSpaceDE w:val="0"/>
        <w:autoSpaceDN w:val="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A3072C"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   ( Podpis i pieczątka Wykonawcy)</w:t>
      </w:r>
    </w:p>
    <w:p w14:paraId="383E9C73" w14:textId="77777777" w:rsidR="0066647A" w:rsidRPr="00A3072C" w:rsidRDefault="0066647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5AC02ECE" w14:textId="77777777" w:rsidR="000A3692" w:rsidRPr="00A3072C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19D07678" w14:textId="77777777" w:rsidR="00E870A0" w:rsidRPr="00A3072C" w:rsidRDefault="00E870A0" w:rsidP="00A3072C">
      <w:pPr>
        <w:rPr>
          <w:rFonts w:asciiTheme="minorHAnsi" w:hAnsiTheme="minorHAnsi" w:cstheme="minorHAnsi"/>
          <w:sz w:val="20"/>
          <w:szCs w:val="20"/>
        </w:rPr>
      </w:pPr>
    </w:p>
    <w:sectPr w:rsidR="00E870A0" w:rsidRPr="00A3072C" w:rsidSect="0066647A">
      <w:footerReference w:type="default" r:id="rId10"/>
      <w:pgSz w:w="11907" w:h="1683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5C767" w14:textId="77777777" w:rsidR="00215EF8" w:rsidRDefault="00215EF8">
      <w:r>
        <w:separator/>
      </w:r>
    </w:p>
  </w:endnote>
  <w:endnote w:type="continuationSeparator" w:id="0">
    <w:p w14:paraId="22CAF51C" w14:textId="77777777" w:rsidR="00215EF8" w:rsidRDefault="00215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237829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06C799E" w14:textId="0AB51FD7" w:rsidR="00A3072C" w:rsidRDefault="00A3072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D2BC5A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F3056" w14:textId="77777777" w:rsidR="00215EF8" w:rsidRDefault="00215EF8">
      <w:r>
        <w:separator/>
      </w:r>
    </w:p>
  </w:footnote>
  <w:footnote w:type="continuationSeparator" w:id="0">
    <w:p w14:paraId="2580A32F" w14:textId="77777777" w:rsidR="00215EF8" w:rsidRDefault="00215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multilevel"/>
    <w:tmpl w:val="00000013"/>
    <w:name w:val="WW8Num19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724E1"/>
    <w:multiLevelType w:val="hybridMultilevel"/>
    <w:tmpl w:val="14EE33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8E0E4D"/>
    <w:multiLevelType w:val="multilevel"/>
    <w:tmpl w:val="96A00EE2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Cs/>
        <w:i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FCE7566"/>
    <w:multiLevelType w:val="hybridMultilevel"/>
    <w:tmpl w:val="3C68F5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D5F7D"/>
    <w:multiLevelType w:val="hybridMultilevel"/>
    <w:tmpl w:val="5FA47548"/>
    <w:lvl w:ilvl="0" w:tplc="A2FA0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B216A"/>
    <w:multiLevelType w:val="hybridMultilevel"/>
    <w:tmpl w:val="2604E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B50F7"/>
    <w:multiLevelType w:val="hybridMultilevel"/>
    <w:tmpl w:val="77069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C43D18"/>
    <w:multiLevelType w:val="hybridMultilevel"/>
    <w:tmpl w:val="857C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01AFB"/>
    <w:multiLevelType w:val="hybridMultilevel"/>
    <w:tmpl w:val="A62214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DC0DB8"/>
    <w:multiLevelType w:val="hybridMultilevel"/>
    <w:tmpl w:val="FEC20B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6285545">
    <w:abstractNumId w:val="2"/>
  </w:num>
  <w:num w:numId="2" w16cid:durableId="1558862050">
    <w:abstractNumId w:val="1"/>
  </w:num>
  <w:num w:numId="3" w16cid:durableId="1052778456">
    <w:abstractNumId w:val="8"/>
  </w:num>
  <w:num w:numId="4" w16cid:durableId="1832019528">
    <w:abstractNumId w:val="6"/>
  </w:num>
  <w:num w:numId="5" w16cid:durableId="1927030265">
    <w:abstractNumId w:val="0"/>
  </w:num>
  <w:num w:numId="6" w16cid:durableId="999649587">
    <w:abstractNumId w:val="11"/>
  </w:num>
  <w:num w:numId="7" w16cid:durableId="129566680">
    <w:abstractNumId w:val="4"/>
  </w:num>
  <w:num w:numId="8" w16cid:durableId="1570068362">
    <w:abstractNumId w:val="4"/>
    <w:lvlOverride w:ilvl="0">
      <w:startOverride w:val="1"/>
    </w:lvlOverride>
  </w:num>
  <w:num w:numId="9" w16cid:durableId="28258855">
    <w:abstractNumId w:val="10"/>
  </w:num>
  <w:num w:numId="10" w16cid:durableId="72970345">
    <w:abstractNumId w:val="12"/>
  </w:num>
  <w:num w:numId="11" w16cid:durableId="1283344585">
    <w:abstractNumId w:val="7"/>
  </w:num>
  <w:num w:numId="12" w16cid:durableId="420489909">
    <w:abstractNumId w:val="5"/>
  </w:num>
  <w:num w:numId="13" w16cid:durableId="849683009">
    <w:abstractNumId w:val="9"/>
  </w:num>
  <w:num w:numId="14" w16cid:durableId="1843158915">
    <w:abstractNumId w:val="13"/>
  </w:num>
  <w:num w:numId="15" w16cid:durableId="11631569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11E85"/>
    <w:rsid w:val="00041480"/>
    <w:rsid w:val="000536EE"/>
    <w:rsid w:val="00096882"/>
    <w:rsid w:val="000A3692"/>
    <w:rsid w:val="000C6292"/>
    <w:rsid w:val="000C66EB"/>
    <w:rsid w:val="000C7F62"/>
    <w:rsid w:val="000F4AE0"/>
    <w:rsid w:val="00100B03"/>
    <w:rsid w:val="00140913"/>
    <w:rsid w:val="00166134"/>
    <w:rsid w:val="001706C3"/>
    <w:rsid w:val="001774EA"/>
    <w:rsid w:val="0018180F"/>
    <w:rsid w:val="001C5A30"/>
    <w:rsid w:val="00215EF8"/>
    <w:rsid w:val="0029713F"/>
    <w:rsid w:val="002E3571"/>
    <w:rsid w:val="002E361A"/>
    <w:rsid w:val="002E4EF8"/>
    <w:rsid w:val="002F4454"/>
    <w:rsid w:val="002F49AF"/>
    <w:rsid w:val="003075F9"/>
    <w:rsid w:val="00307DDD"/>
    <w:rsid w:val="00335671"/>
    <w:rsid w:val="003417DA"/>
    <w:rsid w:val="003933BA"/>
    <w:rsid w:val="003F5CE0"/>
    <w:rsid w:val="003F7FBF"/>
    <w:rsid w:val="004113D1"/>
    <w:rsid w:val="004270D6"/>
    <w:rsid w:val="00452CF9"/>
    <w:rsid w:val="004578F8"/>
    <w:rsid w:val="00461CF4"/>
    <w:rsid w:val="004C006A"/>
    <w:rsid w:val="004E20F0"/>
    <w:rsid w:val="005023FE"/>
    <w:rsid w:val="00512916"/>
    <w:rsid w:val="005B719A"/>
    <w:rsid w:val="005E5A0B"/>
    <w:rsid w:val="005F0D50"/>
    <w:rsid w:val="006000FA"/>
    <w:rsid w:val="0066647A"/>
    <w:rsid w:val="006B0692"/>
    <w:rsid w:val="006B0B85"/>
    <w:rsid w:val="006D0C11"/>
    <w:rsid w:val="006D51DC"/>
    <w:rsid w:val="0071391B"/>
    <w:rsid w:val="0072137A"/>
    <w:rsid w:val="00736B40"/>
    <w:rsid w:val="00741384"/>
    <w:rsid w:val="00743E43"/>
    <w:rsid w:val="00780198"/>
    <w:rsid w:val="007A34A7"/>
    <w:rsid w:val="007F4312"/>
    <w:rsid w:val="007F6451"/>
    <w:rsid w:val="00812CB2"/>
    <w:rsid w:val="0081686E"/>
    <w:rsid w:val="00825B4B"/>
    <w:rsid w:val="00863940"/>
    <w:rsid w:val="00875428"/>
    <w:rsid w:val="008B006E"/>
    <w:rsid w:val="008C740B"/>
    <w:rsid w:val="008D6D2D"/>
    <w:rsid w:val="00901243"/>
    <w:rsid w:val="00913ECC"/>
    <w:rsid w:val="00924034"/>
    <w:rsid w:val="00924282"/>
    <w:rsid w:val="00942344"/>
    <w:rsid w:val="00947B51"/>
    <w:rsid w:val="00982DF6"/>
    <w:rsid w:val="00986D97"/>
    <w:rsid w:val="009B6EA5"/>
    <w:rsid w:val="009D0959"/>
    <w:rsid w:val="009E207A"/>
    <w:rsid w:val="009E44E6"/>
    <w:rsid w:val="00A04B46"/>
    <w:rsid w:val="00A05BA9"/>
    <w:rsid w:val="00A3072C"/>
    <w:rsid w:val="00A31618"/>
    <w:rsid w:val="00A62E5F"/>
    <w:rsid w:val="00A7158A"/>
    <w:rsid w:val="00AD4528"/>
    <w:rsid w:val="00B00876"/>
    <w:rsid w:val="00B31311"/>
    <w:rsid w:val="00B37449"/>
    <w:rsid w:val="00B473A0"/>
    <w:rsid w:val="00B8669F"/>
    <w:rsid w:val="00B9112C"/>
    <w:rsid w:val="00BA1C92"/>
    <w:rsid w:val="00BF07BB"/>
    <w:rsid w:val="00BF334E"/>
    <w:rsid w:val="00C04FF3"/>
    <w:rsid w:val="00C06AF8"/>
    <w:rsid w:val="00C20BC9"/>
    <w:rsid w:val="00C21404"/>
    <w:rsid w:val="00C679E4"/>
    <w:rsid w:val="00C73C68"/>
    <w:rsid w:val="00CC1FF5"/>
    <w:rsid w:val="00CE6097"/>
    <w:rsid w:val="00D04A00"/>
    <w:rsid w:val="00D04ADC"/>
    <w:rsid w:val="00D22C29"/>
    <w:rsid w:val="00D22FBB"/>
    <w:rsid w:val="00D60DBF"/>
    <w:rsid w:val="00D702F3"/>
    <w:rsid w:val="00D707C0"/>
    <w:rsid w:val="00D720C1"/>
    <w:rsid w:val="00D91D55"/>
    <w:rsid w:val="00DE6583"/>
    <w:rsid w:val="00E215B8"/>
    <w:rsid w:val="00E27850"/>
    <w:rsid w:val="00E373AC"/>
    <w:rsid w:val="00E536B7"/>
    <w:rsid w:val="00E66482"/>
    <w:rsid w:val="00E870A0"/>
    <w:rsid w:val="00EA4F58"/>
    <w:rsid w:val="00EB036D"/>
    <w:rsid w:val="00EB2BE5"/>
    <w:rsid w:val="00EC7A07"/>
    <w:rsid w:val="00EE6CDE"/>
    <w:rsid w:val="00F00380"/>
    <w:rsid w:val="00F27B1A"/>
    <w:rsid w:val="00FD3A2D"/>
    <w:rsid w:val="00FF37D4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128BB611"/>
  <w15:docId w15:val="{87AF55F6-ABC2-40A1-9873-71F9309B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B036D"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rsid w:val="00EB036D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rsid w:val="00EB036D"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rsid w:val="00EB036D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B036D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link w:val="StopkaZnak"/>
    <w:uiPriority w:val="99"/>
    <w:rsid w:val="00EB036D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  <w:rsid w:val="00EB036D"/>
  </w:style>
  <w:style w:type="paragraph" w:styleId="Tekstpodstawowy2">
    <w:name w:val="Body Text 2"/>
    <w:basedOn w:val="Normalny"/>
    <w:rsid w:val="00EB036D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rsid w:val="00EB036D"/>
    <w:pPr>
      <w:jc w:val="center"/>
    </w:pPr>
  </w:style>
  <w:style w:type="paragraph" w:customStyle="1" w:styleId="Polewyboru">
    <w:name w:val="Pole wyboru"/>
    <w:basedOn w:val="Normalny"/>
    <w:next w:val="Normalny"/>
    <w:rsid w:val="00EB036D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sid w:val="00EB036D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sid w:val="00EB036D"/>
    <w:rPr>
      <w:b/>
      <w:lang w:bidi="pl-PL"/>
    </w:rPr>
  </w:style>
  <w:style w:type="paragraph" w:customStyle="1" w:styleId="Tekstpodstawowy4">
    <w:name w:val="Tekst podstawowy 4"/>
    <w:basedOn w:val="Normalny"/>
    <w:next w:val="Normalny"/>
    <w:rsid w:val="00EB036D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uiPriority w:val="59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paragraph" w:customStyle="1" w:styleId="Default">
    <w:name w:val="Default"/>
    <w:rsid w:val="00F0038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Standard">
    <w:name w:val="Standard"/>
    <w:rsid w:val="005B719A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numbering" w:customStyle="1" w:styleId="WW8Num5">
    <w:name w:val="WW8Num5"/>
    <w:basedOn w:val="Bezlisty"/>
    <w:rsid w:val="005B719A"/>
    <w:pPr>
      <w:numPr>
        <w:numId w:val="7"/>
      </w:numPr>
    </w:pPr>
  </w:style>
  <w:style w:type="paragraph" w:styleId="Bezodstpw">
    <w:name w:val="No Spacing"/>
    <w:uiPriority w:val="1"/>
    <w:qFormat/>
    <w:rsid w:val="00E870A0"/>
    <w:pPr>
      <w:widowControl w:val="0"/>
      <w:suppressAutoHyphens/>
    </w:pPr>
    <w:rPr>
      <w:rFonts w:eastAsia="Lucida Sans Unicode" w:cs="Mangal"/>
      <w:kern w:val="1"/>
      <w:sz w:val="24"/>
      <w:szCs w:val="21"/>
      <w:lang w:val="pl-PL"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A3072C"/>
    <w:rPr>
      <w:rFonts w:ascii="Arial" w:hAnsi="Arial" w:cs="Arial"/>
      <w:sz w:val="19"/>
      <w:szCs w:val="19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metis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A807A81-24BB-44DC-9E46-63F7DB33CE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13</TotalTime>
  <Pages>4</Pages>
  <Words>904</Words>
  <Characters>6529</Characters>
  <DocSecurity>0</DocSecurity>
  <Lines>54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2026-03-23T11:31:00Z</cp:lastPrinted>
  <dcterms:created xsi:type="dcterms:W3CDTF">2026-05-25T13:37:00Z</dcterms:created>
  <dcterms:modified xsi:type="dcterms:W3CDTF">2026-05-26T13:01:00Z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