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DCDBB" w14:textId="77777777" w:rsidR="00066C7A" w:rsidRPr="001D49B2" w:rsidRDefault="00066C7A">
      <w:pPr>
        <w:rPr>
          <w:rFonts w:asciiTheme="minorHAnsi" w:hAnsiTheme="minorHAnsi" w:cstheme="minorHAnsi"/>
          <w:sz w:val="20"/>
          <w:szCs w:val="20"/>
        </w:rPr>
      </w:pPr>
    </w:p>
    <w:p w14:paraId="5CD4A650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64FD3FA6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PROTOKÓŁ Z POSTĘPOWANIA – CZĘŚĆ II</w:t>
      </w:r>
    </w:p>
    <w:p w14:paraId="627FB56B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85FBC36" w14:textId="77777777" w:rsidR="00066C7A" w:rsidRPr="001D49B2" w:rsidRDefault="00066C7A" w:rsidP="00066C7A">
      <w:pPr>
        <w:spacing w:after="160" w:line="100" w:lineRule="atLeas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D49B2">
        <w:rPr>
          <w:rFonts w:asciiTheme="minorHAnsi" w:hAnsiTheme="minorHAnsi" w:cstheme="minorHAnsi"/>
          <w:sz w:val="20"/>
          <w:szCs w:val="20"/>
        </w:rPr>
        <w:br/>
      </w: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066C7A" w:rsidRPr="001D49B2" w14:paraId="7ADB3F3A" w14:textId="77777777" w:rsidTr="00E92887">
        <w:trPr>
          <w:trHeight w:val="3204"/>
          <w:jc w:val="center"/>
        </w:trPr>
        <w:tc>
          <w:tcPr>
            <w:tcW w:w="562" w:type="dxa"/>
            <w:shd w:val="clear" w:color="auto" w:fill="F2F2F2"/>
          </w:tcPr>
          <w:p w14:paraId="6BC4447F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384B704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56E1075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A7A49F3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73A30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4F431744" w14:textId="77777777" w:rsidR="00066C7A" w:rsidRPr="001D49B2" w:rsidRDefault="00066C7A" w:rsidP="00E92887">
            <w:pPr>
              <w:spacing w:line="100" w:lineRule="atLeast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 1.</w:t>
            </w:r>
          </w:p>
        </w:tc>
        <w:tc>
          <w:tcPr>
            <w:tcW w:w="10086" w:type="dxa"/>
          </w:tcPr>
          <w:p w14:paraId="5BE07AF8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4DDA722E" w14:textId="53A91540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 xml:space="preserve">W dniu </w:t>
            </w:r>
            <w:r w:rsidR="004A4BDB" w:rsidRPr="001D49B2">
              <w:rPr>
                <w:rFonts w:asciiTheme="minorHAnsi" w:hAnsiTheme="minorHAnsi" w:cstheme="minorHAnsi"/>
              </w:rPr>
              <w:t>06.05.</w:t>
            </w:r>
            <w:r w:rsidRPr="001D49B2">
              <w:rPr>
                <w:rFonts w:asciiTheme="minorHAnsi" w:hAnsiTheme="minorHAnsi" w:cstheme="minorHAnsi"/>
              </w:rPr>
              <w:t>202</w:t>
            </w:r>
            <w:r w:rsidR="004A4BDB" w:rsidRPr="001D49B2">
              <w:rPr>
                <w:rFonts w:asciiTheme="minorHAnsi" w:hAnsiTheme="minorHAnsi" w:cstheme="minorHAnsi"/>
              </w:rPr>
              <w:t xml:space="preserve">6 </w:t>
            </w:r>
            <w:r w:rsidRPr="001D49B2">
              <w:rPr>
                <w:rFonts w:asciiTheme="minorHAnsi" w:hAnsiTheme="minorHAnsi" w:cstheme="minorHAnsi"/>
              </w:rPr>
              <w:t>r. zaproszono do złożenia ofert poniższych wykonawców oraz umieszczono zapytanie na BIP Zamawiającego:</w:t>
            </w:r>
          </w:p>
          <w:p w14:paraId="505B32B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tbl>
            <w:tblPr>
              <w:tblW w:w="4803" w:type="pct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786"/>
              <w:gridCol w:w="3407"/>
              <w:gridCol w:w="1702"/>
            </w:tblGrid>
            <w:tr w:rsidR="00066C7A" w:rsidRPr="001D49B2" w14:paraId="06B196D2" w14:textId="77777777" w:rsidTr="0018289F">
              <w:tc>
                <w:tcPr>
                  <w:tcW w:w="577" w:type="dxa"/>
                </w:tcPr>
                <w:p w14:paraId="55B6694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786" w:type="dxa"/>
                </w:tcPr>
                <w:p w14:paraId="51F2BDB6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7" w:type="dxa"/>
                </w:tcPr>
                <w:p w14:paraId="6864C9E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702" w:type="dxa"/>
                </w:tcPr>
                <w:p w14:paraId="7DA38EF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Uwagi</w:t>
                  </w:r>
                </w:p>
              </w:tc>
            </w:tr>
            <w:tr w:rsidR="00066C7A" w:rsidRPr="001D49B2" w14:paraId="4DEBD2D0" w14:textId="77777777" w:rsidTr="0018289F">
              <w:tc>
                <w:tcPr>
                  <w:tcW w:w="577" w:type="dxa"/>
                </w:tcPr>
                <w:p w14:paraId="69BEAFE3" w14:textId="60742A51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536E8C21" w14:textId="1013CE7E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br/>
                    <w:t>Biedrzycki Spółka Jawna</w:t>
                  </w:r>
                </w:p>
              </w:tc>
              <w:tc>
                <w:tcPr>
                  <w:tcW w:w="3407" w:type="dxa"/>
                  <w:vAlign w:val="center"/>
                </w:tcPr>
                <w:p w14:paraId="5302AE58" w14:textId="52E947CD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702" w:type="dxa"/>
                </w:tcPr>
                <w:p w14:paraId="28E75670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066C7A" w:rsidRPr="001D49B2" w14:paraId="152A0116" w14:textId="77777777" w:rsidTr="0018289F">
              <w:tc>
                <w:tcPr>
                  <w:tcW w:w="577" w:type="dxa"/>
                </w:tcPr>
                <w:p w14:paraId="21765376" w14:textId="7F8AC75E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536CA37E" w14:textId="787CD08D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Gratisownia.pl </w:t>
                  </w:r>
                  <w:r w:rsidR="005E38C2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Sp. z o.o.</w:t>
                  </w:r>
                </w:p>
              </w:tc>
              <w:tc>
                <w:tcPr>
                  <w:tcW w:w="3407" w:type="dxa"/>
                  <w:vAlign w:val="center"/>
                </w:tcPr>
                <w:p w14:paraId="09C8F982" w14:textId="0CC72940" w:rsidR="00066C7A" w:rsidRPr="001D49B2" w:rsidRDefault="002778DB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Spółdzielcza 5A, 44-145 Pilchowice</w:t>
                  </w:r>
                </w:p>
              </w:tc>
              <w:tc>
                <w:tcPr>
                  <w:tcW w:w="1702" w:type="dxa"/>
                </w:tcPr>
                <w:p w14:paraId="7E18B6C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066C7A" w:rsidRPr="001D49B2" w14:paraId="1E0D8395" w14:textId="77777777" w:rsidTr="0018289F">
              <w:tc>
                <w:tcPr>
                  <w:tcW w:w="577" w:type="dxa"/>
                </w:tcPr>
                <w:p w14:paraId="07787366" w14:textId="0B78470C" w:rsidR="00066C7A" w:rsidRPr="001D49B2" w:rsidRDefault="005E38C2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</w:t>
                  </w:r>
                  <w:r w:rsidR="00066C7A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786" w:type="dxa"/>
                </w:tcPr>
                <w:p w14:paraId="32EFD1B1" w14:textId="3A3CE4DB" w:rsidR="00066C7A" w:rsidRPr="001D49B2" w:rsidRDefault="00066C7A" w:rsidP="0018289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Agencja Reklamy Five</w:t>
                  </w:r>
                  <w:r w:rsidR="002778DB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Przemysław</w:t>
                  </w:r>
                  <w:r w:rsidR="0018289F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2778DB"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Kędziołka</w:t>
                  </w:r>
                  <w:proofErr w:type="spellEnd"/>
                </w:p>
              </w:tc>
              <w:tc>
                <w:tcPr>
                  <w:tcW w:w="3407" w:type="dxa"/>
                  <w:vAlign w:val="center"/>
                </w:tcPr>
                <w:p w14:paraId="354C51A3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Piotrowicka 79, 40-724 Katowice</w:t>
                  </w:r>
                </w:p>
              </w:tc>
              <w:tc>
                <w:tcPr>
                  <w:tcW w:w="1702" w:type="dxa"/>
                </w:tcPr>
                <w:p w14:paraId="4BE4A7FD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3170F96E" w14:textId="77777777" w:rsidTr="0018289F">
              <w:tc>
                <w:tcPr>
                  <w:tcW w:w="577" w:type="dxa"/>
                </w:tcPr>
                <w:p w14:paraId="1CE47B56" w14:textId="601F8324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786" w:type="dxa"/>
                </w:tcPr>
                <w:p w14:paraId="045C4C17" w14:textId="532112E3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Hellogadżet</w:t>
                  </w:r>
                  <w:proofErr w:type="spellEnd"/>
                </w:p>
              </w:tc>
              <w:tc>
                <w:tcPr>
                  <w:tcW w:w="3407" w:type="dxa"/>
                  <w:vAlign w:val="center"/>
                </w:tcPr>
                <w:p w14:paraId="63DFCA85" w14:textId="4D0DBEAD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Traugutta 143, 71-314 Szczecin</w:t>
                  </w:r>
                </w:p>
              </w:tc>
              <w:tc>
                <w:tcPr>
                  <w:tcW w:w="1702" w:type="dxa"/>
                </w:tcPr>
                <w:p w14:paraId="1B694B0D" w14:textId="4D688248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09C3AC49" w14:textId="77777777" w:rsidTr="0018289F">
              <w:tc>
                <w:tcPr>
                  <w:tcW w:w="577" w:type="dxa"/>
                </w:tcPr>
                <w:p w14:paraId="2F675093" w14:textId="2278E784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786" w:type="dxa"/>
                </w:tcPr>
                <w:p w14:paraId="298ADD76" w14:textId="35A16743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Macma</w:t>
                  </w:r>
                  <w:proofErr w:type="spellEnd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Polska Sp. z o. o.</w:t>
                  </w:r>
                </w:p>
              </w:tc>
              <w:tc>
                <w:tcPr>
                  <w:tcW w:w="3407" w:type="dxa"/>
                </w:tcPr>
                <w:p w14:paraId="4F5ECB56" w14:textId="526CDE85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Byków, ul. Wrocławska 41, 55-095 Mirków k/Wrocławia</w:t>
                  </w:r>
                </w:p>
              </w:tc>
              <w:tc>
                <w:tcPr>
                  <w:tcW w:w="1702" w:type="dxa"/>
                </w:tcPr>
                <w:p w14:paraId="02AB896C" w14:textId="3D5AF560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3B7B23BC" w14:textId="77777777" w:rsidTr="0018289F">
              <w:tc>
                <w:tcPr>
                  <w:tcW w:w="577" w:type="dxa"/>
                </w:tcPr>
                <w:p w14:paraId="3C9EB356" w14:textId="7667A753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786" w:type="dxa"/>
                </w:tcPr>
                <w:p w14:paraId="2F52BC97" w14:textId="32B6DFE4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OPENGIFT PAWEŁ FRIESKE, SZYMON FRIESKE SP.J</w:t>
                  </w:r>
                </w:p>
              </w:tc>
              <w:tc>
                <w:tcPr>
                  <w:tcW w:w="3407" w:type="dxa"/>
                </w:tcPr>
                <w:p w14:paraId="1419B83D" w14:textId="1E5F2B23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Małachowskiego 10, 61-129 Poznań,</w:t>
                  </w:r>
                </w:p>
              </w:tc>
              <w:tc>
                <w:tcPr>
                  <w:tcW w:w="1702" w:type="dxa"/>
                </w:tcPr>
                <w:p w14:paraId="39BDA54C" w14:textId="658428F5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3B6B9328" w14:textId="77777777" w:rsidTr="0018289F">
              <w:tc>
                <w:tcPr>
                  <w:tcW w:w="577" w:type="dxa"/>
                </w:tcPr>
                <w:p w14:paraId="1519DDA2" w14:textId="515A5BBB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3786" w:type="dxa"/>
                </w:tcPr>
                <w:p w14:paraId="1C584BCC" w14:textId="5EA1B403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Monstera.pl Sp. z o.o. </w:t>
                  </w:r>
                </w:p>
              </w:tc>
              <w:tc>
                <w:tcPr>
                  <w:tcW w:w="3407" w:type="dxa"/>
                  <w:vAlign w:val="center"/>
                </w:tcPr>
                <w:p w14:paraId="02609094" w14:textId="0087A72A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Złota 75A/7 00-819 Warszawa</w:t>
                  </w:r>
                </w:p>
              </w:tc>
              <w:tc>
                <w:tcPr>
                  <w:tcW w:w="1702" w:type="dxa"/>
                </w:tcPr>
                <w:p w14:paraId="4D972B79" w14:textId="1A242AFA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7B02E0ED" w14:textId="77777777" w:rsidTr="0018289F">
              <w:tc>
                <w:tcPr>
                  <w:tcW w:w="577" w:type="dxa"/>
                </w:tcPr>
                <w:p w14:paraId="02769190" w14:textId="0799786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786" w:type="dxa"/>
                </w:tcPr>
                <w:p w14:paraId="72A42D97" w14:textId="323CB7A2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SIDE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Gifts</w:t>
                  </w:r>
                  <w:proofErr w:type="spellEnd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Remigiusz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Gremlik</w:t>
                  </w:r>
                  <w:proofErr w:type="spellEnd"/>
                </w:p>
                <w:p w14:paraId="19BAFC95" w14:textId="0A126C40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</w:p>
              </w:tc>
              <w:tc>
                <w:tcPr>
                  <w:tcW w:w="3407" w:type="dxa"/>
                </w:tcPr>
                <w:p w14:paraId="3578AD9C" w14:textId="0EADB146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Czesława Miłosza 9/2, 05-250 Słupno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br/>
                    <w:t>k / Warszawy</w:t>
                  </w:r>
                </w:p>
              </w:tc>
              <w:tc>
                <w:tcPr>
                  <w:tcW w:w="1702" w:type="dxa"/>
                </w:tcPr>
                <w:p w14:paraId="71A8FD1B" w14:textId="789188D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3C03AC58" w14:textId="77777777" w:rsidTr="0018289F">
              <w:tc>
                <w:tcPr>
                  <w:tcW w:w="577" w:type="dxa"/>
                </w:tcPr>
                <w:p w14:paraId="74F0196D" w14:textId="6C968B5D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3786" w:type="dxa"/>
                </w:tcPr>
                <w:p w14:paraId="3A0C566C" w14:textId="32EFE861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Artigraf</w:t>
                  </w:r>
                  <w:proofErr w:type="spellEnd"/>
                </w:p>
              </w:tc>
              <w:tc>
                <w:tcPr>
                  <w:tcW w:w="3407" w:type="dxa"/>
                </w:tcPr>
                <w:p w14:paraId="065C2F66" w14:textId="3032D762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Jeziorzany 210, 32-060 Liszki k/Krakowa</w:t>
                  </w:r>
                </w:p>
              </w:tc>
              <w:tc>
                <w:tcPr>
                  <w:tcW w:w="1702" w:type="dxa"/>
                </w:tcPr>
                <w:p w14:paraId="19931E72" w14:textId="023BA003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1ED7F4FA" w14:textId="77777777" w:rsidTr="0018289F">
              <w:tc>
                <w:tcPr>
                  <w:tcW w:w="577" w:type="dxa"/>
                </w:tcPr>
                <w:p w14:paraId="34E0B507" w14:textId="275B8452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3786" w:type="dxa"/>
                </w:tcPr>
                <w:p w14:paraId="2B8D915B" w14:textId="3C3B43C0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Fabryka Gadżetów La Linea Anna </w:t>
                  </w: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Dymaczewska</w:t>
                  </w:r>
                  <w:proofErr w:type="spellEnd"/>
                </w:p>
              </w:tc>
              <w:tc>
                <w:tcPr>
                  <w:tcW w:w="3407" w:type="dxa"/>
                </w:tcPr>
                <w:p w14:paraId="710E124B" w14:textId="34EE394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5E38C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Jerzego 2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5E38C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05-825 Natolin</w:t>
                  </w:r>
                </w:p>
              </w:tc>
              <w:tc>
                <w:tcPr>
                  <w:tcW w:w="1702" w:type="dxa"/>
                </w:tcPr>
                <w:p w14:paraId="43E0B6F7" w14:textId="447648F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39C90D8F" w14:textId="77777777" w:rsidTr="0018289F">
              <w:tc>
                <w:tcPr>
                  <w:tcW w:w="577" w:type="dxa"/>
                </w:tcPr>
                <w:p w14:paraId="2521AF24" w14:textId="60417BF0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3786" w:type="dxa"/>
                </w:tcPr>
                <w:p w14:paraId="1848C63B" w14:textId="7C057482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proofErr w:type="spellStart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SpiroPrint</w:t>
                  </w:r>
                  <w:proofErr w:type="spellEnd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spółka jawna</w:t>
                  </w:r>
                </w:p>
              </w:tc>
              <w:tc>
                <w:tcPr>
                  <w:tcW w:w="3407" w:type="dxa"/>
                </w:tcPr>
                <w:p w14:paraId="3AE98A38" w14:textId="616F0AFD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Słowackiego 4J, 68-200 Żary</w:t>
                  </w:r>
                </w:p>
              </w:tc>
              <w:tc>
                <w:tcPr>
                  <w:tcW w:w="1702" w:type="dxa"/>
                </w:tcPr>
                <w:p w14:paraId="2C685672" w14:textId="08D9F63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5E38C2" w:rsidRPr="001D49B2" w14:paraId="69BDA89F" w14:textId="77777777" w:rsidTr="0018289F">
              <w:tc>
                <w:tcPr>
                  <w:tcW w:w="577" w:type="dxa"/>
                </w:tcPr>
                <w:p w14:paraId="1898DC8A" w14:textId="17047F9F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3786" w:type="dxa"/>
                </w:tcPr>
                <w:p w14:paraId="3B5162AA" w14:textId="218B2986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GIRIT GROUP Łukasz Czernik</w:t>
                  </w:r>
                </w:p>
              </w:tc>
              <w:tc>
                <w:tcPr>
                  <w:tcW w:w="3407" w:type="dxa"/>
                </w:tcPr>
                <w:p w14:paraId="3C42E701" w14:textId="3BD2D03B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Drogowców 8, 39-200 Dębica</w:t>
                  </w:r>
                </w:p>
              </w:tc>
              <w:tc>
                <w:tcPr>
                  <w:tcW w:w="1702" w:type="dxa"/>
                </w:tcPr>
                <w:p w14:paraId="6DA4E3A2" w14:textId="2CC7553A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</w:tbl>
          <w:p w14:paraId="077DA979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033DEE6A" w14:textId="77777777" w:rsidTr="00E92887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2F2F2"/>
          </w:tcPr>
          <w:p w14:paraId="48157DB8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7B84DA2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32B2E47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3F457DE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1FDBABED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10086" w:type="dxa"/>
          </w:tcPr>
          <w:p w14:paraId="495F797D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6EC49ACE" w14:textId="56A4560B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1D49B2">
              <w:rPr>
                <w:rFonts w:asciiTheme="minorHAnsi" w:hAnsiTheme="minorHAnsi" w:cstheme="minorHAnsi"/>
              </w:rPr>
              <w:t xml:space="preserve">W terminie do </w:t>
            </w:r>
            <w:r w:rsidR="005E38C2" w:rsidRPr="001D49B2">
              <w:rPr>
                <w:rFonts w:asciiTheme="minorHAnsi" w:hAnsiTheme="minorHAnsi" w:cstheme="minorHAnsi"/>
              </w:rPr>
              <w:t>14</w:t>
            </w:r>
            <w:r w:rsidRPr="001D49B2">
              <w:rPr>
                <w:rFonts w:asciiTheme="minorHAnsi" w:hAnsiTheme="minorHAnsi" w:cstheme="minorHAnsi"/>
              </w:rPr>
              <w:t>.</w:t>
            </w:r>
            <w:r w:rsidR="005E38C2" w:rsidRPr="001D49B2">
              <w:rPr>
                <w:rFonts w:asciiTheme="minorHAnsi" w:hAnsiTheme="minorHAnsi" w:cstheme="minorHAnsi"/>
              </w:rPr>
              <w:t>05</w:t>
            </w:r>
            <w:r w:rsidRPr="001D49B2">
              <w:rPr>
                <w:rFonts w:asciiTheme="minorHAnsi" w:hAnsiTheme="minorHAnsi" w:cstheme="minorHAnsi"/>
              </w:rPr>
              <w:t>.202</w:t>
            </w:r>
            <w:r w:rsidR="005E38C2" w:rsidRPr="001D49B2">
              <w:rPr>
                <w:rFonts w:asciiTheme="minorHAnsi" w:hAnsiTheme="minorHAnsi" w:cstheme="minorHAnsi"/>
              </w:rPr>
              <w:t>6 r.</w:t>
            </w:r>
            <w:r w:rsidRPr="001D49B2">
              <w:rPr>
                <w:rFonts w:asciiTheme="minorHAnsi" w:hAnsiTheme="minorHAnsi" w:cstheme="minorHAnsi"/>
              </w:rPr>
              <w:t xml:space="preserve"> otrzymano następujące oferty: </w:t>
            </w:r>
          </w:p>
          <w:p w14:paraId="5921A078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1AC1337" w14:textId="59B2417F" w:rsidR="002778DB" w:rsidRPr="001D49B2" w:rsidRDefault="002778DB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5E38C2" w:rsidRPr="001D49B2">
              <w:rPr>
                <w:rFonts w:asciiTheme="minorHAnsi" w:hAnsiTheme="minorHAnsi" w:cstheme="minorHAnsi"/>
                <w:b/>
                <w:bCs/>
              </w:rPr>
              <w:t>I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066C7A" w:rsidRPr="001D49B2" w14:paraId="49DB0E36" w14:textId="77777777" w:rsidTr="00E92887">
              <w:tc>
                <w:tcPr>
                  <w:tcW w:w="577" w:type="dxa"/>
                </w:tcPr>
                <w:p w14:paraId="0773CE5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00BFC30A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57AA0B88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31894364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79EB103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5E38C2" w:rsidRPr="001D49B2" w14:paraId="3EA10B05" w14:textId="77777777" w:rsidTr="00E92887">
              <w:tc>
                <w:tcPr>
                  <w:tcW w:w="577" w:type="dxa"/>
                </w:tcPr>
                <w:p w14:paraId="73BD18D6" w14:textId="7777777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bookmarkStart w:id="0" w:name="_Hlk214372189"/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386EC72C" w14:textId="245684CE" w:rsidR="005E38C2" w:rsidRPr="001D49B2" w:rsidRDefault="005E38C2" w:rsidP="005E38C2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Gratisownia.pl Sp. z o.o.</w:t>
                  </w:r>
                </w:p>
              </w:tc>
              <w:tc>
                <w:tcPr>
                  <w:tcW w:w="3402" w:type="dxa"/>
                  <w:vAlign w:val="center"/>
                </w:tcPr>
                <w:p w14:paraId="0CDBBF86" w14:textId="26318D35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Spółdzielcza 5A, 44-145 Pilchowice</w:t>
                  </w:r>
                </w:p>
              </w:tc>
              <w:tc>
                <w:tcPr>
                  <w:tcW w:w="1134" w:type="dxa"/>
                </w:tcPr>
                <w:p w14:paraId="654F37AB" w14:textId="28A17943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</w:t>
                  </w:r>
                  <w:r w:rsidR="0059302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143,50 zł</w:t>
                  </w:r>
                </w:p>
              </w:tc>
              <w:tc>
                <w:tcPr>
                  <w:tcW w:w="1333" w:type="dxa"/>
                </w:tcPr>
                <w:p w14:paraId="2B17799B" w14:textId="55B5BC1B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</w:t>
                  </w:r>
                  <w:r w:rsidR="0059302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786,50 zł</w:t>
                  </w:r>
                </w:p>
              </w:tc>
            </w:tr>
            <w:tr w:rsidR="00B03549" w:rsidRPr="001D49B2" w14:paraId="574C9A74" w14:textId="77777777" w:rsidTr="00B650C2">
              <w:tc>
                <w:tcPr>
                  <w:tcW w:w="577" w:type="dxa"/>
                </w:tcPr>
                <w:p w14:paraId="0EBA686B" w14:textId="74FCB75B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204487F2" w14:textId="7317AFFC" w:rsidR="00B03549" w:rsidRPr="001D49B2" w:rsidRDefault="00B03549" w:rsidP="00B03549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002015CD" w14:textId="6EC75420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69F10681" w14:textId="37FE3D90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</w:t>
                  </w:r>
                  <w:r w:rsidR="0059302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750,00 zł</w:t>
                  </w:r>
                </w:p>
              </w:tc>
              <w:tc>
                <w:tcPr>
                  <w:tcW w:w="1333" w:type="dxa"/>
                </w:tcPr>
                <w:p w14:paraId="5E936312" w14:textId="710860AD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10 762,50 zł</w:t>
                  </w:r>
                </w:p>
              </w:tc>
            </w:tr>
            <w:tr w:rsidR="00593028" w:rsidRPr="001D49B2" w14:paraId="5C91F817" w14:textId="77777777" w:rsidTr="00B650C2">
              <w:tc>
                <w:tcPr>
                  <w:tcW w:w="577" w:type="dxa"/>
                </w:tcPr>
                <w:p w14:paraId="0505A8BA" w14:textId="3D518D92" w:rsidR="00593028" w:rsidRPr="001D49B2" w:rsidRDefault="00593028" w:rsidP="00B0354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025" w:type="dxa"/>
                </w:tcPr>
                <w:p w14:paraId="45268BC3" w14:textId="493E920C" w:rsidR="00593028" w:rsidRPr="001D49B2" w:rsidRDefault="00593028" w:rsidP="00593028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59302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Pr="0059302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Biedrzycki Spółka Jawna</w:t>
                  </w:r>
                  <w:r w:rsidRPr="0059302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3402" w:type="dxa"/>
                </w:tcPr>
                <w:p w14:paraId="72CC8769" w14:textId="5A75290F" w:rsidR="00593028" w:rsidRPr="001D49B2" w:rsidRDefault="00593028" w:rsidP="00B0354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59302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134" w:type="dxa"/>
                </w:tcPr>
                <w:p w14:paraId="2B73C39A" w14:textId="1C1339EA" w:rsidR="00593028" w:rsidRPr="001D49B2" w:rsidRDefault="00593028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5 292,00 zł</w:t>
                  </w:r>
                </w:p>
              </w:tc>
              <w:tc>
                <w:tcPr>
                  <w:tcW w:w="1333" w:type="dxa"/>
                </w:tcPr>
                <w:p w14:paraId="1323B98C" w14:textId="6A23B5CF" w:rsidR="00593028" w:rsidRPr="001D49B2" w:rsidRDefault="00593028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6 509,1</w:t>
                  </w:r>
                  <w:r w:rsidR="00CF28A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6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zł</w:t>
                  </w:r>
                  <w:r w:rsidR="00CF28A0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*</w:t>
                  </w:r>
                </w:p>
              </w:tc>
            </w:tr>
          </w:tbl>
          <w:bookmarkEnd w:id="0"/>
          <w:p w14:paraId="0C48EB2E" w14:textId="3CAE057E" w:rsidR="00CF28A0" w:rsidRPr="001D49B2" w:rsidRDefault="00CF28A0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*Oferta firmy PODAROWANE.PL została poprawiona, ze względu na omyłkę rachunkową.</w:t>
            </w:r>
          </w:p>
          <w:p w14:paraId="1385A0E4" w14:textId="77777777" w:rsidR="00FE2B92" w:rsidRPr="001D49B2" w:rsidRDefault="00FE2B92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408E350F" w14:textId="7987ED83" w:rsidR="00B03549" w:rsidRPr="001D49B2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5E38C2" w:rsidRPr="001D49B2">
              <w:rPr>
                <w:rFonts w:asciiTheme="minorHAnsi" w:hAnsiTheme="minorHAnsi" w:cstheme="minorHAnsi"/>
                <w:b/>
                <w:bCs/>
              </w:rPr>
              <w:t xml:space="preserve">II 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693B7A" w:rsidRPr="001D49B2" w14:paraId="5E0EDA19" w14:textId="77777777" w:rsidTr="001D3995">
              <w:tc>
                <w:tcPr>
                  <w:tcW w:w="577" w:type="dxa"/>
                </w:tcPr>
                <w:p w14:paraId="6312BECC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612E711F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4DB6AA5F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73B2DEDE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301CDB1E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5E38C2" w:rsidRPr="001D49B2" w14:paraId="7B4DEDCA" w14:textId="77777777" w:rsidTr="001D3995">
              <w:tc>
                <w:tcPr>
                  <w:tcW w:w="577" w:type="dxa"/>
                </w:tcPr>
                <w:p w14:paraId="7AD1E6DE" w14:textId="77777777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6192C12A" w14:textId="21910B5B" w:rsidR="005E38C2" w:rsidRPr="001D49B2" w:rsidRDefault="005E38C2" w:rsidP="005E38C2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Gratisownia.pl Sp. z o.o.</w:t>
                  </w:r>
                </w:p>
              </w:tc>
              <w:tc>
                <w:tcPr>
                  <w:tcW w:w="3402" w:type="dxa"/>
                  <w:vAlign w:val="center"/>
                </w:tcPr>
                <w:p w14:paraId="56096576" w14:textId="546D6C29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Spółdzielcza 5A, 44-145 Pilchowice</w:t>
                  </w:r>
                </w:p>
              </w:tc>
              <w:tc>
                <w:tcPr>
                  <w:tcW w:w="1134" w:type="dxa"/>
                </w:tcPr>
                <w:p w14:paraId="41864DB6" w14:textId="77F75F31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832,70 zł</w:t>
                  </w:r>
                </w:p>
              </w:tc>
              <w:tc>
                <w:tcPr>
                  <w:tcW w:w="1333" w:type="dxa"/>
                </w:tcPr>
                <w:p w14:paraId="586023E5" w14:textId="16BD8192" w:rsidR="005E38C2" w:rsidRPr="001D49B2" w:rsidRDefault="005E38C2" w:rsidP="005E38C2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1024,22 zł</w:t>
                  </w:r>
                </w:p>
              </w:tc>
            </w:tr>
            <w:tr w:rsidR="00B03549" w:rsidRPr="001D49B2" w14:paraId="51E39AD9" w14:textId="77777777" w:rsidTr="00C1641B">
              <w:tc>
                <w:tcPr>
                  <w:tcW w:w="577" w:type="dxa"/>
                </w:tcPr>
                <w:p w14:paraId="77A86A45" w14:textId="77777777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1301DE11" w14:textId="19232BB8" w:rsidR="00B03549" w:rsidRPr="001D49B2" w:rsidRDefault="00B03549" w:rsidP="00B03549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49B0F589" w14:textId="7550E0E5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24C86DED" w14:textId="1161FAB7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1190,00 zł</w:t>
                  </w:r>
                </w:p>
              </w:tc>
              <w:tc>
                <w:tcPr>
                  <w:tcW w:w="1333" w:type="dxa"/>
                </w:tcPr>
                <w:p w14:paraId="382DD8D1" w14:textId="03A7D74A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1463,70 zł</w:t>
                  </w:r>
                </w:p>
              </w:tc>
            </w:tr>
          </w:tbl>
          <w:p w14:paraId="5662BB0E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3717C3AC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127E1B5" w14:textId="4D977E8A" w:rsidR="00693B7A" w:rsidRPr="001D49B2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5E38C2" w:rsidRPr="001D49B2">
              <w:rPr>
                <w:rFonts w:asciiTheme="minorHAnsi" w:hAnsiTheme="minorHAnsi" w:cstheme="minorHAnsi"/>
                <w:b/>
                <w:bCs/>
              </w:rPr>
              <w:t xml:space="preserve">III 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693B7A" w:rsidRPr="001D49B2" w14:paraId="44340406" w14:textId="77777777" w:rsidTr="001D3995">
              <w:tc>
                <w:tcPr>
                  <w:tcW w:w="577" w:type="dxa"/>
                </w:tcPr>
                <w:p w14:paraId="220AE2A7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16A5EAED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763239CC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7FE02DAF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5645860A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4401B5" w:rsidRPr="001D49B2" w14:paraId="27A95FBD" w14:textId="77777777" w:rsidTr="004401B5">
              <w:tc>
                <w:tcPr>
                  <w:tcW w:w="577" w:type="dxa"/>
                </w:tcPr>
                <w:p w14:paraId="1A8B4495" w14:textId="77777777" w:rsidR="004401B5" w:rsidRPr="001D49B2" w:rsidRDefault="004401B5" w:rsidP="004401B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6BD2B8E8" w14:textId="292A8CCF" w:rsidR="004401B5" w:rsidRPr="001D49B2" w:rsidRDefault="004401B5" w:rsidP="004401B5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Gratisownia.pl Sp. z o.o.</w:t>
                  </w:r>
                </w:p>
              </w:tc>
              <w:tc>
                <w:tcPr>
                  <w:tcW w:w="3402" w:type="dxa"/>
                  <w:vAlign w:val="center"/>
                </w:tcPr>
                <w:p w14:paraId="0E0C7FA4" w14:textId="6068B318" w:rsidR="004401B5" w:rsidRPr="001D49B2" w:rsidRDefault="004401B5" w:rsidP="004401B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Spółdzielcza 5A, 44-145 Pilchowice</w:t>
                  </w:r>
                </w:p>
              </w:tc>
              <w:tc>
                <w:tcPr>
                  <w:tcW w:w="1134" w:type="dxa"/>
                </w:tcPr>
                <w:p w14:paraId="108964AA" w14:textId="2BAB8E04" w:rsidR="004401B5" w:rsidRPr="001D49B2" w:rsidRDefault="004401B5" w:rsidP="004401B5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832,70 zł</w:t>
                  </w:r>
                </w:p>
              </w:tc>
              <w:tc>
                <w:tcPr>
                  <w:tcW w:w="1333" w:type="dxa"/>
                </w:tcPr>
                <w:p w14:paraId="01E77613" w14:textId="6F73F150" w:rsidR="004401B5" w:rsidRPr="001D49B2" w:rsidRDefault="004401B5" w:rsidP="004401B5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1024,22 zł</w:t>
                  </w:r>
                </w:p>
              </w:tc>
            </w:tr>
            <w:tr w:rsidR="00B03549" w:rsidRPr="001D49B2" w14:paraId="6F91EC10" w14:textId="77777777" w:rsidTr="001973A8">
              <w:tc>
                <w:tcPr>
                  <w:tcW w:w="577" w:type="dxa"/>
                </w:tcPr>
                <w:p w14:paraId="27CAAF47" w14:textId="77777777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25B30A91" w14:textId="4401AD06" w:rsidR="00B03549" w:rsidRPr="001D49B2" w:rsidRDefault="00B03549" w:rsidP="00B03549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60A912FF" w14:textId="0F57A982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514AB4ED" w14:textId="5945551E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1130,00 zł</w:t>
                  </w:r>
                </w:p>
              </w:tc>
              <w:tc>
                <w:tcPr>
                  <w:tcW w:w="1333" w:type="dxa"/>
                </w:tcPr>
                <w:p w14:paraId="3A0BBE57" w14:textId="1964A944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1389,90 zł</w:t>
                  </w:r>
                </w:p>
              </w:tc>
            </w:tr>
          </w:tbl>
          <w:p w14:paraId="5EF8281E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C30F032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68BE5139" w14:textId="0B232FC6" w:rsidR="00693B7A" w:rsidRPr="001D49B2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lastRenderedPageBreak/>
              <w:t>C</w:t>
            </w:r>
            <w:r w:rsidR="00593028">
              <w:rPr>
                <w:rFonts w:asciiTheme="minorHAnsi" w:hAnsiTheme="minorHAnsi" w:cstheme="minorHAnsi"/>
                <w:b/>
                <w:bCs/>
              </w:rPr>
              <w:t>z</w:t>
            </w:r>
            <w:r w:rsidRPr="001D49B2">
              <w:rPr>
                <w:rFonts w:asciiTheme="minorHAnsi" w:hAnsiTheme="minorHAnsi" w:cstheme="minorHAnsi"/>
                <w:b/>
                <w:bCs/>
              </w:rPr>
              <w:t xml:space="preserve">ęść </w:t>
            </w:r>
            <w:r w:rsidR="004401B5" w:rsidRPr="001D49B2">
              <w:rPr>
                <w:rFonts w:asciiTheme="minorHAnsi" w:hAnsiTheme="minorHAnsi" w:cstheme="minorHAnsi"/>
                <w:b/>
                <w:bCs/>
              </w:rPr>
              <w:t xml:space="preserve">IV 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693B7A" w:rsidRPr="001D49B2" w14:paraId="154F807A" w14:textId="77777777" w:rsidTr="001D3995">
              <w:tc>
                <w:tcPr>
                  <w:tcW w:w="577" w:type="dxa"/>
                </w:tcPr>
                <w:p w14:paraId="683ED810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4DF3CE48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1D3D6C49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586FF4F9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5A15E719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4401B5" w:rsidRPr="001D49B2" w14:paraId="3434F6F8" w14:textId="77777777" w:rsidTr="001D3995">
              <w:tc>
                <w:tcPr>
                  <w:tcW w:w="577" w:type="dxa"/>
                </w:tcPr>
                <w:p w14:paraId="26008C5B" w14:textId="77777777" w:rsidR="004401B5" w:rsidRPr="001D49B2" w:rsidRDefault="004401B5" w:rsidP="004401B5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7E155632" w14:textId="75E98063" w:rsidR="004401B5" w:rsidRPr="001D49B2" w:rsidRDefault="004401B5" w:rsidP="004401B5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Gratisownia.pl Sp. z o.o.</w:t>
                  </w:r>
                </w:p>
              </w:tc>
              <w:tc>
                <w:tcPr>
                  <w:tcW w:w="3402" w:type="dxa"/>
                  <w:vAlign w:val="center"/>
                </w:tcPr>
                <w:p w14:paraId="1398C5E3" w14:textId="19EF4FF3" w:rsidR="004401B5" w:rsidRPr="001D49B2" w:rsidRDefault="004401B5" w:rsidP="004401B5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Spółdzielcza 5A, 44-145 Pilchowice</w:t>
                  </w:r>
                </w:p>
              </w:tc>
              <w:tc>
                <w:tcPr>
                  <w:tcW w:w="1134" w:type="dxa"/>
                </w:tcPr>
                <w:p w14:paraId="66EC438B" w14:textId="5F7A9809" w:rsidR="004401B5" w:rsidRPr="001D49B2" w:rsidRDefault="004401B5" w:rsidP="004401B5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1922,93 zł</w:t>
                  </w:r>
                </w:p>
              </w:tc>
              <w:tc>
                <w:tcPr>
                  <w:tcW w:w="1333" w:type="dxa"/>
                </w:tcPr>
                <w:p w14:paraId="10E8208A" w14:textId="72ECBD6C" w:rsidR="004401B5" w:rsidRPr="001D49B2" w:rsidRDefault="004401B5" w:rsidP="004401B5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2365,20 zł</w:t>
                  </w:r>
                </w:p>
              </w:tc>
            </w:tr>
            <w:tr w:rsidR="00B03549" w:rsidRPr="001D49B2" w14:paraId="63976269" w14:textId="77777777" w:rsidTr="00AD6315">
              <w:tc>
                <w:tcPr>
                  <w:tcW w:w="577" w:type="dxa"/>
                </w:tcPr>
                <w:p w14:paraId="0C521F33" w14:textId="4B3E0ACA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25" w:type="dxa"/>
                </w:tcPr>
                <w:p w14:paraId="4583A27F" w14:textId="64ACAB81" w:rsidR="00B03549" w:rsidRPr="001D49B2" w:rsidRDefault="00B03549" w:rsidP="00B03549">
                  <w:pP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65FDBA1A" w14:textId="4F3C514C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51D95AB9" w14:textId="42A1B5F6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3435,00 zł</w:t>
                  </w:r>
                </w:p>
              </w:tc>
              <w:tc>
                <w:tcPr>
                  <w:tcW w:w="1333" w:type="dxa"/>
                </w:tcPr>
                <w:p w14:paraId="1A7A5EE6" w14:textId="514F00C1" w:rsidR="00B03549" w:rsidRPr="001D49B2" w:rsidRDefault="00B03549" w:rsidP="00B03549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4225,05 zł</w:t>
                  </w:r>
                </w:p>
              </w:tc>
            </w:tr>
          </w:tbl>
          <w:p w14:paraId="2E2551C2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4BE1DDF2" w14:textId="77777777" w:rsidR="00693B7A" w:rsidRPr="001D49B2" w:rsidRDefault="00693B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73EB6CF" w14:textId="7945614A" w:rsidR="00693B7A" w:rsidRPr="001D49B2" w:rsidRDefault="00693B7A" w:rsidP="00693B7A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D49B2">
              <w:rPr>
                <w:rFonts w:asciiTheme="minorHAnsi" w:hAnsiTheme="minorHAnsi" w:cstheme="minorHAnsi"/>
                <w:b/>
                <w:bCs/>
              </w:rPr>
              <w:t xml:space="preserve">Część </w:t>
            </w:r>
            <w:r w:rsidR="00C3171B" w:rsidRPr="001D49B2">
              <w:rPr>
                <w:rFonts w:asciiTheme="minorHAnsi" w:hAnsiTheme="minorHAnsi" w:cstheme="minorHAnsi"/>
                <w:b/>
                <w:bCs/>
              </w:rPr>
              <w:t xml:space="preserve">V 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3025"/>
              <w:gridCol w:w="3402"/>
              <w:gridCol w:w="1134"/>
              <w:gridCol w:w="1333"/>
            </w:tblGrid>
            <w:tr w:rsidR="00693B7A" w:rsidRPr="001D49B2" w14:paraId="3B667153" w14:textId="77777777" w:rsidTr="001D3995">
              <w:tc>
                <w:tcPr>
                  <w:tcW w:w="577" w:type="dxa"/>
                </w:tcPr>
                <w:p w14:paraId="3BF817B7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025" w:type="dxa"/>
                </w:tcPr>
                <w:p w14:paraId="37B28C57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02" w:type="dxa"/>
                </w:tcPr>
                <w:p w14:paraId="57BEBCAC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4B58EEDF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2DD0B96E" w14:textId="77777777" w:rsidR="00693B7A" w:rsidRPr="001D49B2" w:rsidRDefault="00693B7A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C3171B" w:rsidRPr="001D49B2" w14:paraId="4EEA9E63" w14:textId="77777777" w:rsidTr="001D3995">
              <w:tc>
                <w:tcPr>
                  <w:tcW w:w="577" w:type="dxa"/>
                </w:tcPr>
                <w:p w14:paraId="3EA2E384" w14:textId="2C396B45" w:rsidR="00C3171B" w:rsidRPr="001D49B2" w:rsidRDefault="00B03549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25" w:type="dxa"/>
                </w:tcPr>
                <w:p w14:paraId="09FF0CCF" w14:textId="43079A9E" w:rsidR="00C3171B" w:rsidRPr="001D49B2" w:rsidRDefault="00B03549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</w:p>
              </w:tc>
              <w:tc>
                <w:tcPr>
                  <w:tcW w:w="3402" w:type="dxa"/>
                </w:tcPr>
                <w:p w14:paraId="189B0A1D" w14:textId="60507A26" w:rsidR="00C3171B" w:rsidRPr="001D49B2" w:rsidRDefault="00B03549" w:rsidP="00693B7A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134" w:type="dxa"/>
                </w:tcPr>
                <w:p w14:paraId="0EDFB4C2" w14:textId="6724B4BF" w:rsidR="00C3171B" w:rsidRPr="001D49B2" w:rsidRDefault="00B03549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145,00 zł</w:t>
                  </w:r>
                </w:p>
              </w:tc>
              <w:tc>
                <w:tcPr>
                  <w:tcW w:w="1333" w:type="dxa"/>
                </w:tcPr>
                <w:p w14:paraId="37262F20" w14:textId="13EFA5BB" w:rsidR="00C3171B" w:rsidRPr="001D49B2" w:rsidRDefault="00B03549" w:rsidP="00693B7A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178,35 zł</w:t>
                  </w:r>
                </w:p>
              </w:tc>
            </w:tr>
          </w:tbl>
          <w:p w14:paraId="3C4020FA" w14:textId="77777777" w:rsidR="002341D8" w:rsidRPr="001D49B2" w:rsidRDefault="002341D8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66C7A" w:rsidRPr="001D49B2" w14:paraId="5A9D35EB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79F018F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0AF9DDDA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10086" w:type="dxa"/>
          </w:tcPr>
          <w:p w14:paraId="0B6C063A" w14:textId="77777777" w:rsidR="005179DA" w:rsidRPr="001D49B2" w:rsidRDefault="005179D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  <w:p w14:paraId="2EC0A7D3" w14:textId="26A7B8DF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49B2">
              <w:rPr>
                <w:rFonts w:asciiTheme="minorHAnsi" w:hAnsiTheme="minorHAnsi" w:cstheme="minorHAnsi"/>
                <w:sz w:val="22"/>
                <w:szCs w:val="22"/>
              </w:rPr>
              <w:t xml:space="preserve">Kryteria wyboru </w:t>
            </w:r>
          </w:p>
          <w:p w14:paraId="2FF302E6" w14:textId="77777777" w:rsidR="00066C7A" w:rsidRPr="001D49B2" w:rsidRDefault="00066C7A" w:rsidP="00066C7A">
            <w:pPr>
              <w:widowControl w:val="0"/>
              <w:numPr>
                <w:ilvl w:val="0"/>
                <w:numId w:val="7"/>
              </w:numPr>
              <w:suppressAutoHyphens/>
              <w:spacing w:line="360" w:lineRule="auto"/>
              <w:ind w:left="318" w:hanging="284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sz w:val="18"/>
                <w:szCs w:val="18"/>
              </w:rPr>
              <w:t xml:space="preserve">Cena 100% - Liczba punktów = (Cena najniższa / Cena oferty badanej) x 100% </w:t>
            </w:r>
          </w:p>
          <w:p w14:paraId="66E2BA31" w14:textId="2D749F16" w:rsidR="00FE2B92" w:rsidRPr="001D49B2" w:rsidRDefault="00FE2B92" w:rsidP="00FE2B9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Część </w:t>
            </w:r>
            <w:r w:rsidR="001D49B2"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066C7A" w:rsidRPr="001D49B2" w14:paraId="548E050D" w14:textId="77777777" w:rsidTr="00E92887">
              <w:tc>
                <w:tcPr>
                  <w:tcW w:w="577" w:type="dxa"/>
                </w:tcPr>
                <w:p w14:paraId="18C302B4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C4B825E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47D514DC" w14:textId="77777777" w:rsidR="00066C7A" w:rsidRPr="001D49B2" w:rsidRDefault="00066C7A" w:rsidP="00E92887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593028" w:rsidRPr="001D49B2" w14:paraId="52D429BA" w14:textId="77777777" w:rsidTr="00E92887">
              <w:tc>
                <w:tcPr>
                  <w:tcW w:w="577" w:type="dxa"/>
                </w:tcPr>
                <w:p w14:paraId="4C0780BC" w14:textId="2401C3C6" w:rsidR="00593028" w:rsidRPr="001D49B2" w:rsidRDefault="00593028" w:rsidP="0059302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56E28323" w14:textId="70925492" w:rsidR="00593028" w:rsidRPr="001D49B2" w:rsidRDefault="00593028" w:rsidP="00593028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59302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PODAROWANE.PL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Pr="0059302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Biedrzycki Spółka Jawna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593028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Kasztanowa 26, 32-040 Rzeszotary</w:t>
                  </w:r>
                </w:p>
              </w:tc>
              <w:tc>
                <w:tcPr>
                  <w:tcW w:w="1701" w:type="dxa"/>
                </w:tcPr>
                <w:p w14:paraId="4ACDC38F" w14:textId="333493BD" w:rsidR="00593028" w:rsidRPr="001D49B2" w:rsidRDefault="00593028" w:rsidP="00593028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  <w:tr w:rsidR="003B4B5E" w:rsidRPr="001D49B2" w14:paraId="44522C0F" w14:textId="77777777" w:rsidTr="00E92887">
              <w:tc>
                <w:tcPr>
                  <w:tcW w:w="577" w:type="dxa"/>
                </w:tcPr>
                <w:p w14:paraId="0BCB808F" w14:textId="29EB4B20" w:rsidR="003B4B5E" w:rsidRDefault="003B4B5E" w:rsidP="003B4B5E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190F955D" w14:textId="55F097EB" w:rsidR="003B4B5E" w:rsidRPr="00593028" w:rsidRDefault="003B4B5E" w:rsidP="003B4B5E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Gratisownia.pl Sp. z o.o.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Spółdzielcza 5A, 44-145 Pilchowice</w:t>
                  </w:r>
                </w:p>
              </w:tc>
              <w:tc>
                <w:tcPr>
                  <w:tcW w:w="1701" w:type="dxa"/>
                </w:tcPr>
                <w:p w14:paraId="05E1D918" w14:textId="0A00F8F4" w:rsidR="003B4B5E" w:rsidRDefault="003B4B5E" w:rsidP="003B4B5E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74 pkt</w:t>
                  </w:r>
                </w:p>
              </w:tc>
            </w:tr>
            <w:tr w:rsidR="003B4B5E" w:rsidRPr="001D49B2" w14:paraId="6BCC465B" w14:textId="77777777" w:rsidTr="00E92887">
              <w:tc>
                <w:tcPr>
                  <w:tcW w:w="577" w:type="dxa"/>
                </w:tcPr>
                <w:p w14:paraId="23168306" w14:textId="0E510CC4" w:rsidR="003B4B5E" w:rsidRDefault="003B4B5E" w:rsidP="003B4B5E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7052" w:type="dxa"/>
                </w:tcPr>
                <w:p w14:paraId="31AD4DBB" w14:textId="32D893EF" w:rsidR="003B4B5E" w:rsidRPr="00593028" w:rsidRDefault="003B4B5E" w:rsidP="003B4B5E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701" w:type="dxa"/>
                </w:tcPr>
                <w:p w14:paraId="608BBC86" w14:textId="39AFF6B1" w:rsidR="003B4B5E" w:rsidRDefault="003B4B5E" w:rsidP="003B4B5E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60 pkt</w:t>
                  </w:r>
                </w:p>
              </w:tc>
            </w:tr>
          </w:tbl>
          <w:p w14:paraId="24FE26C8" w14:textId="75876A23" w:rsidR="000C62BB" w:rsidRPr="00CA62A7" w:rsidRDefault="000C62BB" w:rsidP="000C62BB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 w:rsidRPr="000C62BB">
              <w:rPr>
                <w:rFonts w:asciiTheme="minorHAnsi" w:hAnsiTheme="minorHAnsi" w:cstheme="minorHAnsi"/>
                <w:b/>
                <w:bCs/>
              </w:rPr>
              <w:t xml:space="preserve">   </w:t>
            </w:r>
            <w:r w:rsidRPr="00CA62A7">
              <w:rPr>
                <w:rFonts w:asciiTheme="minorHAnsi" w:hAnsiTheme="minorHAnsi" w:cstheme="minorHAnsi"/>
              </w:rPr>
              <w:t xml:space="preserve">Oferta złożona przez </w:t>
            </w:r>
            <w:r w:rsidRP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Gratisownia.pl Sp. z o.o., ul. Spółdzielcza 5A, 44-145 Pilchowice oraz przez 2Design Dorota Pustułka,</w:t>
            </w:r>
          </w:p>
          <w:p w14:paraId="6B96ECDE" w14:textId="39D8377A" w:rsidR="000C62BB" w:rsidRPr="00CA62A7" w:rsidRDefault="000C62BB" w:rsidP="000C62BB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</w:pPr>
            <w:r w:rsidRP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 </w:t>
            </w:r>
            <w:r w:rsid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</w:t>
            </w:r>
            <w:r w:rsidRP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ul. Chopina 94, 43-600 Jaworzno zostały odrzucone z przyczyny nie zgodności specyfikacji zaproponowanych         </w:t>
            </w:r>
            <w:r w:rsid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     </w:t>
            </w:r>
            <w:r w:rsidRP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produktów</w:t>
            </w:r>
            <w:r w:rsid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</w:t>
            </w:r>
            <w:r w:rsidRP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z specyfikacją wynikającą z OPZ. Produkty, które nie zgadzały się z specyfikacją:</w:t>
            </w:r>
          </w:p>
          <w:p w14:paraId="602D054C" w14:textId="4ED35FAD" w:rsidR="000C62BB" w:rsidRPr="00CA62A7" w:rsidRDefault="000C62BB" w:rsidP="000C62BB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</w:pPr>
            <w:r w:rsidRP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   Gratisownia.pl Sp. z o.o., ul. Spółdzielcza 5A, 44-145 Pilchowice - minutnik zegar piaskowy: klepsydra.</w:t>
            </w:r>
          </w:p>
          <w:p w14:paraId="029B5E67" w14:textId="6EA54ACC" w:rsidR="000C62BB" w:rsidRPr="00CA62A7" w:rsidRDefault="000C62BB" w:rsidP="000C62BB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</w:pPr>
            <w:r w:rsidRP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   2Design Dorota Pustułka, ul. Chopina 94, 43-600 Jaworzno – opaska zwijana, minutnik zegar piaskowy: klepsydra.</w:t>
            </w:r>
          </w:p>
          <w:p w14:paraId="6F6A72B4" w14:textId="6E3DEA90" w:rsidR="00FE461F" w:rsidRPr="001D49B2" w:rsidRDefault="00FE461F" w:rsidP="00FE461F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I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FE461F" w:rsidRPr="001D49B2" w14:paraId="2DE9B3D0" w14:textId="77777777" w:rsidTr="00D0685F">
              <w:tc>
                <w:tcPr>
                  <w:tcW w:w="577" w:type="dxa"/>
                </w:tcPr>
                <w:p w14:paraId="61BF623E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628D24C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6718650E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FE461F" w:rsidRPr="001D49B2" w14:paraId="465CB849" w14:textId="77777777" w:rsidTr="00D0685F">
              <w:tc>
                <w:tcPr>
                  <w:tcW w:w="577" w:type="dxa"/>
                </w:tcPr>
                <w:p w14:paraId="79A3F159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216EEBC7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Gratisownia.pl Sp. z o.o.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Spółdzielcza 5A, 44-145 Pilchowice</w:t>
                  </w:r>
                </w:p>
              </w:tc>
              <w:tc>
                <w:tcPr>
                  <w:tcW w:w="1701" w:type="dxa"/>
                </w:tcPr>
                <w:p w14:paraId="3758024B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  <w:tr w:rsidR="00FE461F" w:rsidRPr="001D49B2" w14:paraId="160A2457" w14:textId="77777777" w:rsidTr="00D0685F">
              <w:tc>
                <w:tcPr>
                  <w:tcW w:w="577" w:type="dxa"/>
                </w:tcPr>
                <w:p w14:paraId="6E169578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73710B56" w14:textId="77777777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701" w:type="dxa"/>
                </w:tcPr>
                <w:p w14:paraId="52CCCE10" w14:textId="5A7BFC44" w:rsidR="00FE461F" w:rsidRPr="001D49B2" w:rsidRDefault="00FE461F" w:rsidP="00FE461F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70 pkt</w:t>
                  </w:r>
                </w:p>
              </w:tc>
            </w:tr>
          </w:tbl>
          <w:p w14:paraId="7FE6351F" w14:textId="3B6BCEE8" w:rsidR="005179DA" w:rsidRPr="00CA62A7" w:rsidRDefault="00FE461F" w:rsidP="00FE461F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="000C62BB" w:rsidRPr="00CA62A7">
              <w:rPr>
                <w:rFonts w:asciiTheme="minorHAnsi" w:hAnsiTheme="minorHAnsi" w:cstheme="minorHAnsi"/>
                <w:sz w:val="22"/>
                <w:szCs w:val="22"/>
              </w:rPr>
              <w:t xml:space="preserve">Obie </w:t>
            </w:r>
            <w:r w:rsidR="000C62BB" w:rsidRPr="00CA62A7">
              <w:rPr>
                <w:rFonts w:asciiTheme="minorHAnsi" w:hAnsiTheme="minorHAnsi" w:cstheme="minorHAnsi"/>
                <w:sz w:val="20"/>
                <w:szCs w:val="20"/>
              </w:rPr>
              <w:t>oferty zostały odrzucone z przyczyn nie zgodności produktu z specyfikacją w OPZ – Wykonawcy zaproponowali</w:t>
            </w:r>
            <w:r w:rsidR="000C62BB" w:rsidRPr="00CA62A7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   butelki o pojemności 500 ml.</w:t>
            </w:r>
          </w:p>
          <w:p w14:paraId="719066B7" w14:textId="21C50962" w:rsidR="001D49B2" w:rsidRPr="001D49B2" w:rsidRDefault="001D49B2" w:rsidP="001D49B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III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1D49B2" w:rsidRPr="001D49B2" w14:paraId="344A98ED" w14:textId="77777777" w:rsidTr="000729A5">
              <w:tc>
                <w:tcPr>
                  <w:tcW w:w="577" w:type="dxa"/>
                </w:tcPr>
                <w:p w14:paraId="4BC15D16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541CF054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753CB076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3B4B5E" w:rsidRPr="001D49B2" w14:paraId="4658B0A7" w14:textId="77777777" w:rsidTr="000729A5">
              <w:tc>
                <w:tcPr>
                  <w:tcW w:w="577" w:type="dxa"/>
                </w:tcPr>
                <w:p w14:paraId="195DD9DD" w14:textId="2A648491" w:rsidR="003B4B5E" w:rsidRPr="001D49B2" w:rsidRDefault="000A2276" w:rsidP="003B4B5E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="003B4B5E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052" w:type="dxa"/>
                </w:tcPr>
                <w:p w14:paraId="407BA6FC" w14:textId="011E16F0" w:rsidR="003B4B5E" w:rsidRPr="001D49B2" w:rsidRDefault="003B4B5E" w:rsidP="003B4B5E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  <w:r w:rsidR="005E438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701" w:type="dxa"/>
                </w:tcPr>
                <w:p w14:paraId="62C1F81F" w14:textId="7C954712" w:rsidR="003B4B5E" w:rsidRPr="001D49B2" w:rsidRDefault="000A2276" w:rsidP="003B4B5E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  <w:tr w:rsidR="000C62BB" w:rsidRPr="001D49B2" w14:paraId="5C88ED27" w14:textId="77777777" w:rsidTr="000729A5">
              <w:tc>
                <w:tcPr>
                  <w:tcW w:w="577" w:type="dxa"/>
                </w:tcPr>
                <w:p w14:paraId="18AF04B6" w14:textId="4ABE8661" w:rsidR="000C62BB" w:rsidRDefault="000C62BB" w:rsidP="003B4B5E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0D546AE6" w14:textId="69C9E333" w:rsidR="000C62BB" w:rsidRPr="001D49B2" w:rsidRDefault="000C62BB" w:rsidP="003B4B5E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Gratisownia.pl Sp. z o.o.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Spółdzielcza 5A, 44-145 Pilchowice</w:t>
                  </w:r>
                </w:p>
              </w:tc>
              <w:tc>
                <w:tcPr>
                  <w:tcW w:w="1701" w:type="dxa"/>
                </w:tcPr>
                <w:p w14:paraId="7A95B68B" w14:textId="2E5768FA" w:rsidR="000C62BB" w:rsidRDefault="000C62BB" w:rsidP="003B4B5E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74 pkt</w:t>
                  </w:r>
                </w:p>
              </w:tc>
            </w:tr>
          </w:tbl>
          <w:p w14:paraId="5869E559" w14:textId="44E3B50B" w:rsidR="001D49B2" w:rsidRPr="00CA62A7" w:rsidRDefault="000C62BB" w:rsidP="00CA62A7">
            <w:pPr>
              <w:widowControl w:val="0"/>
              <w:suppressAutoHyphens/>
              <w:spacing w:line="360" w:lineRule="auto"/>
              <w:contextualSpacing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CA62A7">
              <w:rPr>
                <w:rFonts w:asciiTheme="minorHAnsi" w:hAnsiTheme="minorHAnsi" w:cstheme="minorHAnsi"/>
                <w:sz w:val="22"/>
                <w:szCs w:val="22"/>
              </w:rPr>
              <w:t xml:space="preserve">Obie </w:t>
            </w:r>
            <w:r w:rsidRPr="00CA62A7">
              <w:rPr>
                <w:rFonts w:asciiTheme="minorHAnsi" w:hAnsiTheme="minorHAnsi" w:cstheme="minorHAnsi"/>
                <w:sz w:val="20"/>
                <w:szCs w:val="20"/>
              </w:rPr>
              <w:t>oferty zostały odrzucone z przyczyn nie zgodności produktu z specyfikacją w OPZ.</w:t>
            </w:r>
            <w:r w:rsidRPr="000C62B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CA62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 xml:space="preserve">    </w:t>
            </w:r>
            <w:r w:rsidR="00CA62A7" w:rsidRPr="001D49B2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2Design Dorota Pustułka</w:t>
            </w:r>
            <w:r w:rsid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, </w:t>
            </w:r>
            <w:r w:rsidR="00CA62A7" w:rsidRPr="001D49B2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ul. Chopina 94, 43-600 Jaworzno</w:t>
            </w:r>
            <w:r w:rsid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– kolorystyka torby, </w:t>
            </w:r>
            <w:r w:rsidR="00CA62A7" w:rsidRPr="001D49B2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Gratisownia.pl Sp. z o.o.</w:t>
            </w:r>
            <w:r w:rsid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, </w:t>
            </w:r>
            <w:r w:rsidR="00CA62A7" w:rsidRPr="001D49B2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ul. Spółdzielcza </w:t>
            </w:r>
            <w:r w:rsid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  </w:t>
            </w:r>
            <w:r w:rsidR="00CA62A7" w:rsidRPr="001D49B2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5A, 44-145 Pilchowice</w:t>
            </w:r>
            <w:r w:rsidR="00CA62A7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– wymiary torby. </w:t>
            </w:r>
          </w:p>
          <w:p w14:paraId="13095441" w14:textId="11003A88" w:rsidR="001D49B2" w:rsidRPr="001D49B2" w:rsidRDefault="001D49B2" w:rsidP="001D49B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IV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1D49B2" w:rsidRPr="001D49B2" w14:paraId="28B6EF52" w14:textId="77777777" w:rsidTr="000729A5">
              <w:tc>
                <w:tcPr>
                  <w:tcW w:w="577" w:type="dxa"/>
                </w:tcPr>
                <w:p w14:paraId="67F201C0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4A3A0F2C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3064DE75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0A2276" w:rsidRPr="001D49B2" w14:paraId="5344894C" w14:textId="77777777" w:rsidTr="000729A5">
              <w:tc>
                <w:tcPr>
                  <w:tcW w:w="577" w:type="dxa"/>
                </w:tcPr>
                <w:p w14:paraId="0D07D4D7" w14:textId="5B556F7B" w:rsidR="000A2276" w:rsidRPr="001D49B2" w:rsidRDefault="000A2276" w:rsidP="000A227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7052" w:type="dxa"/>
                </w:tcPr>
                <w:p w14:paraId="007CEA7E" w14:textId="65D800D4" w:rsidR="000A2276" w:rsidRPr="001D49B2" w:rsidRDefault="000A2276" w:rsidP="000A227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Gratisownia.pl Sp. z o.o.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Spółdzielcza 5A, 44-145 Pilchowice</w:t>
                  </w:r>
                </w:p>
              </w:tc>
              <w:tc>
                <w:tcPr>
                  <w:tcW w:w="1701" w:type="dxa"/>
                </w:tcPr>
                <w:p w14:paraId="533C8198" w14:textId="7542BF8F" w:rsidR="000A2276" w:rsidRPr="001D49B2" w:rsidRDefault="000A2276" w:rsidP="000A227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  <w:tr w:rsidR="000A2276" w:rsidRPr="001D49B2" w14:paraId="36316251" w14:textId="77777777" w:rsidTr="000729A5">
              <w:tc>
                <w:tcPr>
                  <w:tcW w:w="577" w:type="dxa"/>
                </w:tcPr>
                <w:p w14:paraId="07540F31" w14:textId="2C0C8567" w:rsidR="000A2276" w:rsidRPr="001D49B2" w:rsidRDefault="000A2276" w:rsidP="000A227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7052" w:type="dxa"/>
                </w:tcPr>
                <w:p w14:paraId="3ED77177" w14:textId="0D5CF076" w:rsidR="000A2276" w:rsidRPr="001D49B2" w:rsidRDefault="000A2276" w:rsidP="000A2276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701" w:type="dxa"/>
                </w:tcPr>
                <w:p w14:paraId="6A28B194" w14:textId="058FA6AD" w:rsidR="000A2276" w:rsidRPr="001D49B2" w:rsidRDefault="000A2276" w:rsidP="000A2276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56 pkt</w:t>
                  </w:r>
                </w:p>
              </w:tc>
            </w:tr>
          </w:tbl>
          <w:p w14:paraId="1B226F02" w14:textId="77777777" w:rsidR="001D49B2" w:rsidRPr="001D49B2" w:rsidRDefault="001D49B2" w:rsidP="005179DA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8B4FBC" w14:textId="29B75770" w:rsidR="001D49B2" w:rsidRPr="001D49B2" w:rsidRDefault="001D49B2" w:rsidP="001D49B2">
            <w:pPr>
              <w:widowControl w:val="0"/>
              <w:suppressAutoHyphens/>
              <w:spacing w:line="360" w:lineRule="auto"/>
              <w:ind w:left="318"/>
              <w:contextualSpacing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D49B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Część V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1D49B2" w:rsidRPr="001D49B2" w14:paraId="4DCC900C" w14:textId="77777777" w:rsidTr="000729A5">
              <w:tc>
                <w:tcPr>
                  <w:tcW w:w="577" w:type="dxa"/>
                </w:tcPr>
                <w:p w14:paraId="5D7EB2C4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609CF061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7FBE97A5" w14:textId="77777777" w:rsidR="001D49B2" w:rsidRPr="001D49B2" w:rsidRDefault="001D49B2" w:rsidP="001D49B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1D49B2" w:rsidRPr="001D49B2" w14:paraId="640F1004" w14:textId="77777777" w:rsidTr="000729A5">
              <w:tc>
                <w:tcPr>
                  <w:tcW w:w="577" w:type="dxa"/>
                </w:tcPr>
                <w:p w14:paraId="3BBF06FC" w14:textId="73FA3A0B" w:rsidR="001D49B2" w:rsidRPr="001D49B2" w:rsidRDefault="000A2276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7052" w:type="dxa"/>
                </w:tcPr>
                <w:p w14:paraId="2A7BB73B" w14:textId="2DFE1228" w:rsidR="001D49B2" w:rsidRPr="001D49B2" w:rsidRDefault="000A2276" w:rsidP="001D49B2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2Design Dorota Pustułka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, </w:t>
                  </w:r>
                  <w:r w:rsidRPr="001D49B2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ul. Chopina 94, 43-600 Jaworzno</w:t>
                  </w:r>
                </w:p>
              </w:tc>
              <w:tc>
                <w:tcPr>
                  <w:tcW w:w="1701" w:type="dxa"/>
                </w:tcPr>
                <w:p w14:paraId="6731296C" w14:textId="6502637C" w:rsidR="001D49B2" w:rsidRPr="001D49B2" w:rsidRDefault="000A2276" w:rsidP="001D49B2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 pkt</w:t>
                  </w:r>
                </w:p>
              </w:tc>
            </w:tr>
          </w:tbl>
          <w:p w14:paraId="39570665" w14:textId="77777777" w:rsidR="001D49B2" w:rsidRPr="001D49B2" w:rsidRDefault="001D49B2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6C7A" w:rsidRPr="001D49B2" w14:paraId="193FEEB1" w14:textId="77777777" w:rsidTr="00E92887">
        <w:trPr>
          <w:trHeight w:val="735"/>
          <w:jc w:val="center"/>
        </w:trPr>
        <w:tc>
          <w:tcPr>
            <w:tcW w:w="562" w:type="dxa"/>
            <w:shd w:val="clear" w:color="auto" w:fill="F2F2F2"/>
          </w:tcPr>
          <w:p w14:paraId="5C2A616B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</w:p>
          <w:p w14:paraId="60E83909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10086" w:type="dxa"/>
          </w:tcPr>
          <w:p w14:paraId="47E0EF14" w14:textId="77777777" w:rsidR="00066C7A" w:rsidRPr="000A2276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2276">
              <w:rPr>
                <w:rFonts w:asciiTheme="minorHAnsi" w:hAnsiTheme="minorHAnsi" w:cstheme="minorHAnsi"/>
                <w:sz w:val="22"/>
                <w:szCs w:val="22"/>
              </w:rPr>
              <w:t>Wybrano:</w:t>
            </w:r>
          </w:p>
          <w:p w14:paraId="2CEB3074" w14:textId="77777777" w:rsidR="000A2276" w:rsidRDefault="000A2276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D60A72D" w14:textId="01D161E3" w:rsidR="00066C7A" w:rsidRPr="000A2276" w:rsidRDefault="00820D0A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227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Część 1: </w:t>
            </w:r>
            <w:r w:rsidR="000A2276" w:rsidRPr="000A2276">
              <w:rPr>
                <w:rFonts w:asciiTheme="minorHAnsi" w:eastAsia="Lucida Sans Unicode" w:hAnsiTheme="minorHAnsi" w:cstheme="minorHAnsi"/>
                <w:kern w:val="1"/>
                <w:sz w:val="22"/>
                <w:szCs w:val="22"/>
              </w:rPr>
              <w:t>PODAROWANE.PL Biedrzycki Spółka Jawna, ul. Kasztanowa 26, 32-040 Rzeszotary</w:t>
            </w:r>
          </w:p>
          <w:p w14:paraId="756D0900" w14:textId="56DB16CD" w:rsidR="00820D0A" w:rsidRPr="000A2276" w:rsidRDefault="00820D0A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22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Część 2:</w:t>
            </w:r>
            <w:r w:rsidRPr="000A22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A2276" w:rsidRPr="000A22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nie wybrano Wykonawcy</w:t>
            </w:r>
          </w:p>
          <w:p w14:paraId="3F7108D5" w14:textId="73CB7763" w:rsidR="00820D0A" w:rsidRPr="000A2276" w:rsidRDefault="00820D0A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22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Część 3:</w:t>
            </w:r>
            <w:r w:rsidRPr="000A22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A62A7" w:rsidRPr="000A22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nie wybrano Wykonawcy</w:t>
            </w:r>
          </w:p>
          <w:p w14:paraId="16FC1C5D" w14:textId="60193046" w:rsidR="00820D0A" w:rsidRPr="000A2276" w:rsidRDefault="00820D0A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eastAsia="Lucida Sans Unicode" w:hAnsiTheme="minorHAnsi" w:cstheme="minorHAnsi"/>
                <w:kern w:val="1"/>
                <w:sz w:val="22"/>
                <w:szCs w:val="22"/>
              </w:rPr>
            </w:pPr>
            <w:r w:rsidRPr="000A227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Część 4:</w:t>
            </w:r>
            <w:r w:rsidRPr="000A22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A2276" w:rsidRPr="000A2276">
              <w:rPr>
                <w:rFonts w:asciiTheme="minorHAnsi" w:eastAsia="Lucida Sans Unicode" w:hAnsiTheme="minorHAnsi" w:cstheme="minorHAnsi"/>
                <w:kern w:val="1"/>
                <w:sz w:val="22"/>
                <w:szCs w:val="22"/>
              </w:rPr>
              <w:t>Gratisownia.pl Sp. z o.o., ul. Spółdzielcza 5A, 44-145 Pilchowice</w:t>
            </w:r>
          </w:p>
          <w:p w14:paraId="4D7A8C04" w14:textId="226DEBF9" w:rsidR="00C56D7B" w:rsidRPr="000A2276" w:rsidRDefault="00820D0A" w:rsidP="001D49B2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2276">
              <w:rPr>
                <w:rFonts w:asciiTheme="minorHAnsi" w:eastAsia="Lucida Sans Unicode" w:hAnsiTheme="minorHAnsi" w:cstheme="minorHAnsi"/>
                <w:b/>
                <w:bCs/>
                <w:kern w:val="1"/>
                <w:sz w:val="22"/>
                <w:szCs w:val="22"/>
              </w:rPr>
              <w:t>Część 5:</w:t>
            </w:r>
            <w:r w:rsidRPr="000A2276">
              <w:rPr>
                <w:rFonts w:asciiTheme="minorHAnsi" w:eastAsia="Lucida Sans Unicode" w:hAnsiTheme="minorHAnsi" w:cstheme="minorHAnsi"/>
                <w:kern w:val="1"/>
                <w:sz w:val="22"/>
                <w:szCs w:val="22"/>
              </w:rPr>
              <w:t xml:space="preserve"> </w:t>
            </w:r>
            <w:r w:rsidR="000A2276" w:rsidRPr="000A2276">
              <w:rPr>
                <w:rFonts w:asciiTheme="minorHAnsi" w:eastAsia="Lucida Sans Unicode" w:hAnsiTheme="minorHAnsi" w:cstheme="minorHAnsi"/>
                <w:kern w:val="1"/>
                <w:sz w:val="22"/>
                <w:szCs w:val="22"/>
              </w:rPr>
              <w:t>2Design Dorota Pustułka, ul. Chopina 94, 43-600 Jaworzno</w:t>
            </w:r>
          </w:p>
          <w:p w14:paraId="1B409FD2" w14:textId="4E815E6B" w:rsidR="00C56D7B" w:rsidRPr="001D49B2" w:rsidRDefault="00C56D7B" w:rsidP="00E9288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66C7A" w:rsidRPr="001D49B2" w14:paraId="3F35B53A" w14:textId="77777777" w:rsidTr="00E92887">
        <w:tblPrEx>
          <w:jc w:val="left"/>
        </w:tblPrEx>
        <w:trPr>
          <w:trHeight w:val="423"/>
        </w:trPr>
        <w:tc>
          <w:tcPr>
            <w:tcW w:w="562" w:type="dxa"/>
            <w:shd w:val="clear" w:color="auto" w:fill="F2F2F2" w:themeFill="background1" w:themeFillShade="F2"/>
          </w:tcPr>
          <w:p w14:paraId="44B4C701" w14:textId="77777777" w:rsidR="00066C7A" w:rsidRPr="001D49B2" w:rsidRDefault="00066C7A" w:rsidP="00E92887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10086" w:type="dxa"/>
          </w:tcPr>
          <w:p w14:paraId="66434EDF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>Uzasadnienie wyboru Wykonawcy – najniższa cena</w:t>
            </w:r>
          </w:p>
        </w:tc>
      </w:tr>
      <w:tr w:rsidR="00066C7A" w:rsidRPr="001D49B2" w14:paraId="667C67E4" w14:textId="77777777" w:rsidTr="00E92887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0A764159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</w:p>
          <w:p w14:paraId="75B5AD8C" w14:textId="77777777" w:rsidR="00066C7A" w:rsidRPr="001D49B2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</w:rPr>
            </w:pPr>
            <w:r w:rsidRPr="001D49B2">
              <w:rPr>
                <w:rFonts w:asciiTheme="minorHAnsi" w:hAnsiTheme="minorHAnsi" w:cstheme="minorHAnsi"/>
                <w:b/>
              </w:rPr>
              <w:t xml:space="preserve">  6.</w:t>
            </w:r>
          </w:p>
        </w:tc>
        <w:tc>
          <w:tcPr>
            <w:tcW w:w="10086" w:type="dxa"/>
          </w:tcPr>
          <w:p w14:paraId="55CFD93B" w14:textId="3BC0CE86" w:rsidR="00066C7A" w:rsidRPr="000A2276" w:rsidRDefault="00066C7A" w:rsidP="00E92887">
            <w:pPr>
              <w:spacing w:line="100" w:lineRule="atLeast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A2276">
              <w:rPr>
                <w:rFonts w:asciiTheme="minorHAnsi" w:hAnsiTheme="minorHAnsi" w:cstheme="minorHAnsi"/>
                <w:sz w:val="20"/>
                <w:szCs w:val="20"/>
              </w:rPr>
              <w:t xml:space="preserve">Planowana data podpisania umowy – do </w:t>
            </w:r>
            <w:r w:rsidR="001D49B2" w:rsidRPr="000A2276">
              <w:rPr>
                <w:rFonts w:asciiTheme="minorHAnsi" w:hAnsiTheme="minorHAnsi" w:cstheme="minorHAnsi"/>
                <w:sz w:val="20"/>
                <w:szCs w:val="20"/>
              </w:rPr>
              <w:t>19.05</w:t>
            </w:r>
            <w:r w:rsidR="00C56D7B" w:rsidRPr="000A2276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1D49B2" w:rsidRPr="000A227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C56D7B" w:rsidRPr="000A2276">
              <w:rPr>
                <w:rFonts w:asciiTheme="minorHAnsi" w:hAnsiTheme="minorHAnsi" w:cstheme="minorHAnsi"/>
                <w:sz w:val="20"/>
                <w:szCs w:val="20"/>
              </w:rPr>
              <w:t xml:space="preserve"> r</w:t>
            </w:r>
          </w:p>
          <w:p w14:paraId="21CD9290" w14:textId="77777777" w:rsidR="00066C7A" w:rsidRPr="001D49B2" w:rsidRDefault="00066C7A" w:rsidP="00E92887">
            <w:pPr>
              <w:spacing w:line="100" w:lineRule="atLeast"/>
              <w:ind w:firstLine="68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DAA7DE7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0ACEC39" w14:textId="77777777" w:rsidR="00066C7A" w:rsidRPr="001D49B2" w:rsidRDefault="00066C7A" w:rsidP="00066C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D49B2">
        <w:rPr>
          <w:rFonts w:asciiTheme="minorHAnsi" w:hAnsiTheme="minorHAnsi" w:cstheme="minorHAnsi"/>
          <w:b/>
          <w:sz w:val="20"/>
          <w:szCs w:val="20"/>
        </w:rPr>
        <w:t>ZATWIERDZENIE</w:t>
      </w:r>
      <w:r w:rsidRPr="001D49B2">
        <w:rPr>
          <w:rFonts w:asciiTheme="minorHAnsi" w:hAnsiTheme="minorHAnsi" w:cstheme="minorHAnsi"/>
          <w:sz w:val="20"/>
          <w:szCs w:val="20"/>
        </w:rPr>
        <w:t xml:space="preserve"> </w:t>
      </w:r>
      <w:r w:rsidRPr="001D49B2">
        <w:rPr>
          <w:rFonts w:asciiTheme="minorHAnsi" w:hAnsiTheme="minorHAnsi" w:cstheme="minorHAnsi"/>
          <w:b/>
          <w:sz w:val="20"/>
          <w:szCs w:val="20"/>
        </w:rPr>
        <w:t>PROTOKÓŁU Z POSTĘPOWANIA – CZĘŚCI II</w:t>
      </w:r>
    </w:p>
    <w:p w14:paraId="24EF105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02538878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9A71E6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7B46928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D70944B" w14:textId="00104794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>Główny Księgowy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="00C56D7B" w:rsidRPr="001D49B2"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1D49B2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Podpis…………………………</w:t>
      </w:r>
    </w:p>
    <w:p w14:paraId="42F5EB45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F4F90BA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5A702787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1BA95EE8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4BAA9D3B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B5ECE0D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Zastępca dyrektora ds. administracyjno-ekonomicznych </w:t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…………………………</w:t>
      </w:r>
    </w:p>
    <w:p w14:paraId="2F13BEF6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391AF1F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6F8043E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13C7790C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667B6F83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</w:p>
    <w:p w14:paraId="2871F099" w14:textId="77777777" w:rsidR="00066C7A" w:rsidRPr="001D49B2" w:rsidRDefault="00066C7A" w:rsidP="00066C7A">
      <w:pPr>
        <w:rPr>
          <w:rFonts w:asciiTheme="minorHAnsi" w:hAnsiTheme="minorHAnsi" w:cstheme="minorHAnsi"/>
          <w:sz w:val="20"/>
          <w:szCs w:val="20"/>
        </w:rPr>
      </w:pPr>
      <w:r w:rsidRPr="001D49B2">
        <w:rPr>
          <w:rFonts w:asciiTheme="minorHAnsi" w:hAnsiTheme="minorHAnsi" w:cstheme="minorHAnsi"/>
          <w:sz w:val="20"/>
          <w:szCs w:val="20"/>
        </w:rPr>
        <w:t xml:space="preserve">Dyrektor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Pr="001D49B2">
        <w:rPr>
          <w:rFonts w:asciiTheme="minorHAnsi" w:hAnsiTheme="minorHAnsi" w:cstheme="minorHAnsi"/>
          <w:sz w:val="20"/>
          <w:szCs w:val="20"/>
        </w:rPr>
        <w:tab/>
      </w:r>
      <w:r w:rsidRPr="001D49B2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1D49B2">
        <w:rPr>
          <w:rFonts w:asciiTheme="minorHAnsi" w:hAnsiTheme="minorHAnsi" w:cstheme="minorHAnsi"/>
          <w:sz w:val="20"/>
          <w:szCs w:val="20"/>
        </w:rPr>
        <w:tab/>
        <w:t>podpis ………………………</w:t>
      </w:r>
    </w:p>
    <w:p w14:paraId="636CB7D1" w14:textId="77777777" w:rsidR="00066C7A" w:rsidRPr="001D49B2" w:rsidRDefault="00066C7A">
      <w:pPr>
        <w:rPr>
          <w:rFonts w:asciiTheme="minorHAnsi" w:hAnsiTheme="minorHAnsi" w:cstheme="minorHAnsi"/>
          <w:sz w:val="20"/>
          <w:szCs w:val="20"/>
        </w:rPr>
      </w:pPr>
    </w:p>
    <w:sectPr w:rsidR="00066C7A" w:rsidRPr="001D49B2" w:rsidSect="00DE6583">
      <w:footerReference w:type="default" r:id="rId8"/>
      <w:pgSz w:w="11907" w:h="1683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7B966" w14:textId="77777777" w:rsidR="00CA0B4B" w:rsidRDefault="00CA0B4B">
      <w:r>
        <w:separator/>
      </w:r>
    </w:p>
  </w:endnote>
  <w:endnote w:type="continuationSeparator" w:id="0">
    <w:p w14:paraId="3AB161BA" w14:textId="77777777" w:rsidR="00CA0B4B" w:rsidRDefault="00CA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0223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C4556" w14:textId="77777777" w:rsidR="00CA0B4B" w:rsidRDefault="00CA0B4B">
      <w:r>
        <w:separator/>
      </w:r>
    </w:p>
  </w:footnote>
  <w:footnote w:type="continuationSeparator" w:id="0">
    <w:p w14:paraId="35522DB1" w14:textId="77777777" w:rsidR="00CA0B4B" w:rsidRDefault="00CA0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206AC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30986"/>
    <w:multiLevelType w:val="hybridMultilevel"/>
    <w:tmpl w:val="5F825C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12701"/>
    <w:multiLevelType w:val="hybridMultilevel"/>
    <w:tmpl w:val="7494B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D60F2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142542">
    <w:abstractNumId w:val="1"/>
  </w:num>
  <w:num w:numId="2" w16cid:durableId="1021319564">
    <w:abstractNumId w:val="0"/>
  </w:num>
  <w:num w:numId="3" w16cid:durableId="1228299254">
    <w:abstractNumId w:val="4"/>
  </w:num>
  <w:num w:numId="4" w16cid:durableId="38749692">
    <w:abstractNumId w:val="3"/>
  </w:num>
  <w:num w:numId="5" w16cid:durableId="2001540652">
    <w:abstractNumId w:val="5"/>
  </w:num>
  <w:num w:numId="6" w16cid:durableId="1870948018">
    <w:abstractNumId w:val="6"/>
  </w:num>
  <w:num w:numId="7" w16cid:durableId="146828179">
    <w:abstractNumId w:val="2"/>
  </w:num>
  <w:num w:numId="8" w16cid:durableId="12158495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06967"/>
    <w:rsid w:val="00023871"/>
    <w:rsid w:val="00066C7A"/>
    <w:rsid w:val="00081344"/>
    <w:rsid w:val="000A2276"/>
    <w:rsid w:val="000A3692"/>
    <w:rsid w:val="000C39E6"/>
    <w:rsid w:val="000C62BB"/>
    <w:rsid w:val="000D48E3"/>
    <w:rsid w:val="000E7414"/>
    <w:rsid w:val="000F5DFB"/>
    <w:rsid w:val="000F7688"/>
    <w:rsid w:val="00100019"/>
    <w:rsid w:val="00100B03"/>
    <w:rsid w:val="00120107"/>
    <w:rsid w:val="00123388"/>
    <w:rsid w:val="00127FAE"/>
    <w:rsid w:val="00151F75"/>
    <w:rsid w:val="00162170"/>
    <w:rsid w:val="00166FAD"/>
    <w:rsid w:val="00176146"/>
    <w:rsid w:val="00180E80"/>
    <w:rsid w:val="0018289F"/>
    <w:rsid w:val="001C5A30"/>
    <w:rsid w:val="001D49B2"/>
    <w:rsid w:val="001E385D"/>
    <w:rsid w:val="001F4C83"/>
    <w:rsid w:val="002126F7"/>
    <w:rsid w:val="00213EB1"/>
    <w:rsid w:val="0022583A"/>
    <w:rsid w:val="00225857"/>
    <w:rsid w:val="002278DE"/>
    <w:rsid w:val="00227FAE"/>
    <w:rsid w:val="002341D8"/>
    <w:rsid w:val="00243F0D"/>
    <w:rsid w:val="00246526"/>
    <w:rsid w:val="00252B0D"/>
    <w:rsid w:val="00262ADF"/>
    <w:rsid w:val="00275BD5"/>
    <w:rsid w:val="002778DB"/>
    <w:rsid w:val="00280327"/>
    <w:rsid w:val="002914C8"/>
    <w:rsid w:val="0029410B"/>
    <w:rsid w:val="0029597F"/>
    <w:rsid w:val="002A5FB1"/>
    <w:rsid w:val="002D7E6B"/>
    <w:rsid w:val="002E4EF8"/>
    <w:rsid w:val="00300C37"/>
    <w:rsid w:val="0032159E"/>
    <w:rsid w:val="003417DA"/>
    <w:rsid w:val="003446A9"/>
    <w:rsid w:val="00350F7F"/>
    <w:rsid w:val="00363F61"/>
    <w:rsid w:val="00376F00"/>
    <w:rsid w:val="003936B2"/>
    <w:rsid w:val="003B0D36"/>
    <w:rsid w:val="003B4B5E"/>
    <w:rsid w:val="003C238E"/>
    <w:rsid w:val="003F2FB5"/>
    <w:rsid w:val="00411C72"/>
    <w:rsid w:val="004401B5"/>
    <w:rsid w:val="0044059C"/>
    <w:rsid w:val="00486FEC"/>
    <w:rsid w:val="004A4BDB"/>
    <w:rsid w:val="004C006A"/>
    <w:rsid w:val="00512916"/>
    <w:rsid w:val="005179DA"/>
    <w:rsid w:val="00530CF6"/>
    <w:rsid w:val="00533891"/>
    <w:rsid w:val="00544554"/>
    <w:rsid w:val="005846B5"/>
    <w:rsid w:val="00593028"/>
    <w:rsid w:val="005A27F6"/>
    <w:rsid w:val="005A2C1F"/>
    <w:rsid w:val="005A7D77"/>
    <w:rsid w:val="005C7560"/>
    <w:rsid w:val="005D6019"/>
    <w:rsid w:val="005E38C2"/>
    <w:rsid w:val="005E4381"/>
    <w:rsid w:val="005E5A0B"/>
    <w:rsid w:val="005E69A6"/>
    <w:rsid w:val="005F6A93"/>
    <w:rsid w:val="0064398F"/>
    <w:rsid w:val="00651CCE"/>
    <w:rsid w:val="00655F57"/>
    <w:rsid w:val="00666A7E"/>
    <w:rsid w:val="0068646F"/>
    <w:rsid w:val="00693B7A"/>
    <w:rsid w:val="006A557B"/>
    <w:rsid w:val="006D51DC"/>
    <w:rsid w:val="006D54B1"/>
    <w:rsid w:val="006E0B60"/>
    <w:rsid w:val="006E3D21"/>
    <w:rsid w:val="0074690A"/>
    <w:rsid w:val="00751EA2"/>
    <w:rsid w:val="00752279"/>
    <w:rsid w:val="007552B1"/>
    <w:rsid w:val="00762018"/>
    <w:rsid w:val="00767A82"/>
    <w:rsid w:val="00780198"/>
    <w:rsid w:val="0078529F"/>
    <w:rsid w:val="007A34A7"/>
    <w:rsid w:val="007A615F"/>
    <w:rsid w:val="007C16A3"/>
    <w:rsid w:val="007E1C63"/>
    <w:rsid w:val="007F6451"/>
    <w:rsid w:val="00820D0A"/>
    <w:rsid w:val="00821240"/>
    <w:rsid w:val="00825B4B"/>
    <w:rsid w:val="008260B2"/>
    <w:rsid w:val="00840BEE"/>
    <w:rsid w:val="008432CF"/>
    <w:rsid w:val="00863074"/>
    <w:rsid w:val="00864567"/>
    <w:rsid w:val="008705E6"/>
    <w:rsid w:val="00875428"/>
    <w:rsid w:val="008843F8"/>
    <w:rsid w:val="00885D6E"/>
    <w:rsid w:val="008A1964"/>
    <w:rsid w:val="008A2F7A"/>
    <w:rsid w:val="008B006E"/>
    <w:rsid w:val="008D0F5E"/>
    <w:rsid w:val="008D36D3"/>
    <w:rsid w:val="008D6BD3"/>
    <w:rsid w:val="008D6D2D"/>
    <w:rsid w:val="008E0AC6"/>
    <w:rsid w:val="008E5D36"/>
    <w:rsid w:val="008E75DF"/>
    <w:rsid w:val="008F3B32"/>
    <w:rsid w:val="00901243"/>
    <w:rsid w:val="00924282"/>
    <w:rsid w:val="00980C73"/>
    <w:rsid w:val="009B515C"/>
    <w:rsid w:val="009B74B6"/>
    <w:rsid w:val="009D57FF"/>
    <w:rsid w:val="009D79AE"/>
    <w:rsid w:val="009E2F2A"/>
    <w:rsid w:val="009F7318"/>
    <w:rsid w:val="00A04B46"/>
    <w:rsid w:val="00A36854"/>
    <w:rsid w:val="00A56E3A"/>
    <w:rsid w:val="00A66ABE"/>
    <w:rsid w:val="00A75878"/>
    <w:rsid w:val="00AB2A25"/>
    <w:rsid w:val="00AC0A29"/>
    <w:rsid w:val="00AD1681"/>
    <w:rsid w:val="00AD4528"/>
    <w:rsid w:val="00AD7FCD"/>
    <w:rsid w:val="00B03549"/>
    <w:rsid w:val="00B168B8"/>
    <w:rsid w:val="00B52A9C"/>
    <w:rsid w:val="00B5453F"/>
    <w:rsid w:val="00B8669F"/>
    <w:rsid w:val="00B9112C"/>
    <w:rsid w:val="00BC46BA"/>
    <w:rsid w:val="00BC7BC2"/>
    <w:rsid w:val="00BD23D3"/>
    <w:rsid w:val="00BF07BB"/>
    <w:rsid w:val="00BF7772"/>
    <w:rsid w:val="00C169F9"/>
    <w:rsid w:val="00C2149B"/>
    <w:rsid w:val="00C3171B"/>
    <w:rsid w:val="00C332EA"/>
    <w:rsid w:val="00C3729A"/>
    <w:rsid w:val="00C56D7B"/>
    <w:rsid w:val="00C85BFE"/>
    <w:rsid w:val="00CA0B4B"/>
    <w:rsid w:val="00CA62A7"/>
    <w:rsid w:val="00CB19EA"/>
    <w:rsid w:val="00CC1FF5"/>
    <w:rsid w:val="00CC414B"/>
    <w:rsid w:val="00CF28A0"/>
    <w:rsid w:val="00D220E4"/>
    <w:rsid w:val="00D2468C"/>
    <w:rsid w:val="00D36C8E"/>
    <w:rsid w:val="00D619F1"/>
    <w:rsid w:val="00D70ED4"/>
    <w:rsid w:val="00D86EC2"/>
    <w:rsid w:val="00D91494"/>
    <w:rsid w:val="00D93E8E"/>
    <w:rsid w:val="00DD0CD3"/>
    <w:rsid w:val="00DE6583"/>
    <w:rsid w:val="00E147AA"/>
    <w:rsid w:val="00E16A03"/>
    <w:rsid w:val="00E3035D"/>
    <w:rsid w:val="00E724DF"/>
    <w:rsid w:val="00E7414B"/>
    <w:rsid w:val="00E9689F"/>
    <w:rsid w:val="00EA0A52"/>
    <w:rsid w:val="00EA5248"/>
    <w:rsid w:val="00EB0FA6"/>
    <w:rsid w:val="00EB2BE5"/>
    <w:rsid w:val="00EC71F6"/>
    <w:rsid w:val="00ED5EC4"/>
    <w:rsid w:val="00EF014C"/>
    <w:rsid w:val="00EF317E"/>
    <w:rsid w:val="00F1443A"/>
    <w:rsid w:val="00F3042B"/>
    <w:rsid w:val="00F817F8"/>
    <w:rsid w:val="00F91897"/>
    <w:rsid w:val="00FA32A0"/>
    <w:rsid w:val="00FA7D72"/>
    <w:rsid w:val="00FC5506"/>
    <w:rsid w:val="00FC7261"/>
    <w:rsid w:val="00FD3A2D"/>
    <w:rsid w:val="00FD69F1"/>
    <w:rsid w:val="00FE2B92"/>
    <w:rsid w:val="00FE461F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E806A9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0FA6"/>
    <w:rPr>
      <w:b/>
      <w:bCs/>
    </w:rPr>
  </w:style>
  <w:style w:type="character" w:customStyle="1" w:styleId="lrzxr">
    <w:name w:val="lrzxr"/>
    <w:basedOn w:val="Domylnaczcionkaakapitu"/>
    <w:rsid w:val="00066C7A"/>
  </w:style>
  <w:style w:type="paragraph" w:styleId="NormalnyWeb">
    <w:name w:val="Normal (Web)"/>
    <w:basedOn w:val="Normalny"/>
    <w:semiHidden/>
    <w:unhideWhenUsed/>
    <w:rsid w:val="005E38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0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674</TotalTime>
  <Pages>3</Pages>
  <Words>765</Words>
  <Characters>4590</Characters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2026-05-18T08:24:00Z</cp:lastPrinted>
  <dcterms:created xsi:type="dcterms:W3CDTF">2025-03-25T09:00:00Z</dcterms:created>
  <dcterms:modified xsi:type="dcterms:W3CDTF">2026-05-19T18:20:00Z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